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E022" w14:textId="77777777" w:rsidR="00FB7F50" w:rsidRPr="002245BE" w:rsidRDefault="007706C2" w:rsidP="007244F9">
      <w:pPr>
        <w:jc w:val="right"/>
        <w:rPr>
          <w:sz w:val="22"/>
          <w:szCs w:val="22"/>
        </w:rPr>
      </w:pPr>
      <w:bookmarkStart w:id="0" w:name="_Hlk53520193"/>
      <w:r w:rsidRPr="007706C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706C2">
        <w:rPr>
          <w:sz w:val="22"/>
          <w:szCs w:val="22"/>
        </w:rPr>
        <w:t>2021-11-03</w:t>
      </w:r>
    </w:p>
    <w:p w14:paraId="5CF39842" w14:textId="77777777" w:rsidR="007706C2" w:rsidRPr="007706C2" w:rsidRDefault="007706C2" w:rsidP="007244F9">
      <w:pPr>
        <w:rPr>
          <w:b/>
          <w:bCs/>
          <w:sz w:val="22"/>
          <w:szCs w:val="22"/>
        </w:rPr>
      </w:pPr>
      <w:r w:rsidRPr="007706C2">
        <w:rPr>
          <w:b/>
          <w:bCs/>
          <w:sz w:val="22"/>
          <w:szCs w:val="22"/>
        </w:rPr>
        <w:t>Szpital Wojewódzki w Poznaniu</w:t>
      </w:r>
    </w:p>
    <w:p w14:paraId="0824F465" w14:textId="77777777" w:rsidR="00FB7F50" w:rsidRPr="002245BE" w:rsidRDefault="007706C2" w:rsidP="007244F9">
      <w:pPr>
        <w:rPr>
          <w:b/>
          <w:bCs/>
          <w:sz w:val="22"/>
          <w:szCs w:val="22"/>
        </w:rPr>
      </w:pPr>
      <w:r w:rsidRPr="007706C2">
        <w:rPr>
          <w:b/>
          <w:bCs/>
          <w:sz w:val="22"/>
          <w:szCs w:val="22"/>
        </w:rPr>
        <w:t>Dział Zamówień Publicznych</w:t>
      </w:r>
    </w:p>
    <w:p w14:paraId="0CC0870F" w14:textId="77777777" w:rsidR="00FB7F50" w:rsidRPr="002245BE" w:rsidRDefault="007706C2" w:rsidP="007244F9">
      <w:pPr>
        <w:rPr>
          <w:sz w:val="22"/>
          <w:szCs w:val="22"/>
        </w:rPr>
      </w:pPr>
      <w:r w:rsidRPr="007706C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7706C2">
        <w:rPr>
          <w:sz w:val="22"/>
          <w:szCs w:val="22"/>
        </w:rPr>
        <w:t>7/19</w:t>
      </w:r>
    </w:p>
    <w:p w14:paraId="5109FF0C" w14:textId="77777777" w:rsidR="00FB7F50" w:rsidRPr="002245BE" w:rsidRDefault="007706C2" w:rsidP="007244F9">
      <w:pPr>
        <w:rPr>
          <w:sz w:val="22"/>
          <w:szCs w:val="22"/>
        </w:rPr>
      </w:pPr>
      <w:r w:rsidRPr="007706C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706C2">
        <w:rPr>
          <w:sz w:val="22"/>
          <w:szCs w:val="22"/>
        </w:rPr>
        <w:t>Poznań</w:t>
      </w:r>
    </w:p>
    <w:p w14:paraId="51900C45" w14:textId="6DCE6DAC" w:rsidR="00FB7F50" w:rsidRDefault="00FB7F50" w:rsidP="007244F9">
      <w:pPr>
        <w:rPr>
          <w:bCs/>
          <w:sz w:val="18"/>
          <w:szCs w:val="18"/>
        </w:rPr>
      </w:pPr>
    </w:p>
    <w:p w14:paraId="3C2A0103" w14:textId="77777777" w:rsidR="00FB7F50" w:rsidRDefault="00FB7F50" w:rsidP="007244F9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706C2" w:rsidRPr="007706C2">
        <w:rPr>
          <w:bCs/>
          <w:sz w:val="22"/>
          <w:szCs w:val="22"/>
        </w:rPr>
        <w:t>SZW/DZP/63/2021/7</w:t>
      </w:r>
    </w:p>
    <w:p w14:paraId="3275A6B5" w14:textId="77777777" w:rsidR="00E62859" w:rsidRDefault="00E62859" w:rsidP="007244F9">
      <w:pPr>
        <w:rPr>
          <w:sz w:val="22"/>
          <w:szCs w:val="22"/>
        </w:rPr>
      </w:pPr>
    </w:p>
    <w:p w14:paraId="668946B1" w14:textId="77777777" w:rsidR="00E62859" w:rsidRPr="00E62859" w:rsidRDefault="00E62859" w:rsidP="007244F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B69E571" w14:textId="560DA0B3" w:rsidR="00E62859" w:rsidRDefault="00E62859" w:rsidP="007244F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3DAC406" w14:textId="3E2B9F15" w:rsidR="007244F9" w:rsidRDefault="007244F9" w:rsidP="007244F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A82C431" w14:textId="77777777" w:rsidR="00513103" w:rsidRDefault="00513103" w:rsidP="007244F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47EF661" w14:textId="77777777" w:rsidR="007244F9" w:rsidRPr="00C65E53" w:rsidRDefault="007244F9" w:rsidP="007244F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8940487" w14:textId="77777777" w:rsidR="008642B3" w:rsidRDefault="009F0E5C" w:rsidP="007244F9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117E9F24" w14:textId="35BEB072" w:rsidR="008642B3" w:rsidRDefault="008642B3" w:rsidP="007244F9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F83CAA5" w14:textId="77777777" w:rsidR="007244F9" w:rsidRDefault="007244F9" w:rsidP="007244F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706C2" w:rsidRPr="00607F9B" w14:paraId="4665843C" w14:textId="77777777" w:rsidTr="00417E11">
        <w:trPr>
          <w:trHeight w:val="638"/>
        </w:trPr>
        <w:tc>
          <w:tcPr>
            <w:tcW w:w="959" w:type="dxa"/>
            <w:shd w:val="clear" w:color="auto" w:fill="auto"/>
          </w:tcPr>
          <w:p w14:paraId="41ABD15D" w14:textId="77777777" w:rsidR="007706C2" w:rsidRPr="00607F9B" w:rsidRDefault="007706C2" w:rsidP="007244F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EFC92F" w14:textId="77777777" w:rsidR="007706C2" w:rsidRDefault="007706C2" w:rsidP="007244F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706C2">
              <w:rPr>
                <w:sz w:val="22"/>
                <w:szCs w:val="22"/>
              </w:rPr>
              <w:t>podstawowy</w:t>
            </w:r>
            <w:r w:rsidR="007244F9">
              <w:rPr>
                <w:sz w:val="22"/>
                <w:szCs w:val="22"/>
              </w:rPr>
              <w:t>m</w:t>
            </w:r>
            <w:r w:rsidRPr="007706C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706C2">
              <w:rPr>
                <w:b/>
                <w:bCs/>
                <w:sz w:val="22"/>
                <w:szCs w:val="22"/>
              </w:rPr>
              <w:t>Zakup i dostawa materiałów instalacyjnych, murarskich, ślusarskich, stolarskich i elektroinstalacyjnych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706C2">
              <w:rPr>
                <w:b/>
                <w:sz w:val="22"/>
                <w:szCs w:val="22"/>
              </w:rPr>
              <w:t>SZW/DZP/63/2021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38531F9" w14:textId="77777777" w:rsidR="007244F9" w:rsidRDefault="007244F9" w:rsidP="007244F9">
            <w:pPr>
              <w:jc w:val="both"/>
              <w:rPr>
                <w:sz w:val="22"/>
                <w:szCs w:val="22"/>
              </w:rPr>
            </w:pPr>
          </w:p>
          <w:p w14:paraId="778BB9D8" w14:textId="748954C0" w:rsidR="00513103" w:rsidRPr="00607F9B" w:rsidRDefault="00513103" w:rsidP="007244F9">
            <w:pPr>
              <w:jc w:val="both"/>
              <w:rPr>
                <w:sz w:val="22"/>
                <w:szCs w:val="22"/>
              </w:rPr>
            </w:pPr>
          </w:p>
        </w:tc>
      </w:tr>
    </w:tbl>
    <w:p w14:paraId="66492550" w14:textId="2765B824" w:rsidR="008642B3" w:rsidRDefault="00C65E53" w:rsidP="007244F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706C2" w:rsidRPr="007706C2">
        <w:rPr>
          <w:b/>
          <w:sz w:val="22"/>
          <w:szCs w:val="22"/>
        </w:rPr>
        <w:t>Szpital Wojewódzki w Poznaniu</w:t>
      </w:r>
      <w:r w:rsidR="007244F9">
        <w:rPr>
          <w:b/>
          <w:sz w:val="22"/>
          <w:szCs w:val="22"/>
        </w:rPr>
        <w:t xml:space="preserve">, </w:t>
      </w:r>
      <w:r w:rsidR="007706C2" w:rsidRPr="007706C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706C2" w:rsidRPr="007706C2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4560EFB" w14:textId="77777777" w:rsidR="00513103" w:rsidRDefault="00513103" w:rsidP="007244F9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706C2" w14:paraId="62290D55" w14:textId="77777777" w:rsidTr="00417E11">
        <w:trPr>
          <w:cantSplit/>
        </w:trPr>
        <w:tc>
          <w:tcPr>
            <w:tcW w:w="9498" w:type="dxa"/>
          </w:tcPr>
          <w:p w14:paraId="1F295E15" w14:textId="77777777" w:rsidR="007706C2" w:rsidRPr="00D26ED6" w:rsidRDefault="007706C2" w:rsidP="007244F9">
            <w:pPr>
              <w:jc w:val="both"/>
              <w:rPr>
                <w:b/>
                <w:sz w:val="22"/>
                <w:szCs w:val="22"/>
              </w:rPr>
            </w:pPr>
            <w:r w:rsidRPr="007706C2">
              <w:rPr>
                <w:b/>
                <w:sz w:val="22"/>
                <w:szCs w:val="22"/>
              </w:rPr>
              <w:t>PH SEA Paweł Bronikowski</w:t>
            </w:r>
          </w:p>
          <w:p w14:paraId="110B1450" w14:textId="77777777" w:rsidR="007706C2" w:rsidRPr="009F0E5C" w:rsidRDefault="007706C2" w:rsidP="007244F9">
            <w:pPr>
              <w:jc w:val="both"/>
              <w:rPr>
                <w:bCs/>
                <w:sz w:val="22"/>
                <w:szCs w:val="22"/>
              </w:rPr>
            </w:pPr>
            <w:r w:rsidRPr="007706C2">
              <w:rPr>
                <w:bCs/>
                <w:sz w:val="22"/>
                <w:szCs w:val="22"/>
              </w:rPr>
              <w:t>Norbertańska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06C2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16FBE1" w14:textId="77777777" w:rsidR="007706C2" w:rsidRPr="009F0E5C" w:rsidRDefault="007706C2" w:rsidP="007244F9">
            <w:pPr>
              <w:jc w:val="both"/>
              <w:rPr>
                <w:bCs/>
                <w:sz w:val="22"/>
                <w:szCs w:val="22"/>
              </w:rPr>
            </w:pPr>
            <w:r w:rsidRPr="007706C2">
              <w:rPr>
                <w:bCs/>
                <w:sz w:val="22"/>
                <w:szCs w:val="22"/>
              </w:rPr>
              <w:t>09-402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06C2">
              <w:rPr>
                <w:bCs/>
                <w:sz w:val="22"/>
                <w:szCs w:val="22"/>
              </w:rPr>
              <w:t>Płock</w:t>
            </w:r>
          </w:p>
          <w:p w14:paraId="6F4EF882" w14:textId="23D55F7E" w:rsidR="007706C2" w:rsidRPr="00211A34" w:rsidRDefault="007706C2" w:rsidP="007244F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244F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7706C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706C2">
              <w:rPr>
                <w:sz w:val="22"/>
                <w:szCs w:val="22"/>
              </w:rPr>
              <w:t>Instalacyjne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06C2">
              <w:rPr>
                <w:b/>
                <w:sz w:val="22"/>
                <w:szCs w:val="22"/>
              </w:rPr>
              <w:t>124 662.35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A0862B" w14:textId="77777777" w:rsidR="007706C2" w:rsidRPr="00D26ED6" w:rsidRDefault="007706C2" w:rsidP="007244F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47EBAD" w14:textId="77777777" w:rsidR="007706C2" w:rsidRDefault="007706C2" w:rsidP="007244F9">
            <w:pPr>
              <w:pStyle w:val="Nagwek"/>
              <w:tabs>
                <w:tab w:val="clear" w:pos="4536"/>
                <w:tab w:val="clear" w:pos="9072"/>
              </w:tabs>
            </w:pPr>
            <w:r w:rsidRPr="007706C2">
              <w:t>Oferta spełnia wszystkie wymagania formalno-prawne i jest zgodna z SWZ. Jedyna oferta.</w:t>
            </w:r>
          </w:p>
        </w:tc>
      </w:tr>
      <w:tr w:rsidR="007706C2" w14:paraId="2D88597A" w14:textId="77777777" w:rsidTr="00417E11">
        <w:trPr>
          <w:cantSplit/>
        </w:trPr>
        <w:tc>
          <w:tcPr>
            <w:tcW w:w="9498" w:type="dxa"/>
          </w:tcPr>
          <w:p w14:paraId="5BF16CA4" w14:textId="77777777" w:rsidR="007706C2" w:rsidRPr="00D26ED6" w:rsidRDefault="007706C2" w:rsidP="007244F9">
            <w:pPr>
              <w:jc w:val="both"/>
              <w:rPr>
                <w:b/>
                <w:sz w:val="22"/>
                <w:szCs w:val="22"/>
              </w:rPr>
            </w:pPr>
            <w:r w:rsidRPr="007706C2">
              <w:rPr>
                <w:b/>
                <w:sz w:val="22"/>
                <w:szCs w:val="22"/>
              </w:rPr>
              <w:t xml:space="preserve">Kaczmarek </w:t>
            </w:r>
            <w:proofErr w:type="spellStart"/>
            <w:r w:rsidRPr="007706C2">
              <w:rPr>
                <w:b/>
                <w:sz w:val="22"/>
                <w:szCs w:val="22"/>
              </w:rPr>
              <w:t>Electric</w:t>
            </w:r>
            <w:proofErr w:type="spellEnd"/>
            <w:r w:rsidRPr="007706C2">
              <w:rPr>
                <w:b/>
                <w:sz w:val="22"/>
                <w:szCs w:val="22"/>
              </w:rPr>
              <w:t xml:space="preserve"> SA</w:t>
            </w:r>
          </w:p>
          <w:p w14:paraId="57E1B3FB" w14:textId="77777777" w:rsidR="007706C2" w:rsidRPr="009F0E5C" w:rsidRDefault="007706C2" w:rsidP="007244F9">
            <w:pPr>
              <w:jc w:val="both"/>
              <w:rPr>
                <w:bCs/>
                <w:sz w:val="22"/>
                <w:szCs w:val="22"/>
              </w:rPr>
            </w:pPr>
            <w:r w:rsidRPr="007706C2">
              <w:rPr>
                <w:bCs/>
                <w:sz w:val="22"/>
                <w:szCs w:val="22"/>
              </w:rPr>
              <w:t>Gajewskich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06C2">
              <w:rPr>
                <w:bCs/>
                <w:sz w:val="22"/>
                <w:szCs w:val="22"/>
              </w:rPr>
              <w:t>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C28D50" w14:textId="77777777" w:rsidR="007706C2" w:rsidRPr="009F0E5C" w:rsidRDefault="007706C2" w:rsidP="007244F9">
            <w:pPr>
              <w:jc w:val="both"/>
              <w:rPr>
                <w:bCs/>
                <w:sz w:val="22"/>
                <w:szCs w:val="22"/>
              </w:rPr>
            </w:pPr>
            <w:r w:rsidRPr="007706C2">
              <w:rPr>
                <w:bCs/>
                <w:sz w:val="22"/>
                <w:szCs w:val="22"/>
              </w:rPr>
              <w:t>64-200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06C2">
              <w:rPr>
                <w:bCs/>
                <w:sz w:val="22"/>
                <w:szCs w:val="22"/>
              </w:rPr>
              <w:t>Wolsztyn</w:t>
            </w:r>
          </w:p>
          <w:p w14:paraId="522A4F47" w14:textId="56E5EB06" w:rsidR="007706C2" w:rsidRPr="00211A34" w:rsidRDefault="007706C2" w:rsidP="007244F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1310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7706C2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706C2">
              <w:rPr>
                <w:sz w:val="22"/>
                <w:szCs w:val="22"/>
              </w:rPr>
              <w:t>Elektroinstalacyjne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06C2">
              <w:rPr>
                <w:b/>
                <w:sz w:val="22"/>
                <w:szCs w:val="22"/>
              </w:rPr>
              <w:t>92 379.24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C304B15" w14:textId="77777777" w:rsidR="007706C2" w:rsidRPr="00D26ED6" w:rsidRDefault="007706C2" w:rsidP="007244F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BD3AE0" w14:textId="77777777" w:rsidR="007706C2" w:rsidRDefault="007706C2" w:rsidP="007244F9">
            <w:pPr>
              <w:pStyle w:val="Nagwek"/>
              <w:tabs>
                <w:tab w:val="clear" w:pos="4536"/>
                <w:tab w:val="clear" w:pos="9072"/>
              </w:tabs>
            </w:pPr>
            <w:r w:rsidRPr="007706C2">
              <w:t>Oferta spełnia wszystkie wymagania formalno-prawne i jest zgodna z SWZ. Jedyna oferta.</w:t>
            </w:r>
          </w:p>
        </w:tc>
      </w:tr>
    </w:tbl>
    <w:p w14:paraId="4B200B7E" w14:textId="77777777" w:rsidR="00513103" w:rsidRDefault="00513103" w:rsidP="007244F9">
      <w:pPr>
        <w:jc w:val="both"/>
        <w:rPr>
          <w:color w:val="000000"/>
          <w:sz w:val="22"/>
          <w:szCs w:val="22"/>
        </w:rPr>
      </w:pPr>
    </w:p>
    <w:p w14:paraId="62DD5657" w14:textId="4D7636C5" w:rsidR="003A0AFC" w:rsidRPr="00756CDA" w:rsidRDefault="00915B9E" w:rsidP="007244F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785"/>
        <w:gridCol w:w="2126"/>
        <w:gridCol w:w="1418"/>
      </w:tblGrid>
      <w:tr w:rsidR="00211A34" w:rsidRPr="00834EF4" w14:paraId="0FD2A8AF" w14:textId="77777777" w:rsidTr="00513103">
        <w:tc>
          <w:tcPr>
            <w:tcW w:w="2169" w:type="dxa"/>
            <w:shd w:val="clear" w:color="auto" w:fill="F3F3F3"/>
          </w:tcPr>
          <w:p w14:paraId="60462A36" w14:textId="77777777" w:rsidR="00211A34" w:rsidRPr="00211A34" w:rsidRDefault="00211A34" w:rsidP="007244F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785" w:type="dxa"/>
            <w:shd w:val="clear" w:color="auto" w:fill="F3F3F3"/>
          </w:tcPr>
          <w:p w14:paraId="7ECE34F4" w14:textId="77777777" w:rsidR="00211A34" w:rsidRPr="00211A34" w:rsidRDefault="00211A34" w:rsidP="007244F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14:paraId="47D25E97" w14:textId="77777777" w:rsidR="00211A34" w:rsidRPr="00211A34" w:rsidRDefault="00211A34" w:rsidP="007244F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6C839AB3" w14:textId="77777777" w:rsidR="00211A34" w:rsidRPr="00211A34" w:rsidRDefault="00211A34" w:rsidP="007244F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706C2" w:rsidRPr="00834EF4" w14:paraId="016CB4DB" w14:textId="77777777" w:rsidTr="00513103">
        <w:tc>
          <w:tcPr>
            <w:tcW w:w="2169" w:type="dxa"/>
            <w:shd w:val="clear" w:color="auto" w:fill="auto"/>
          </w:tcPr>
          <w:p w14:paraId="1F9E0B88" w14:textId="77777777" w:rsidR="007706C2" w:rsidRPr="00211A34" w:rsidRDefault="007706C2" w:rsidP="007244F9">
            <w:pPr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06C2">
              <w:rPr>
                <w:sz w:val="20"/>
                <w:szCs w:val="20"/>
              </w:rPr>
              <w:t>Instalacyjne</w:t>
            </w:r>
          </w:p>
        </w:tc>
        <w:tc>
          <w:tcPr>
            <w:tcW w:w="3785" w:type="dxa"/>
            <w:shd w:val="clear" w:color="auto" w:fill="auto"/>
          </w:tcPr>
          <w:p w14:paraId="0D2D1E9A" w14:textId="77777777" w:rsidR="007706C2" w:rsidRPr="00211A34" w:rsidRDefault="007706C2" w:rsidP="007244F9">
            <w:pPr>
              <w:rPr>
                <w:b/>
                <w:bCs/>
                <w:sz w:val="20"/>
                <w:szCs w:val="20"/>
              </w:rPr>
            </w:pPr>
            <w:r w:rsidRPr="007706C2">
              <w:rPr>
                <w:b/>
                <w:bCs/>
                <w:sz w:val="20"/>
                <w:szCs w:val="20"/>
              </w:rPr>
              <w:t>PH SEA Paweł Bronikowski</w:t>
            </w:r>
          </w:p>
          <w:p w14:paraId="16FBA448" w14:textId="77777777" w:rsidR="007706C2" w:rsidRPr="00211A34" w:rsidRDefault="007706C2" w:rsidP="007244F9">
            <w:pPr>
              <w:rPr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Norbertańska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06C2">
              <w:rPr>
                <w:sz w:val="20"/>
                <w:szCs w:val="20"/>
              </w:rPr>
              <w:t>3</w:t>
            </w:r>
          </w:p>
          <w:p w14:paraId="4EDA29AF" w14:textId="77777777" w:rsidR="007706C2" w:rsidRPr="00211A34" w:rsidRDefault="007706C2" w:rsidP="007244F9">
            <w:pPr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09-402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06C2">
              <w:rPr>
                <w:sz w:val="20"/>
                <w:szCs w:val="20"/>
              </w:rPr>
              <w:t>Płock</w:t>
            </w:r>
          </w:p>
        </w:tc>
        <w:tc>
          <w:tcPr>
            <w:tcW w:w="2126" w:type="dxa"/>
            <w:shd w:val="clear" w:color="auto" w:fill="auto"/>
          </w:tcPr>
          <w:p w14:paraId="537D5A68" w14:textId="77777777" w:rsidR="00513103" w:rsidRDefault="00513103" w:rsidP="007244F9">
            <w:pPr>
              <w:rPr>
                <w:sz w:val="20"/>
                <w:szCs w:val="20"/>
              </w:rPr>
            </w:pPr>
          </w:p>
          <w:p w14:paraId="227DFC03" w14:textId="0FABF908" w:rsidR="007706C2" w:rsidRPr="00211A34" w:rsidRDefault="007706C2" w:rsidP="007244F9">
            <w:pPr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39C5F9" w14:textId="77777777" w:rsidR="007706C2" w:rsidRPr="00211A34" w:rsidRDefault="007706C2" w:rsidP="007244F9">
            <w:pPr>
              <w:jc w:val="center"/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 xml:space="preserve">  100,00</w:t>
            </w:r>
          </w:p>
        </w:tc>
      </w:tr>
      <w:tr w:rsidR="007706C2" w:rsidRPr="00834EF4" w14:paraId="1684AA2D" w14:textId="77777777" w:rsidTr="00513103">
        <w:tc>
          <w:tcPr>
            <w:tcW w:w="2169" w:type="dxa"/>
            <w:shd w:val="clear" w:color="auto" w:fill="auto"/>
          </w:tcPr>
          <w:p w14:paraId="4262EF67" w14:textId="77777777" w:rsidR="007706C2" w:rsidRPr="00211A34" w:rsidRDefault="007706C2" w:rsidP="007244F9">
            <w:pPr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06C2">
              <w:rPr>
                <w:sz w:val="20"/>
                <w:szCs w:val="20"/>
              </w:rPr>
              <w:t>Elektroinstalacyjne</w:t>
            </w:r>
          </w:p>
        </w:tc>
        <w:tc>
          <w:tcPr>
            <w:tcW w:w="3785" w:type="dxa"/>
            <w:shd w:val="clear" w:color="auto" w:fill="auto"/>
          </w:tcPr>
          <w:p w14:paraId="688724F3" w14:textId="77777777" w:rsidR="007706C2" w:rsidRPr="00211A34" w:rsidRDefault="007706C2" w:rsidP="007244F9">
            <w:pPr>
              <w:rPr>
                <w:b/>
                <w:bCs/>
                <w:sz w:val="20"/>
                <w:szCs w:val="20"/>
              </w:rPr>
            </w:pPr>
            <w:r w:rsidRPr="007706C2">
              <w:rPr>
                <w:b/>
                <w:bCs/>
                <w:sz w:val="20"/>
                <w:szCs w:val="20"/>
              </w:rPr>
              <w:t xml:space="preserve">Kaczmarek </w:t>
            </w:r>
            <w:proofErr w:type="spellStart"/>
            <w:r w:rsidRPr="007706C2">
              <w:rPr>
                <w:b/>
                <w:bCs/>
                <w:sz w:val="20"/>
                <w:szCs w:val="20"/>
              </w:rPr>
              <w:t>Electric</w:t>
            </w:r>
            <w:proofErr w:type="spellEnd"/>
            <w:r w:rsidRPr="007706C2">
              <w:rPr>
                <w:b/>
                <w:bCs/>
                <w:sz w:val="20"/>
                <w:szCs w:val="20"/>
              </w:rPr>
              <w:t xml:space="preserve"> SA</w:t>
            </w:r>
          </w:p>
          <w:p w14:paraId="23A15E1D" w14:textId="77777777" w:rsidR="007706C2" w:rsidRPr="00211A34" w:rsidRDefault="007706C2" w:rsidP="007244F9">
            <w:pPr>
              <w:rPr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Gajewskich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06C2">
              <w:rPr>
                <w:sz w:val="20"/>
                <w:szCs w:val="20"/>
              </w:rPr>
              <w:t>32</w:t>
            </w:r>
          </w:p>
          <w:p w14:paraId="00A43E3A" w14:textId="77777777" w:rsidR="007706C2" w:rsidRPr="00211A34" w:rsidRDefault="007706C2" w:rsidP="007244F9">
            <w:pPr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64-200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06C2">
              <w:rPr>
                <w:sz w:val="20"/>
                <w:szCs w:val="20"/>
              </w:rPr>
              <w:t>Wolsztyn</w:t>
            </w:r>
          </w:p>
        </w:tc>
        <w:tc>
          <w:tcPr>
            <w:tcW w:w="2126" w:type="dxa"/>
            <w:shd w:val="clear" w:color="auto" w:fill="auto"/>
          </w:tcPr>
          <w:p w14:paraId="231FA28E" w14:textId="77777777" w:rsidR="00513103" w:rsidRDefault="00513103" w:rsidP="007244F9">
            <w:pPr>
              <w:rPr>
                <w:sz w:val="20"/>
                <w:szCs w:val="20"/>
              </w:rPr>
            </w:pPr>
          </w:p>
          <w:p w14:paraId="37F3F9AF" w14:textId="7C60A826" w:rsidR="007706C2" w:rsidRPr="00211A34" w:rsidRDefault="007706C2" w:rsidP="007244F9">
            <w:pPr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BE7469" w14:textId="77777777" w:rsidR="007706C2" w:rsidRPr="00211A34" w:rsidRDefault="007706C2" w:rsidP="007244F9">
            <w:pPr>
              <w:jc w:val="center"/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 xml:space="preserve">  100,00</w:t>
            </w:r>
          </w:p>
        </w:tc>
      </w:tr>
      <w:tr w:rsidR="007706C2" w:rsidRPr="00834EF4" w14:paraId="318E5B0B" w14:textId="77777777" w:rsidTr="00513103">
        <w:tc>
          <w:tcPr>
            <w:tcW w:w="2169" w:type="dxa"/>
            <w:shd w:val="clear" w:color="auto" w:fill="auto"/>
          </w:tcPr>
          <w:p w14:paraId="7A814581" w14:textId="77777777" w:rsidR="007706C2" w:rsidRPr="00211A34" w:rsidRDefault="007706C2" w:rsidP="007244F9">
            <w:pPr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06C2">
              <w:rPr>
                <w:sz w:val="20"/>
                <w:szCs w:val="20"/>
              </w:rPr>
              <w:t>Elektroinstalacyjne</w:t>
            </w:r>
          </w:p>
        </w:tc>
        <w:tc>
          <w:tcPr>
            <w:tcW w:w="3785" w:type="dxa"/>
            <w:shd w:val="clear" w:color="auto" w:fill="auto"/>
          </w:tcPr>
          <w:p w14:paraId="4C5458CE" w14:textId="0E435445" w:rsidR="007706C2" w:rsidRPr="00211A34" w:rsidRDefault="007706C2" w:rsidP="007244F9">
            <w:pPr>
              <w:rPr>
                <w:b/>
                <w:bCs/>
                <w:sz w:val="20"/>
                <w:szCs w:val="20"/>
              </w:rPr>
            </w:pPr>
            <w:r w:rsidRPr="007706C2">
              <w:rPr>
                <w:b/>
                <w:bCs/>
                <w:sz w:val="20"/>
                <w:szCs w:val="20"/>
              </w:rPr>
              <w:t xml:space="preserve">ELEKTROHURT </w:t>
            </w:r>
            <w:r w:rsidR="00513103">
              <w:rPr>
                <w:b/>
                <w:bCs/>
                <w:sz w:val="20"/>
                <w:szCs w:val="20"/>
              </w:rPr>
              <w:t>Poznań Sp. z o.o.</w:t>
            </w:r>
          </w:p>
          <w:p w14:paraId="4CA0C23E" w14:textId="77777777" w:rsidR="00513103" w:rsidRDefault="00513103" w:rsidP="007244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Heleny Szafran 6</w:t>
            </w:r>
          </w:p>
          <w:p w14:paraId="5078C651" w14:textId="43D7858F" w:rsidR="007706C2" w:rsidRPr="00211A34" w:rsidRDefault="00513103" w:rsidP="007244F9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60-693</w:t>
            </w:r>
            <w:r w:rsidR="007706C2" w:rsidRPr="00211A34">
              <w:rPr>
                <w:sz w:val="20"/>
                <w:szCs w:val="20"/>
              </w:rPr>
              <w:t xml:space="preserve"> </w:t>
            </w:r>
            <w:r w:rsidR="007706C2" w:rsidRPr="007706C2">
              <w:rPr>
                <w:sz w:val="20"/>
                <w:szCs w:val="20"/>
              </w:rPr>
              <w:t>Poznań</w:t>
            </w:r>
          </w:p>
        </w:tc>
        <w:tc>
          <w:tcPr>
            <w:tcW w:w="2126" w:type="dxa"/>
            <w:shd w:val="clear" w:color="auto" w:fill="auto"/>
          </w:tcPr>
          <w:p w14:paraId="34D0D25D" w14:textId="77777777" w:rsidR="00513103" w:rsidRDefault="00513103" w:rsidP="007244F9">
            <w:pPr>
              <w:rPr>
                <w:sz w:val="20"/>
                <w:szCs w:val="20"/>
              </w:rPr>
            </w:pPr>
          </w:p>
          <w:p w14:paraId="3D338421" w14:textId="77777777" w:rsidR="00513103" w:rsidRDefault="00513103" w:rsidP="007244F9">
            <w:pPr>
              <w:rPr>
                <w:sz w:val="20"/>
                <w:szCs w:val="20"/>
              </w:rPr>
            </w:pPr>
          </w:p>
          <w:p w14:paraId="445CE1D3" w14:textId="4A230995" w:rsidR="007706C2" w:rsidRPr="00211A34" w:rsidRDefault="007706C2" w:rsidP="007244F9">
            <w:pPr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5031AC" w14:textId="77777777" w:rsidR="007706C2" w:rsidRPr="00211A34" w:rsidRDefault="007706C2" w:rsidP="007244F9">
            <w:pPr>
              <w:jc w:val="center"/>
              <w:rPr>
                <w:color w:val="000000"/>
                <w:sz w:val="20"/>
                <w:szCs w:val="20"/>
              </w:rPr>
            </w:pPr>
            <w:r w:rsidRPr="007706C2">
              <w:rPr>
                <w:sz w:val="20"/>
                <w:szCs w:val="20"/>
              </w:rPr>
              <w:t xml:space="preserve">  0,00</w:t>
            </w:r>
          </w:p>
        </w:tc>
      </w:tr>
    </w:tbl>
    <w:p w14:paraId="3D477A61" w14:textId="6CDE37F6" w:rsidR="00E85D70" w:rsidRDefault="00E85D70" w:rsidP="007244F9">
      <w:pPr>
        <w:jc w:val="both"/>
        <w:rPr>
          <w:color w:val="000000"/>
        </w:rPr>
      </w:pPr>
    </w:p>
    <w:p w14:paraId="2415D221" w14:textId="75AD644A" w:rsidR="00513103" w:rsidRDefault="00513103" w:rsidP="007244F9">
      <w:pPr>
        <w:jc w:val="both"/>
        <w:rPr>
          <w:color w:val="000000"/>
        </w:rPr>
      </w:pPr>
    </w:p>
    <w:p w14:paraId="17ED5895" w14:textId="77777777" w:rsidR="00513103" w:rsidRDefault="00513103" w:rsidP="007244F9">
      <w:pPr>
        <w:jc w:val="both"/>
        <w:rPr>
          <w:color w:val="000000"/>
        </w:rPr>
      </w:pPr>
    </w:p>
    <w:p w14:paraId="2F28AEC8" w14:textId="77777777" w:rsidR="00513103" w:rsidRDefault="00513103" w:rsidP="007244F9">
      <w:pPr>
        <w:jc w:val="both"/>
        <w:rPr>
          <w:color w:val="000000"/>
        </w:rPr>
      </w:pPr>
    </w:p>
    <w:p w14:paraId="7A2EBCB7" w14:textId="77777777" w:rsidR="008642B3" w:rsidRPr="001B7815" w:rsidRDefault="00B464D3" w:rsidP="007244F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BE9DF88" w14:textId="77777777" w:rsidTr="00596EA3">
        <w:tc>
          <w:tcPr>
            <w:tcW w:w="871" w:type="dxa"/>
            <w:shd w:val="clear" w:color="auto" w:fill="F3F3F3"/>
            <w:vAlign w:val="center"/>
          </w:tcPr>
          <w:p w14:paraId="6E0AC4BE" w14:textId="77777777" w:rsidR="00211A34" w:rsidRPr="00596EA3" w:rsidRDefault="00596EA3" w:rsidP="007244F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E2AAE6D" w14:textId="77777777" w:rsidR="00211A34" w:rsidRPr="00596EA3" w:rsidRDefault="00596EA3" w:rsidP="007244F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67259C0" w14:textId="77777777" w:rsidR="00211A34" w:rsidRPr="00596EA3" w:rsidRDefault="00211A34" w:rsidP="007244F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7706C2" w14:paraId="3CAC629B" w14:textId="77777777" w:rsidTr="00417E11">
        <w:tc>
          <w:tcPr>
            <w:tcW w:w="871" w:type="dxa"/>
            <w:vAlign w:val="center"/>
          </w:tcPr>
          <w:p w14:paraId="36315ADE" w14:textId="77777777" w:rsidR="007706C2" w:rsidRPr="00596EA3" w:rsidRDefault="007706C2" w:rsidP="007244F9">
            <w:pPr>
              <w:jc w:val="center"/>
              <w:rPr>
                <w:sz w:val="22"/>
                <w:szCs w:val="22"/>
              </w:rPr>
            </w:pPr>
            <w:r w:rsidRPr="007706C2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0C0064FF" w14:textId="77777777" w:rsidR="00513103" w:rsidRDefault="00513103" w:rsidP="00513103">
            <w:pPr>
              <w:rPr>
                <w:b/>
                <w:bCs/>
                <w:sz w:val="20"/>
                <w:szCs w:val="20"/>
              </w:rPr>
            </w:pPr>
            <w:r w:rsidRPr="007706C2">
              <w:rPr>
                <w:b/>
                <w:bCs/>
                <w:sz w:val="20"/>
                <w:szCs w:val="20"/>
              </w:rPr>
              <w:t xml:space="preserve">ELEKTROHURT </w:t>
            </w:r>
          </w:p>
          <w:p w14:paraId="6315B27B" w14:textId="2FB9F533" w:rsidR="00513103" w:rsidRPr="00211A34" w:rsidRDefault="00513103" w:rsidP="0051310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Poznań Sp. z o.o.</w:t>
            </w:r>
          </w:p>
          <w:p w14:paraId="526CF73E" w14:textId="77777777" w:rsidR="00513103" w:rsidRDefault="00513103" w:rsidP="005131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Heleny Szafran 6</w:t>
            </w:r>
          </w:p>
          <w:p w14:paraId="0B91584A" w14:textId="3955E834" w:rsidR="007706C2" w:rsidRPr="00211A34" w:rsidRDefault="00513103" w:rsidP="005131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60-693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06C2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61F4D83C" w14:textId="77777777" w:rsidR="007706C2" w:rsidRPr="00596EA3" w:rsidRDefault="007706C2" w:rsidP="007244F9">
            <w:pPr>
              <w:rPr>
                <w:sz w:val="22"/>
                <w:szCs w:val="22"/>
              </w:rPr>
            </w:pPr>
            <w:r w:rsidRPr="007706C2">
              <w:rPr>
                <w:sz w:val="22"/>
                <w:szCs w:val="22"/>
              </w:rPr>
              <w:t>Art. 226 ust. 1 pkt 3</w:t>
            </w:r>
          </w:p>
          <w:p w14:paraId="09186F56" w14:textId="77777777" w:rsidR="007706C2" w:rsidRPr="007706C2" w:rsidRDefault="007706C2" w:rsidP="007244F9">
            <w:pPr>
              <w:jc w:val="both"/>
              <w:rPr>
                <w:sz w:val="22"/>
                <w:szCs w:val="22"/>
              </w:rPr>
            </w:pPr>
            <w:r w:rsidRPr="007706C2">
              <w:rPr>
                <w:sz w:val="22"/>
                <w:szCs w:val="22"/>
              </w:rPr>
              <w:t>Zgodnie z art. 63 ust. 2, w postępowaniu o udzielenie zamówienia lub konkursie o wartości mniejszej niż progi unijne ofertę składa się, pod rygorem nieważności, w formie elektronicznej lub w postaci elektronicznej opatrzonej podpisem zaufanym lub podpisem osobistym.  W toku badania ofert, Zamawiający stwierdził, iż Wykonawca złożył niepodpisaną ofertę.</w:t>
            </w:r>
          </w:p>
          <w:p w14:paraId="0973DB2F" w14:textId="77777777" w:rsidR="007706C2" w:rsidRPr="00596EA3" w:rsidRDefault="007706C2" w:rsidP="007244F9">
            <w:pPr>
              <w:jc w:val="both"/>
              <w:rPr>
                <w:sz w:val="22"/>
                <w:szCs w:val="22"/>
              </w:rPr>
            </w:pPr>
            <w:r w:rsidRPr="007706C2">
              <w:rPr>
                <w:sz w:val="22"/>
                <w:szCs w:val="22"/>
              </w:rPr>
              <w:t>W związku z powyższym złożona oferta jest nieważna i zostaje odrzucona.</w:t>
            </w:r>
          </w:p>
        </w:tc>
      </w:tr>
    </w:tbl>
    <w:p w14:paraId="3C4FA78E" w14:textId="77777777" w:rsidR="008642B3" w:rsidRDefault="008642B3" w:rsidP="007244F9">
      <w:pPr>
        <w:jc w:val="both"/>
        <w:rPr>
          <w:color w:val="000000"/>
          <w:sz w:val="16"/>
          <w:szCs w:val="16"/>
        </w:rPr>
      </w:pPr>
    </w:p>
    <w:p w14:paraId="12DDDD61" w14:textId="23E5D00A" w:rsidR="00A21421" w:rsidRPr="00C41B16" w:rsidRDefault="00A21421" w:rsidP="00A21421">
      <w:pPr>
        <w:jc w:val="both"/>
        <w:rPr>
          <w:sz w:val="22"/>
          <w:szCs w:val="22"/>
        </w:rPr>
      </w:pPr>
      <w:r w:rsidRPr="00C41B16">
        <w:rPr>
          <w:sz w:val="22"/>
          <w:szCs w:val="22"/>
        </w:rPr>
        <w:t xml:space="preserve">W myśl art. </w:t>
      </w:r>
      <w:r w:rsidR="00F36E1E" w:rsidRPr="00C41B16">
        <w:rPr>
          <w:sz w:val="22"/>
          <w:szCs w:val="22"/>
        </w:rPr>
        <w:t>255</w:t>
      </w:r>
      <w:r w:rsidRPr="00C41B16">
        <w:rPr>
          <w:sz w:val="22"/>
          <w:szCs w:val="22"/>
        </w:rPr>
        <w:t xml:space="preserve"> ust. </w:t>
      </w:r>
      <w:r w:rsidR="00F36E1E" w:rsidRPr="00C41B16">
        <w:rPr>
          <w:sz w:val="22"/>
          <w:szCs w:val="22"/>
        </w:rPr>
        <w:t>1</w:t>
      </w:r>
      <w:r w:rsidRPr="00C41B16">
        <w:rPr>
          <w:sz w:val="22"/>
          <w:szCs w:val="22"/>
        </w:rPr>
        <w:t xml:space="preserve"> ustawy Pzp Zamawiający informuje, że w w/w postępowaniu przetargowym</w:t>
      </w:r>
      <w:r w:rsidR="00F36E1E" w:rsidRPr="00C41B16">
        <w:rPr>
          <w:sz w:val="22"/>
          <w:szCs w:val="22"/>
        </w:rPr>
        <w:t xml:space="preserve"> </w:t>
      </w:r>
      <w:r w:rsidRPr="00C41B16">
        <w:rPr>
          <w:sz w:val="22"/>
          <w:szCs w:val="22"/>
        </w:rPr>
        <w:t xml:space="preserve">– </w:t>
      </w:r>
      <w:r w:rsidRPr="00C41B16">
        <w:rPr>
          <w:b/>
          <w:sz w:val="22"/>
          <w:szCs w:val="22"/>
          <w:u w:val="single"/>
        </w:rPr>
        <w:t>unieważnia zadania częściowe nr 2</w:t>
      </w:r>
      <w:r w:rsidRPr="00C41B16">
        <w:rPr>
          <w:sz w:val="22"/>
          <w:szCs w:val="22"/>
        </w:rPr>
        <w:t xml:space="preserve"> ze względu na fakt, iż nie złożono żadnej oferty niepodlegającej odrzuceniu. </w:t>
      </w:r>
    </w:p>
    <w:p w14:paraId="6CFC6D29" w14:textId="77777777" w:rsidR="00A21421" w:rsidRDefault="00A21421" w:rsidP="007244F9">
      <w:pPr>
        <w:jc w:val="both"/>
      </w:pPr>
    </w:p>
    <w:p w14:paraId="56DBC4DB" w14:textId="603EE0A1" w:rsidR="009F0E5C" w:rsidRDefault="009F0E5C" w:rsidP="007244F9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81BF055" w14:textId="77777777" w:rsidR="00F960D7" w:rsidRPr="00F33C66" w:rsidRDefault="00A029B8" w:rsidP="007244F9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706C2" w:rsidRPr="00F33C66">
        <w:rPr>
          <w:sz w:val="22"/>
          <w:szCs w:val="22"/>
        </w:rPr>
        <w:t>nie krótszym niż 1</w:t>
      </w:r>
      <w:r w:rsidR="007706C2">
        <w:rPr>
          <w:sz w:val="22"/>
          <w:szCs w:val="22"/>
        </w:rPr>
        <w:t>0</w:t>
      </w:r>
      <w:r w:rsidR="007706C2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2DFC07F" w14:textId="77777777" w:rsidR="00F960D7" w:rsidRPr="00F33C66" w:rsidRDefault="00D8427E" w:rsidP="007244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CE8BD41" w14:textId="77777777" w:rsidR="00F960D7" w:rsidRDefault="00F960D7" w:rsidP="007244F9">
      <w:pPr>
        <w:jc w:val="both"/>
        <w:rPr>
          <w:bCs/>
        </w:rPr>
      </w:pPr>
    </w:p>
    <w:p w14:paraId="57B1167E" w14:textId="4321F59F" w:rsidR="00B464D3" w:rsidRDefault="00B464D3" w:rsidP="007244F9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8D89A4D" w14:textId="77777777" w:rsidR="00C41B16" w:rsidRDefault="00C41B16" w:rsidP="007244F9">
      <w:pPr>
        <w:ind w:left="3119" w:firstLine="425"/>
        <w:jc w:val="right"/>
        <w:rPr>
          <w:i/>
          <w:sz w:val="22"/>
          <w:szCs w:val="22"/>
        </w:rPr>
      </w:pPr>
    </w:p>
    <w:p w14:paraId="174FE3DE" w14:textId="77777777" w:rsidR="00C41B16" w:rsidRDefault="00C41B16" w:rsidP="00C41B1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EE56B73" w14:textId="64856C15" w:rsidR="00C41B16" w:rsidRDefault="00C41B16" w:rsidP="00C41B16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w Poznaniu</w:t>
      </w:r>
    </w:p>
    <w:p w14:paraId="725816A2" w14:textId="262E8F63" w:rsidR="00C41B16" w:rsidRDefault="00C41B16" w:rsidP="00C41B16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Piotr Nowicki</w:t>
      </w:r>
    </w:p>
    <w:p w14:paraId="3F2EB092" w14:textId="77777777" w:rsidR="00C41B16" w:rsidRPr="004229DE" w:rsidRDefault="00C41B16" w:rsidP="007244F9">
      <w:pPr>
        <w:ind w:left="3119" w:firstLine="425"/>
        <w:jc w:val="right"/>
        <w:rPr>
          <w:i/>
          <w:sz w:val="22"/>
          <w:szCs w:val="22"/>
        </w:rPr>
      </w:pPr>
    </w:p>
    <w:bookmarkEnd w:id="0"/>
    <w:sectPr w:rsidR="00C41B16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E1D04" w14:textId="77777777" w:rsidR="008F7973" w:rsidRDefault="008F7973">
      <w:r>
        <w:separator/>
      </w:r>
    </w:p>
  </w:endnote>
  <w:endnote w:type="continuationSeparator" w:id="0">
    <w:p w14:paraId="12263FC3" w14:textId="77777777" w:rsidR="008F7973" w:rsidRDefault="008F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2DE6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C92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DFF9E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825FD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B320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C12B7" w14:textId="77777777" w:rsidR="008F7973" w:rsidRDefault="008F7973">
      <w:r>
        <w:separator/>
      </w:r>
    </w:p>
  </w:footnote>
  <w:footnote w:type="continuationSeparator" w:id="0">
    <w:p w14:paraId="3FEF0298" w14:textId="77777777" w:rsidR="008F7973" w:rsidRDefault="008F7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E8B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87CC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99E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973"/>
    <w:rsid w:val="00022322"/>
    <w:rsid w:val="00042497"/>
    <w:rsid w:val="000C1E6F"/>
    <w:rsid w:val="000E4E56"/>
    <w:rsid w:val="0018134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3103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244F9"/>
    <w:rsid w:val="00756CDA"/>
    <w:rsid w:val="007706C2"/>
    <w:rsid w:val="007E2ACC"/>
    <w:rsid w:val="007E68C5"/>
    <w:rsid w:val="00832144"/>
    <w:rsid w:val="008567C7"/>
    <w:rsid w:val="008642B3"/>
    <w:rsid w:val="008A6C10"/>
    <w:rsid w:val="008E5102"/>
    <w:rsid w:val="008F7973"/>
    <w:rsid w:val="00915B9E"/>
    <w:rsid w:val="00952256"/>
    <w:rsid w:val="0097748A"/>
    <w:rsid w:val="009F0E5C"/>
    <w:rsid w:val="00A029B8"/>
    <w:rsid w:val="00A21421"/>
    <w:rsid w:val="00A91321"/>
    <w:rsid w:val="00AA02AC"/>
    <w:rsid w:val="00B32D12"/>
    <w:rsid w:val="00B464D3"/>
    <w:rsid w:val="00B8185B"/>
    <w:rsid w:val="00BC6F7F"/>
    <w:rsid w:val="00BD2174"/>
    <w:rsid w:val="00C41B1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6E1E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2E0B8"/>
  <w15:chartTrackingRefBased/>
  <w15:docId w15:val="{1FFBDED3-4B11-4388-B97F-3B3990BED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41B1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2021-11-03T09:15:00Z</cp:lastPrinted>
  <dcterms:created xsi:type="dcterms:W3CDTF">2021-11-03T09:17:00Z</dcterms:created>
  <dcterms:modified xsi:type="dcterms:W3CDTF">2021-11-03T09:17:00Z</dcterms:modified>
</cp:coreProperties>
</file>