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B76C6" w14:textId="77777777" w:rsidR="00FB7F50" w:rsidRPr="002245BE" w:rsidRDefault="000423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4230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042306">
        <w:rPr>
          <w:sz w:val="22"/>
          <w:szCs w:val="22"/>
        </w:rPr>
        <w:t>2021-11-05</w:t>
      </w:r>
    </w:p>
    <w:p w14:paraId="3678914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A691FE3" w14:textId="77777777" w:rsidR="00042306" w:rsidRPr="00042306" w:rsidRDefault="00042306" w:rsidP="00FB7F50">
      <w:pPr>
        <w:spacing w:after="40"/>
        <w:rPr>
          <w:b/>
          <w:bCs/>
          <w:sz w:val="22"/>
          <w:szCs w:val="22"/>
        </w:rPr>
      </w:pPr>
      <w:r w:rsidRPr="00042306">
        <w:rPr>
          <w:b/>
          <w:bCs/>
          <w:sz w:val="22"/>
          <w:szCs w:val="22"/>
        </w:rPr>
        <w:t>Szpital Wojewódzki w Poznaniu</w:t>
      </w:r>
    </w:p>
    <w:p w14:paraId="3DF926ED" w14:textId="77777777" w:rsidR="00FB7F50" w:rsidRPr="002245BE" w:rsidRDefault="00042306" w:rsidP="00FB7F50">
      <w:pPr>
        <w:spacing w:after="40"/>
        <w:rPr>
          <w:b/>
          <w:bCs/>
          <w:sz w:val="22"/>
          <w:szCs w:val="22"/>
        </w:rPr>
      </w:pPr>
      <w:r w:rsidRPr="00042306">
        <w:rPr>
          <w:b/>
          <w:bCs/>
          <w:sz w:val="22"/>
          <w:szCs w:val="22"/>
        </w:rPr>
        <w:t>Dział Zamówień Publicznych</w:t>
      </w:r>
    </w:p>
    <w:p w14:paraId="1A571550" w14:textId="62FBD0D7" w:rsidR="00FB7F50" w:rsidRPr="002245BE" w:rsidRDefault="00174A54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2306" w:rsidRPr="0004230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042306" w:rsidRPr="00042306">
        <w:rPr>
          <w:sz w:val="22"/>
          <w:szCs w:val="22"/>
        </w:rPr>
        <w:t>7/19</w:t>
      </w:r>
    </w:p>
    <w:p w14:paraId="19D94EEB" w14:textId="77777777" w:rsidR="00FB7F50" w:rsidRPr="002245BE" w:rsidRDefault="00042306" w:rsidP="00FB7F50">
      <w:pPr>
        <w:rPr>
          <w:sz w:val="22"/>
          <w:szCs w:val="22"/>
        </w:rPr>
      </w:pPr>
      <w:r w:rsidRPr="0004230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042306">
        <w:rPr>
          <w:sz w:val="22"/>
          <w:szCs w:val="22"/>
        </w:rPr>
        <w:t>Poznań</w:t>
      </w:r>
    </w:p>
    <w:p w14:paraId="586EAC33" w14:textId="77777777" w:rsidR="00FB7F50" w:rsidRPr="002245BE" w:rsidRDefault="00FB7F50" w:rsidP="00FB7F50">
      <w:pPr>
        <w:rPr>
          <w:sz w:val="22"/>
          <w:szCs w:val="22"/>
        </w:rPr>
      </w:pPr>
    </w:p>
    <w:p w14:paraId="28D0F473" w14:textId="77777777" w:rsidR="00FB7F50" w:rsidRPr="002245BE" w:rsidRDefault="00FB7F50" w:rsidP="00FB7F50">
      <w:pPr>
        <w:rPr>
          <w:sz w:val="22"/>
          <w:szCs w:val="22"/>
        </w:rPr>
      </w:pPr>
    </w:p>
    <w:p w14:paraId="733EA409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042306" w:rsidRPr="00042306">
        <w:rPr>
          <w:bCs/>
          <w:sz w:val="22"/>
          <w:szCs w:val="22"/>
        </w:rPr>
        <w:t>SZW/DZP/57/2021/43</w:t>
      </w:r>
    </w:p>
    <w:p w14:paraId="4527D95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24C8CF92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6CFD108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D92F434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9AF2FA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42306" w:rsidRPr="00607F9B" w14:paraId="0CB2AB33" w14:textId="77777777" w:rsidTr="006B3289">
        <w:trPr>
          <w:trHeight w:val="638"/>
        </w:trPr>
        <w:tc>
          <w:tcPr>
            <w:tcW w:w="959" w:type="dxa"/>
            <w:shd w:val="clear" w:color="auto" w:fill="auto"/>
          </w:tcPr>
          <w:p w14:paraId="50C30AEE" w14:textId="77777777" w:rsidR="00042306" w:rsidRPr="00607F9B" w:rsidRDefault="00042306" w:rsidP="006B32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872566" w14:textId="77777777" w:rsidR="00042306" w:rsidRPr="00607F9B" w:rsidRDefault="00042306" w:rsidP="006B32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4230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2306">
              <w:rPr>
                <w:b/>
                <w:bCs/>
                <w:sz w:val="22"/>
                <w:szCs w:val="22"/>
              </w:rPr>
              <w:t>Przeglądy techniczne i naprawy urządzeń medycznych - 5 zadań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SZW/DZP/57/2021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D5E81A5" w14:textId="77777777" w:rsidR="00042306" w:rsidRPr="0004230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42306" w:rsidRPr="00042306">
        <w:rPr>
          <w:b/>
          <w:sz w:val="22"/>
          <w:szCs w:val="22"/>
        </w:rPr>
        <w:t>Szpital Wojewódzki w Poznaniu</w:t>
      </w:r>
    </w:p>
    <w:p w14:paraId="6DA060AB" w14:textId="2892D4BE" w:rsidR="008642B3" w:rsidRDefault="0004230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4230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42306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F5337E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42306" w14:paraId="31B233D4" w14:textId="77777777" w:rsidTr="006B3289">
        <w:trPr>
          <w:cantSplit/>
        </w:trPr>
        <w:tc>
          <w:tcPr>
            <w:tcW w:w="9498" w:type="dxa"/>
          </w:tcPr>
          <w:p w14:paraId="3CA97622" w14:textId="354B3C86" w:rsidR="00042306" w:rsidRPr="00D26ED6" w:rsidRDefault="00042306" w:rsidP="006B32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42306">
              <w:rPr>
                <w:b/>
                <w:sz w:val="22"/>
                <w:szCs w:val="22"/>
              </w:rPr>
              <w:t xml:space="preserve">ANMEDIQ </w:t>
            </w:r>
            <w:r w:rsidR="00F5337E">
              <w:rPr>
                <w:b/>
                <w:sz w:val="22"/>
                <w:szCs w:val="22"/>
              </w:rPr>
              <w:t>Sp. z o. o.</w:t>
            </w:r>
          </w:p>
          <w:p w14:paraId="4C25D37D" w14:textId="34B20D75" w:rsidR="00042306" w:rsidRPr="009F0E5C" w:rsidRDefault="00F5337E" w:rsidP="006B32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Zachodnia 5</w:t>
            </w:r>
            <w:r w:rsidR="00042306">
              <w:rPr>
                <w:bCs/>
                <w:sz w:val="22"/>
                <w:szCs w:val="22"/>
              </w:rPr>
              <w:t xml:space="preserve"> </w:t>
            </w:r>
          </w:p>
          <w:p w14:paraId="622F33C8" w14:textId="7E256E30" w:rsidR="00042306" w:rsidRPr="009F0E5C" w:rsidRDefault="00F5337E" w:rsidP="006B32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 – 552 Wola Mrokowska</w:t>
            </w:r>
          </w:p>
          <w:p w14:paraId="47E26389" w14:textId="77777777" w:rsidR="00042306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115D7A" w14:textId="77777777" w:rsidR="00042306" w:rsidRPr="00211A34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5337E">
              <w:rPr>
                <w:sz w:val="22"/>
                <w:szCs w:val="22"/>
                <w:u w:val="single"/>
              </w:rPr>
              <w:t>Zadanie nr 2: Aparaty do znieczuleń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15 660.00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3C01F0" w14:textId="77777777" w:rsidR="00042306" w:rsidRPr="00D71309" w:rsidRDefault="00042306" w:rsidP="00D7130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71309">
              <w:rPr>
                <w:color w:val="000000"/>
                <w:sz w:val="22"/>
                <w:szCs w:val="22"/>
              </w:rPr>
              <w:t>Uzasadnienie wyboru:</w:t>
            </w:r>
          </w:p>
          <w:p w14:paraId="05232E41" w14:textId="1EEF0FB1" w:rsidR="00042306" w:rsidRDefault="00042306" w:rsidP="00D713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7130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D71309">
              <w:rPr>
                <w:sz w:val="22"/>
                <w:szCs w:val="22"/>
              </w:rPr>
              <w:br/>
            </w:r>
            <w:r w:rsidRPr="00D7130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D71309">
              <w:rPr>
                <w:sz w:val="22"/>
                <w:szCs w:val="22"/>
              </w:rPr>
              <w:br/>
            </w:r>
            <w:r w:rsidRPr="00D7130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042306" w14:paraId="110CABBA" w14:textId="77777777" w:rsidTr="006B3289">
        <w:trPr>
          <w:cantSplit/>
        </w:trPr>
        <w:tc>
          <w:tcPr>
            <w:tcW w:w="9498" w:type="dxa"/>
          </w:tcPr>
          <w:p w14:paraId="1C7B190B" w14:textId="4E350CBC" w:rsidR="00042306" w:rsidRPr="00D26ED6" w:rsidRDefault="00042306" w:rsidP="006B32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42306">
              <w:rPr>
                <w:b/>
                <w:sz w:val="22"/>
                <w:szCs w:val="22"/>
              </w:rPr>
              <w:lastRenderedPageBreak/>
              <w:t xml:space="preserve">ASCOR SERVICE </w:t>
            </w:r>
            <w:r w:rsidR="00D71309">
              <w:rPr>
                <w:b/>
                <w:sz w:val="22"/>
                <w:szCs w:val="22"/>
              </w:rPr>
              <w:t>Sp. z o. o.</w:t>
            </w:r>
          </w:p>
          <w:p w14:paraId="397C8A59" w14:textId="1A9D17E5" w:rsidR="00042306" w:rsidRPr="009F0E5C" w:rsidRDefault="00D71309" w:rsidP="006B32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Długa 44/50</w:t>
            </w:r>
            <w:r w:rsidR="00042306">
              <w:rPr>
                <w:bCs/>
                <w:sz w:val="22"/>
                <w:szCs w:val="22"/>
              </w:rPr>
              <w:t xml:space="preserve"> </w:t>
            </w:r>
          </w:p>
          <w:p w14:paraId="79D43984" w14:textId="09DEF55C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0</w:t>
            </w:r>
            <w:r w:rsidR="00D71309">
              <w:rPr>
                <w:bCs/>
                <w:sz w:val="22"/>
                <w:szCs w:val="22"/>
              </w:rPr>
              <w:t>0</w:t>
            </w:r>
            <w:r w:rsidRPr="00042306">
              <w:rPr>
                <w:bCs/>
                <w:sz w:val="22"/>
                <w:szCs w:val="22"/>
              </w:rPr>
              <w:t>-</w:t>
            </w:r>
            <w:r w:rsidR="00D71309">
              <w:rPr>
                <w:bCs/>
                <w:sz w:val="22"/>
                <w:szCs w:val="22"/>
              </w:rPr>
              <w:t>241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Warszawa</w:t>
            </w:r>
          </w:p>
          <w:p w14:paraId="5DAF7E34" w14:textId="77777777" w:rsidR="00042306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897778" w14:textId="77777777" w:rsidR="00042306" w:rsidRPr="00211A34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71309">
              <w:rPr>
                <w:sz w:val="22"/>
                <w:szCs w:val="22"/>
                <w:u w:val="single"/>
              </w:rPr>
              <w:t>Zadanie nr 3: Pompy Ascor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4 250.88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4B9039F" w14:textId="77777777" w:rsidR="00042306" w:rsidRPr="00D71309" w:rsidRDefault="00042306" w:rsidP="00D7130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71309">
              <w:rPr>
                <w:color w:val="000000"/>
                <w:sz w:val="22"/>
                <w:szCs w:val="22"/>
              </w:rPr>
              <w:t>Uzasadnienie wyboru:</w:t>
            </w:r>
          </w:p>
          <w:p w14:paraId="68CCBA1C" w14:textId="01FEC7B1" w:rsidR="00042306" w:rsidRDefault="00042306" w:rsidP="00D713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71309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D71309">
              <w:rPr>
                <w:sz w:val="22"/>
                <w:szCs w:val="22"/>
              </w:rPr>
              <w:br/>
            </w:r>
            <w:r w:rsidRPr="00D7130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D71309">
              <w:rPr>
                <w:sz w:val="22"/>
                <w:szCs w:val="22"/>
              </w:rPr>
              <w:br/>
            </w:r>
            <w:r w:rsidRPr="00D71309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D71309">
              <w:rPr>
                <w:sz w:val="22"/>
                <w:szCs w:val="22"/>
              </w:rPr>
              <w:br/>
            </w:r>
            <w:r w:rsidRPr="00D71309">
              <w:rPr>
                <w:sz w:val="22"/>
                <w:szCs w:val="22"/>
              </w:rPr>
              <w:t>i jest zgodna z zapisami SWZ.</w:t>
            </w:r>
          </w:p>
        </w:tc>
      </w:tr>
      <w:tr w:rsidR="00042306" w14:paraId="02BFF151" w14:textId="77777777" w:rsidTr="006B3289">
        <w:trPr>
          <w:cantSplit/>
        </w:trPr>
        <w:tc>
          <w:tcPr>
            <w:tcW w:w="9498" w:type="dxa"/>
          </w:tcPr>
          <w:p w14:paraId="2E24B319" w14:textId="77777777" w:rsidR="00042306" w:rsidRPr="00D26ED6" w:rsidRDefault="00042306" w:rsidP="006B32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42306">
              <w:rPr>
                <w:b/>
                <w:sz w:val="22"/>
                <w:szCs w:val="22"/>
              </w:rPr>
              <w:t>SK-MED SYSTEMS Sp. z o. o.</w:t>
            </w:r>
          </w:p>
          <w:p w14:paraId="50F78638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ul. Święty Marcin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/8</w:t>
            </w:r>
          </w:p>
          <w:p w14:paraId="42E4FEC4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61-806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Poznań</w:t>
            </w:r>
          </w:p>
          <w:p w14:paraId="660E78AC" w14:textId="77777777" w:rsidR="00042306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3845A9" w14:textId="77777777" w:rsidR="00042306" w:rsidRPr="00211A34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71309">
              <w:rPr>
                <w:sz w:val="22"/>
                <w:szCs w:val="22"/>
                <w:u w:val="single"/>
              </w:rPr>
              <w:t>Zadanie nr 4: Aparaty RTG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1 036.80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D542CF" w14:textId="77777777" w:rsidR="00042306" w:rsidRPr="00D71309" w:rsidRDefault="00042306" w:rsidP="00D7130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71309">
              <w:rPr>
                <w:color w:val="000000"/>
                <w:sz w:val="22"/>
                <w:szCs w:val="22"/>
              </w:rPr>
              <w:t>Uzasadnienie wyboru:</w:t>
            </w:r>
          </w:p>
          <w:p w14:paraId="4970AD94" w14:textId="16F2FB8E" w:rsidR="00042306" w:rsidRDefault="00042306" w:rsidP="00D713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7130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D71309">
              <w:rPr>
                <w:sz w:val="22"/>
                <w:szCs w:val="22"/>
              </w:rPr>
              <w:br/>
            </w:r>
            <w:r w:rsidRPr="00D7130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D71309">
              <w:rPr>
                <w:sz w:val="22"/>
                <w:szCs w:val="22"/>
              </w:rPr>
              <w:br/>
            </w:r>
            <w:r w:rsidRPr="00D7130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042306" w14:paraId="74AB3718" w14:textId="77777777" w:rsidTr="006B3289">
        <w:trPr>
          <w:cantSplit/>
        </w:trPr>
        <w:tc>
          <w:tcPr>
            <w:tcW w:w="9498" w:type="dxa"/>
          </w:tcPr>
          <w:p w14:paraId="18996F25" w14:textId="77777777" w:rsidR="00042306" w:rsidRPr="00D26ED6" w:rsidRDefault="00042306" w:rsidP="006B32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42306">
              <w:rPr>
                <w:b/>
                <w:sz w:val="22"/>
                <w:szCs w:val="22"/>
              </w:rPr>
              <w:t>Tiemed</w:t>
            </w:r>
            <w:proofErr w:type="spellEnd"/>
            <w:r w:rsidRPr="00042306">
              <w:rPr>
                <w:b/>
                <w:sz w:val="22"/>
                <w:szCs w:val="22"/>
              </w:rPr>
              <w:t xml:space="preserve"> Sp. z o.o.</w:t>
            </w:r>
          </w:p>
          <w:p w14:paraId="51499331" w14:textId="66CD30D8" w:rsidR="00042306" w:rsidRPr="009F0E5C" w:rsidRDefault="00D71309" w:rsidP="006B32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42306" w:rsidRPr="00042306">
              <w:rPr>
                <w:bCs/>
                <w:sz w:val="22"/>
                <w:szCs w:val="22"/>
              </w:rPr>
              <w:t>Czorsztyńska</w:t>
            </w:r>
            <w:r w:rsidR="00042306" w:rsidRPr="009F0E5C">
              <w:rPr>
                <w:bCs/>
                <w:sz w:val="22"/>
                <w:szCs w:val="22"/>
              </w:rPr>
              <w:t xml:space="preserve"> </w:t>
            </w:r>
            <w:r w:rsidR="00042306" w:rsidRPr="00042306">
              <w:rPr>
                <w:bCs/>
                <w:sz w:val="22"/>
                <w:szCs w:val="22"/>
              </w:rPr>
              <w:t>30</w:t>
            </w:r>
            <w:r w:rsidR="00042306">
              <w:rPr>
                <w:bCs/>
                <w:sz w:val="22"/>
                <w:szCs w:val="22"/>
              </w:rPr>
              <w:t xml:space="preserve"> </w:t>
            </w:r>
          </w:p>
          <w:p w14:paraId="0EA0AADA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Poznań</w:t>
            </w:r>
          </w:p>
          <w:p w14:paraId="44C71DD3" w14:textId="77777777" w:rsidR="00042306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CFFD13" w14:textId="77777777" w:rsidR="00042306" w:rsidRPr="00211A34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71309">
              <w:rPr>
                <w:sz w:val="22"/>
                <w:szCs w:val="22"/>
                <w:u w:val="single"/>
              </w:rPr>
              <w:t>Zadanie nr 5: Różne urządzenia medyczne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26 699.76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2C7814" w14:textId="77777777" w:rsidR="00042306" w:rsidRPr="00430C05" w:rsidRDefault="00042306" w:rsidP="00430C0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30C05">
              <w:rPr>
                <w:color w:val="000000"/>
                <w:sz w:val="22"/>
                <w:szCs w:val="22"/>
              </w:rPr>
              <w:t>Uzasadnienie wyboru:</w:t>
            </w:r>
          </w:p>
          <w:p w14:paraId="40075741" w14:textId="0F1D0DBB" w:rsidR="00042306" w:rsidRDefault="00042306" w:rsidP="00430C0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0C05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042306" w14:paraId="4A5CB595" w14:textId="77777777" w:rsidTr="006B3289">
        <w:trPr>
          <w:cantSplit/>
        </w:trPr>
        <w:tc>
          <w:tcPr>
            <w:tcW w:w="9498" w:type="dxa"/>
          </w:tcPr>
          <w:p w14:paraId="676D95CB" w14:textId="77777777" w:rsidR="00042306" w:rsidRPr="00D26ED6" w:rsidRDefault="00042306" w:rsidP="006B32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42306">
              <w:rPr>
                <w:b/>
                <w:sz w:val="22"/>
                <w:szCs w:val="22"/>
              </w:rPr>
              <w:t>Tiemed</w:t>
            </w:r>
            <w:proofErr w:type="spellEnd"/>
            <w:r w:rsidRPr="00042306">
              <w:rPr>
                <w:b/>
                <w:sz w:val="22"/>
                <w:szCs w:val="22"/>
              </w:rPr>
              <w:t xml:space="preserve"> Sp. z o.o.</w:t>
            </w:r>
          </w:p>
          <w:p w14:paraId="7218732C" w14:textId="77637B32" w:rsidR="00042306" w:rsidRPr="009F0E5C" w:rsidRDefault="00430C05" w:rsidP="006B32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42306" w:rsidRPr="00042306">
              <w:rPr>
                <w:bCs/>
                <w:sz w:val="22"/>
                <w:szCs w:val="22"/>
              </w:rPr>
              <w:t>Czorsztyńska</w:t>
            </w:r>
            <w:r w:rsidR="00042306" w:rsidRPr="009F0E5C">
              <w:rPr>
                <w:bCs/>
                <w:sz w:val="22"/>
                <w:szCs w:val="22"/>
              </w:rPr>
              <w:t xml:space="preserve"> </w:t>
            </w:r>
            <w:r w:rsidR="00042306" w:rsidRPr="00042306">
              <w:rPr>
                <w:bCs/>
                <w:sz w:val="22"/>
                <w:szCs w:val="22"/>
              </w:rPr>
              <w:t>30</w:t>
            </w:r>
            <w:r w:rsidR="00042306">
              <w:rPr>
                <w:bCs/>
                <w:sz w:val="22"/>
                <w:szCs w:val="22"/>
              </w:rPr>
              <w:t xml:space="preserve"> </w:t>
            </w:r>
          </w:p>
          <w:p w14:paraId="2F074470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Poznań</w:t>
            </w:r>
          </w:p>
          <w:p w14:paraId="44D9546E" w14:textId="77777777" w:rsidR="00042306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88CE56" w14:textId="77777777" w:rsidR="00042306" w:rsidRPr="00211A34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30C05">
              <w:rPr>
                <w:sz w:val="22"/>
                <w:szCs w:val="22"/>
                <w:u w:val="single"/>
              </w:rPr>
              <w:t>Zadanie nr 6: Zestawy do prób wysiłkowych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747.36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6092EE" w14:textId="77777777" w:rsidR="00042306" w:rsidRPr="00430C05" w:rsidRDefault="00042306" w:rsidP="00430C0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30C05">
              <w:rPr>
                <w:color w:val="000000"/>
                <w:sz w:val="22"/>
                <w:szCs w:val="22"/>
              </w:rPr>
              <w:t>Uzasadnienie wyboru:</w:t>
            </w:r>
          </w:p>
          <w:p w14:paraId="42F19E8F" w14:textId="4E190C97" w:rsidR="00042306" w:rsidRDefault="00042306" w:rsidP="00430C0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0C05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042306" w14:paraId="2BEDDB70" w14:textId="77777777" w:rsidTr="006B3289">
        <w:trPr>
          <w:cantSplit/>
        </w:trPr>
        <w:tc>
          <w:tcPr>
            <w:tcW w:w="9498" w:type="dxa"/>
          </w:tcPr>
          <w:p w14:paraId="61AEE29A" w14:textId="77777777" w:rsidR="00042306" w:rsidRPr="00D26ED6" w:rsidRDefault="00042306" w:rsidP="006B32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42306">
              <w:rPr>
                <w:b/>
                <w:sz w:val="22"/>
                <w:szCs w:val="22"/>
              </w:rPr>
              <w:lastRenderedPageBreak/>
              <w:t>SK-MED SYSTEMS Sp. z o. o.</w:t>
            </w:r>
          </w:p>
          <w:p w14:paraId="0D38271C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ul. Święty Marcin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/8</w:t>
            </w:r>
          </w:p>
          <w:p w14:paraId="3E4105A2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61-806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Poznań</w:t>
            </w:r>
          </w:p>
          <w:p w14:paraId="5F81F4FC" w14:textId="77777777" w:rsidR="00042306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A05F49" w14:textId="77777777" w:rsidR="00042306" w:rsidRPr="00211A34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30C05">
              <w:rPr>
                <w:sz w:val="22"/>
                <w:szCs w:val="22"/>
                <w:u w:val="single"/>
              </w:rPr>
              <w:t>Zadanie nr 7: Aparaty RTG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1 728.00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743108" w14:textId="77777777" w:rsidR="00042306" w:rsidRPr="00430C05" w:rsidRDefault="00042306" w:rsidP="00430C0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30C05">
              <w:rPr>
                <w:color w:val="000000"/>
                <w:sz w:val="22"/>
                <w:szCs w:val="22"/>
              </w:rPr>
              <w:t>Uzasadnienie wyboru:</w:t>
            </w:r>
          </w:p>
          <w:p w14:paraId="4A8A04FB" w14:textId="3E330BF6" w:rsidR="00042306" w:rsidRDefault="00042306" w:rsidP="00430C0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0C05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042306" w14:paraId="7093ED3F" w14:textId="77777777" w:rsidTr="006B3289">
        <w:trPr>
          <w:cantSplit/>
        </w:trPr>
        <w:tc>
          <w:tcPr>
            <w:tcW w:w="9498" w:type="dxa"/>
          </w:tcPr>
          <w:p w14:paraId="5F0831C0" w14:textId="77777777" w:rsidR="00042306" w:rsidRPr="00D26ED6" w:rsidRDefault="00042306" w:rsidP="006B32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42306">
              <w:rPr>
                <w:b/>
                <w:sz w:val="22"/>
                <w:szCs w:val="22"/>
              </w:rPr>
              <w:t>GE Medical Systems Polska Sp. z o.o.</w:t>
            </w:r>
          </w:p>
          <w:p w14:paraId="58697953" w14:textId="56F88FB4" w:rsidR="00042306" w:rsidRPr="009F0E5C" w:rsidRDefault="00430C05" w:rsidP="006B32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42306" w:rsidRPr="00042306">
              <w:rPr>
                <w:bCs/>
                <w:sz w:val="22"/>
                <w:szCs w:val="22"/>
              </w:rPr>
              <w:t>Wołowska</w:t>
            </w:r>
            <w:r w:rsidR="00042306" w:rsidRPr="009F0E5C">
              <w:rPr>
                <w:bCs/>
                <w:sz w:val="22"/>
                <w:szCs w:val="22"/>
              </w:rPr>
              <w:t xml:space="preserve"> </w:t>
            </w:r>
            <w:r w:rsidR="00042306" w:rsidRPr="00042306">
              <w:rPr>
                <w:bCs/>
                <w:sz w:val="22"/>
                <w:szCs w:val="22"/>
              </w:rPr>
              <w:t>9</w:t>
            </w:r>
            <w:r w:rsidR="00042306">
              <w:rPr>
                <w:bCs/>
                <w:sz w:val="22"/>
                <w:szCs w:val="22"/>
              </w:rPr>
              <w:t xml:space="preserve"> </w:t>
            </w:r>
          </w:p>
          <w:p w14:paraId="6160588A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Warszawa</w:t>
            </w:r>
          </w:p>
          <w:p w14:paraId="48319BD8" w14:textId="77777777" w:rsidR="00042306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349505" w14:textId="77777777" w:rsidR="00042306" w:rsidRPr="00211A34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30C05">
              <w:rPr>
                <w:sz w:val="22"/>
                <w:szCs w:val="22"/>
                <w:u w:val="single"/>
              </w:rPr>
              <w:t>Zadanie nr 8: Aparaty do znieczuleń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14 418.00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45BBB5" w14:textId="77777777" w:rsidR="00042306" w:rsidRPr="00430C05" w:rsidRDefault="00042306" w:rsidP="00430C0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30C05">
              <w:rPr>
                <w:color w:val="000000"/>
                <w:sz w:val="22"/>
                <w:szCs w:val="22"/>
              </w:rPr>
              <w:t>Uzasadnienie wyboru:</w:t>
            </w:r>
          </w:p>
          <w:p w14:paraId="5C3ECEE4" w14:textId="2303B0C2" w:rsidR="00042306" w:rsidRDefault="00042306" w:rsidP="00430C0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0C05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>i jest zgodna z zapisami SWZ.</w:t>
            </w:r>
          </w:p>
        </w:tc>
      </w:tr>
      <w:tr w:rsidR="00042306" w14:paraId="16D95FD1" w14:textId="77777777" w:rsidTr="006B3289">
        <w:trPr>
          <w:cantSplit/>
        </w:trPr>
        <w:tc>
          <w:tcPr>
            <w:tcW w:w="9498" w:type="dxa"/>
          </w:tcPr>
          <w:p w14:paraId="760183B8" w14:textId="77777777" w:rsidR="00042306" w:rsidRPr="00D26ED6" w:rsidRDefault="00042306" w:rsidP="006B32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42306">
              <w:rPr>
                <w:b/>
                <w:sz w:val="22"/>
                <w:szCs w:val="22"/>
              </w:rPr>
              <w:t>SK-MED SYSTEMS Sp. z o. o.</w:t>
            </w:r>
          </w:p>
          <w:p w14:paraId="3327112C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ul. Święty Marcin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/8</w:t>
            </w:r>
          </w:p>
          <w:p w14:paraId="7CCA8B0A" w14:textId="77777777" w:rsidR="00042306" w:rsidRPr="009F0E5C" w:rsidRDefault="00042306" w:rsidP="006B3289">
            <w:pPr>
              <w:jc w:val="both"/>
              <w:rPr>
                <w:bCs/>
                <w:sz w:val="22"/>
                <w:szCs w:val="22"/>
              </w:rPr>
            </w:pPr>
            <w:r w:rsidRPr="00042306">
              <w:rPr>
                <w:bCs/>
                <w:sz w:val="22"/>
                <w:szCs w:val="22"/>
              </w:rPr>
              <w:t>61-806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2306">
              <w:rPr>
                <w:bCs/>
                <w:sz w:val="22"/>
                <w:szCs w:val="22"/>
              </w:rPr>
              <w:t>Poznań</w:t>
            </w:r>
          </w:p>
          <w:p w14:paraId="0144F878" w14:textId="77777777" w:rsidR="00042306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FCD48E" w14:textId="77777777" w:rsidR="00042306" w:rsidRPr="00211A34" w:rsidRDefault="00042306" w:rsidP="006B32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30C05">
              <w:rPr>
                <w:sz w:val="22"/>
                <w:szCs w:val="22"/>
                <w:u w:val="single"/>
              </w:rPr>
              <w:t>Zadanie nr 9: Aparaty RTG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42306">
              <w:rPr>
                <w:b/>
                <w:sz w:val="22"/>
                <w:szCs w:val="22"/>
              </w:rPr>
              <w:t>691.20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7337EE" w14:textId="77777777" w:rsidR="00042306" w:rsidRPr="00430C05" w:rsidRDefault="00042306" w:rsidP="00430C0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30C05">
              <w:rPr>
                <w:color w:val="000000"/>
                <w:sz w:val="22"/>
                <w:szCs w:val="22"/>
              </w:rPr>
              <w:t>Uzasadnienie wyboru:</w:t>
            </w:r>
          </w:p>
          <w:p w14:paraId="1A35A3CB" w14:textId="107DCFE6" w:rsidR="00042306" w:rsidRDefault="00042306" w:rsidP="00430C0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0C05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30C05">
              <w:rPr>
                <w:sz w:val="22"/>
                <w:szCs w:val="22"/>
              </w:rPr>
              <w:br/>
            </w:r>
            <w:r w:rsidRPr="00430C05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</w:tbl>
    <w:p w14:paraId="2C3D89D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543"/>
        <w:gridCol w:w="993"/>
      </w:tblGrid>
      <w:tr w:rsidR="00211A34" w:rsidRPr="00834EF4" w14:paraId="3F1AB774" w14:textId="77777777" w:rsidTr="000D7602">
        <w:tc>
          <w:tcPr>
            <w:tcW w:w="2169" w:type="dxa"/>
            <w:shd w:val="clear" w:color="auto" w:fill="F3F3F3"/>
          </w:tcPr>
          <w:p w14:paraId="4FDD46A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6EB8CA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543" w:type="dxa"/>
            <w:shd w:val="clear" w:color="auto" w:fill="F3F3F3"/>
          </w:tcPr>
          <w:p w14:paraId="4580517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66C217D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42306" w:rsidRPr="00834EF4" w14:paraId="4CFFF9BE" w14:textId="77777777" w:rsidTr="000D7602">
        <w:tc>
          <w:tcPr>
            <w:tcW w:w="2169" w:type="dxa"/>
            <w:shd w:val="clear" w:color="auto" w:fill="auto"/>
          </w:tcPr>
          <w:p w14:paraId="7EFCB720" w14:textId="459D5D82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 xml:space="preserve">Aparaty </w:t>
            </w:r>
            <w:r w:rsidR="00430C05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znieczuleń</w:t>
            </w:r>
          </w:p>
        </w:tc>
        <w:tc>
          <w:tcPr>
            <w:tcW w:w="2793" w:type="dxa"/>
            <w:shd w:val="clear" w:color="auto" w:fill="auto"/>
          </w:tcPr>
          <w:p w14:paraId="400A4C99" w14:textId="45448E0F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ANMEDIQ </w:t>
            </w:r>
            <w:r w:rsidR="003F11CD">
              <w:rPr>
                <w:b/>
                <w:bCs/>
                <w:sz w:val="20"/>
                <w:szCs w:val="20"/>
              </w:rPr>
              <w:t>Sp. z o. o.</w:t>
            </w:r>
          </w:p>
          <w:p w14:paraId="66295ABA" w14:textId="262DDABE" w:rsidR="00042306" w:rsidRPr="00211A34" w:rsidRDefault="003F11CD" w:rsidP="006B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Zachodnia 5</w:t>
            </w:r>
          </w:p>
          <w:p w14:paraId="5B8A86E8" w14:textId="5A5EA6C6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0</w:t>
            </w:r>
            <w:r w:rsidR="003F11CD">
              <w:rPr>
                <w:sz w:val="20"/>
                <w:szCs w:val="20"/>
              </w:rPr>
              <w:t>5</w:t>
            </w:r>
            <w:r w:rsidRPr="00042306">
              <w:rPr>
                <w:sz w:val="20"/>
                <w:szCs w:val="20"/>
              </w:rPr>
              <w:t>-</w:t>
            </w:r>
            <w:r w:rsidR="003F11CD">
              <w:rPr>
                <w:sz w:val="20"/>
                <w:szCs w:val="20"/>
              </w:rPr>
              <w:t>552</w:t>
            </w:r>
            <w:r w:rsidRPr="00211A34">
              <w:rPr>
                <w:sz w:val="20"/>
                <w:szCs w:val="20"/>
              </w:rPr>
              <w:t xml:space="preserve"> </w:t>
            </w:r>
            <w:r w:rsidR="003F11CD">
              <w:rPr>
                <w:sz w:val="20"/>
                <w:szCs w:val="20"/>
              </w:rPr>
              <w:t>Wola Mrokowska</w:t>
            </w:r>
          </w:p>
        </w:tc>
        <w:tc>
          <w:tcPr>
            <w:tcW w:w="3543" w:type="dxa"/>
            <w:shd w:val="clear" w:color="auto" w:fill="auto"/>
          </w:tcPr>
          <w:p w14:paraId="6C665D5A" w14:textId="7554063E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- 60.00</w:t>
            </w:r>
          </w:p>
          <w:p w14:paraId="2E183531" w14:textId="73EF0FF5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0D7602">
              <w:rPr>
                <w:sz w:val="20"/>
                <w:szCs w:val="20"/>
              </w:rPr>
              <w:t>2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385A6C07" w14:textId="752B92BC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od zgłoszenia naprawy do czasu wykonania diagnostyki uszkodzenia - </w:t>
            </w:r>
            <w:r w:rsidR="000D7602">
              <w:rPr>
                <w:sz w:val="20"/>
                <w:szCs w:val="20"/>
              </w:rPr>
              <w:t>1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5731355E" w14:textId="0507BE71" w:rsid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>do serwisowania sprzętu - 0.00</w:t>
            </w:r>
          </w:p>
          <w:p w14:paraId="7FEF0DEC" w14:textId="092E7AFF" w:rsidR="000D7602" w:rsidRPr="00211A34" w:rsidRDefault="000D7602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0F61E95" w14:textId="2CF305CE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0D7602">
              <w:rPr>
                <w:sz w:val="20"/>
                <w:szCs w:val="20"/>
              </w:rPr>
              <w:t>9</w:t>
            </w:r>
            <w:r w:rsidRPr="00042306">
              <w:rPr>
                <w:sz w:val="20"/>
                <w:szCs w:val="20"/>
              </w:rPr>
              <w:t>0,00</w:t>
            </w:r>
          </w:p>
        </w:tc>
      </w:tr>
      <w:tr w:rsidR="000D7602" w:rsidRPr="00834EF4" w14:paraId="7AACB12A" w14:textId="77777777" w:rsidTr="004D3AE9">
        <w:tc>
          <w:tcPr>
            <w:tcW w:w="2169" w:type="dxa"/>
            <w:shd w:val="clear" w:color="auto" w:fill="auto"/>
          </w:tcPr>
          <w:p w14:paraId="131CD008" w14:textId="41190B7C" w:rsidR="000D7602" w:rsidRPr="00211A34" w:rsidRDefault="000D7602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 xml:space="preserve">Aparaty </w:t>
            </w:r>
            <w:r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znieczuleń</w:t>
            </w:r>
          </w:p>
        </w:tc>
        <w:tc>
          <w:tcPr>
            <w:tcW w:w="2793" w:type="dxa"/>
            <w:shd w:val="clear" w:color="auto" w:fill="auto"/>
          </w:tcPr>
          <w:p w14:paraId="53658CDC" w14:textId="7C30E5D3" w:rsidR="000D7602" w:rsidRPr="00211A34" w:rsidRDefault="000D7602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UNITECH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>Dariusz Lubiatowski</w:t>
            </w:r>
          </w:p>
          <w:p w14:paraId="79D9B879" w14:textId="77777777" w:rsidR="000D7602" w:rsidRPr="00211A34" w:rsidRDefault="000D7602" w:rsidP="006B3289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ul. </w:t>
            </w:r>
            <w:proofErr w:type="spellStart"/>
            <w:r w:rsidRPr="00042306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15</w:t>
            </w:r>
          </w:p>
          <w:p w14:paraId="3086F105" w14:textId="77777777" w:rsidR="000D7602" w:rsidRPr="00211A34" w:rsidRDefault="000D7602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Murowaniec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6AA4E61D" w14:textId="77777777" w:rsidR="000D7602" w:rsidRDefault="000D7602" w:rsidP="006B3289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4E40852" w14:textId="77777777" w:rsidR="000D7602" w:rsidRDefault="000D7602" w:rsidP="006B3289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A9E0182" w14:textId="531CDA00" w:rsidR="000D7602" w:rsidRPr="00211A34" w:rsidRDefault="000D7602" w:rsidP="006B32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042306" w:rsidRPr="00834EF4" w14:paraId="324FEB16" w14:textId="77777777" w:rsidTr="000D7602">
        <w:tc>
          <w:tcPr>
            <w:tcW w:w="2169" w:type="dxa"/>
            <w:shd w:val="clear" w:color="auto" w:fill="auto"/>
          </w:tcPr>
          <w:p w14:paraId="4E158966" w14:textId="77777777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Pompy Ascor</w:t>
            </w:r>
          </w:p>
        </w:tc>
        <w:tc>
          <w:tcPr>
            <w:tcW w:w="2793" w:type="dxa"/>
            <w:shd w:val="clear" w:color="auto" w:fill="auto"/>
          </w:tcPr>
          <w:p w14:paraId="2B44F2AF" w14:textId="4FFB01B1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ASCOR SERVICE </w:t>
            </w:r>
            <w:r w:rsidR="003F11CD">
              <w:rPr>
                <w:b/>
                <w:bCs/>
                <w:sz w:val="20"/>
                <w:szCs w:val="20"/>
              </w:rPr>
              <w:br/>
              <w:t>Sp. z o. o.</w:t>
            </w:r>
          </w:p>
          <w:p w14:paraId="0F1EFB3E" w14:textId="4A04DAAE" w:rsidR="00042306" w:rsidRPr="00211A34" w:rsidRDefault="003F11CD" w:rsidP="006B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Długa 44/50</w:t>
            </w:r>
          </w:p>
          <w:p w14:paraId="329940EE" w14:textId="539BB478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0</w:t>
            </w:r>
            <w:r w:rsidR="003F11CD">
              <w:rPr>
                <w:sz w:val="20"/>
                <w:szCs w:val="20"/>
              </w:rPr>
              <w:t>0</w:t>
            </w:r>
            <w:r w:rsidRPr="00042306">
              <w:rPr>
                <w:sz w:val="20"/>
                <w:szCs w:val="20"/>
              </w:rPr>
              <w:t>-</w:t>
            </w:r>
            <w:r w:rsidR="003F11CD">
              <w:rPr>
                <w:sz w:val="20"/>
                <w:szCs w:val="20"/>
              </w:rPr>
              <w:t>241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Warszawa</w:t>
            </w:r>
          </w:p>
        </w:tc>
        <w:tc>
          <w:tcPr>
            <w:tcW w:w="3543" w:type="dxa"/>
            <w:shd w:val="clear" w:color="auto" w:fill="auto"/>
          </w:tcPr>
          <w:p w14:paraId="3C5CC846" w14:textId="7CCF2D0F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- 60.00</w:t>
            </w:r>
          </w:p>
          <w:p w14:paraId="4E7BE8CA" w14:textId="2C6535D8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543025">
              <w:rPr>
                <w:sz w:val="20"/>
                <w:szCs w:val="20"/>
              </w:rPr>
              <w:t>2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029E728A" w14:textId="7AEBD309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02782320" w14:textId="6761E156" w:rsidR="00042306" w:rsidRPr="00042306" w:rsidRDefault="00042306" w:rsidP="006B3289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 w:rsidR="00543025"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55E82D55" w14:textId="15219739" w:rsidR="00042306" w:rsidRPr="00211A34" w:rsidRDefault="0034491F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 xml:space="preserve">do serwisowania sprzętu - </w:t>
            </w:r>
            <w:r w:rsidR="00543025">
              <w:rPr>
                <w:sz w:val="20"/>
                <w:szCs w:val="20"/>
              </w:rPr>
              <w:t>1</w:t>
            </w:r>
            <w:r w:rsidR="00042306" w:rsidRPr="00042306">
              <w:rPr>
                <w:sz w:val="20"/>
                <w:szCs w:val="20"/>
              </w:rPr>
              <w:t>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200440" w14:textId="28C88C8A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543025">
              <w:rPr>
                <w:sz w:val="20"/>
                <w:szCs w:val="20"/>
              </w:rPr>
              <w:t>10</w:t>
            </w:r>
            <w:r w:rsidRPr="00042306">
              <w:rPr>
                <w:sz w:val="20"/>
                <w:szCs w:val="20"/>
              </w:rPr>
              <w:t>0,00</w:t>
            </w:r>
          </w:p>
        </w:tc>
      </w:tr>
      <w:tr w:rsidR="00042306" w:rsidRPr="00834EF4" w14:paraId="29496969" w14:textId="77777777" w:rsidTr="000D7602">
        <w:tc>
          <w:tcPr>
            <w:tcW w:w="2169" w:type="dxa"/>
            <w:shd w:val="clear" w:color="auto" w:fill="auto"/>
          </w:tcPr>
          <w:p w14:paraId="3EFA6AAE" w14:textId="77777777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Pompy Ascor</w:t>
            </w:r>
          </w:p>
        </w:tc>
        <w:tc>
          <w:tcPr>
            <w:tcW w:w="2793" w:type="dxa"/>
            <w:shd w:val="clear" w:color="auto" w:fill="auto"/>
          </w:tcPr>
          <w:p w14:paraId="27DB7E30" w14:textId="4819DC4F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ASMED </w:t>
            </w:r>
            <w:r w:rsidR="00166375"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 xml:space="preserve">Stanisław </w:t>
            </w:r>
            <w:proofErr w:type="spellStart"/>
            <w:r w:rsidRPr="00042306">
              <w:rPr>
                <w:b/>
                <w:bCs/>
                <w:sz w:val="20"/>
                <w:szCs w:val="20"/>
              </w:rPr>
              <w:t>Samoliński</w:t>
            </w:r>
            <w:proofErr w:type="spellEnd"/>
          </w:p>
          <w:p w14:paraId="2A84BD46" w14:textId="69DFA27B" w:rsidR="00042306" w:rsidRPr="00211A34" w:rsidRDefault="00042306" w:rsidP="006B3289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9A</w:t>
            </w:r>
          </w:p>
          <w:p w14:paraId="415DE4FF" w14:textId="7AB4C738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="00166375" w:rsidRPr="00042306">
              <w:rPr>
                <w:sz w:val="20"/>
                <w:szCs w:val="20"/>
              </w:rPr>
              <w:t>Ceradz</w:t>
            </w:r>
            <w:proofErr w:type="spellEnd"/>
            <w:r w:rsidR="00166375" w:rsidRPr="00042306">
              <w:rPr>
                <w:sz w:val="20"/>
                <w:szCs w:val="20"/>
              </w:rPr>
              <w:t xml:space="preserve"> Dolny</w:t>
            </w:r>
          </w:p>
        </w:tc>
        <w:tc>
          <w:tcPr>
            <w:tcW w:w="3543" w:type="dxa"/>
            <w:shd w:val="clear" w:color="auto" w:fill="auto"/>
          </w:tcPr>
          <w:p w14:paraId="4A26D7D0" w14:textId="18D62C59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- 60.00</w:t>
            </w:r>
          </w:p>
          <w:p w14:paraId="4F3223D9" w14:textId="30C444F4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543025">
              <w:rPr>
                <w:sz w:val="20"/>
                <w:szCs w:val="20"/>
              </w:rPr>
              <w:t>2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51961B24" w14:textId="32DCFCAA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2C13BEF1" w14:textId="74EF0397" w:rsidR="00042306" w:rsidRPr="00042306" w:rsidRDefault="00042306" w:rsidP="006B3289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 w:rsidR="00543025"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78F95620" w14:textId="77777777" w:rsid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>do serwisowania sprzętu - 0.00</w:t>
            </w:r>
          </w:p>
          <w:p w14:paraId="0C90E6C4" w14:textId="1E4EC0E3" w:rsidR="00D118DB" w:rsidRPr="00211A34" w:rsidRDefault="00D118DB" w:rsidP="00D118DB">
            <w:pPr>
              <w:spacing w:before="40" w:after="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Wykonawca w K-4 pomimo wpisania </w:t>
            </w:r>
            <w:r>
              <w:rPr>
                <w:sz w:val="20"/>
                <w:szCs w:val="20"/>
              </w:rPr>
              <w:br/>
              <w:t xml:space="preserve">w Formularzu oferty deklaracji, </w:t>
            </w:r>
            <w:r>
              <w:rPr>
                <w:sz w:val="20"/>
                <w:szCs w:val="20"/>
              </w:rPr>
              <w:br/>
              <w:t xml:space="preserve">iż posiada autoryzację producenta </w:t>
            </w:r>
            <w:r w:rsidR="008C605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do serwisowania sprzętu nie dołączył </w:t>
            </w:r>
            <w:r w:rsidR="008C605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do oferty zaświadczenia o posiadanej autoryzacji producenta do serwisowania sprzętu. Zgodnie z pouczeniem zawartym w Formularzu oferty w takim przypadku nie ma zastosowania art. 128 ust. 1 Ustawy.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F19E0F" w14:textId="41BB954C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543025">
              <w:rPr>
                <w:sz w:val="20"/>
                <w:szCs w:val="20"/>
              </w:rPr>
              <w:t>9</w:t>
            </w:r>
            <w:r w:rsidRPr="00042306">
              <w:rPr>
                <w:sz w:val="20"/>
                <w:szCs w:val="20"/>
              </w:rPr>
              <w:t>0,00</w:t>
            </w:r>
          </w:p>
        </w:tc>
      </w:tr>
      <w:tr w:rsidR="00042306" w:rsidRPr="00834EF4" w14:paraId="0B75ED08" w14:textId="77777777" w:rsidTr="000D7602">
        <w:tc>
          <w:tcPr>
            <w:tcW w:w="2169" w:type="dxa"/>
            <w:shd w:val="clear" w:color="auto" w:fill="auto"/>
          </w:tcPr>
          <w:p w14:paraId="005DB152" w14:textId="77777777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Pompy Ascor</w:t>
            </w:r>
          </w:p>
        </w:tc>
        <w:tc>
          <w:tcPr>
            <w:tcW w:w="2793" w:type="dxa"/>
            <w:shd w:val="clear" w:color="auto" w:fill="auto"/>
          </w:tcPr>
          <w:p w14:paraId="256857E7" w14:textId="77777777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42306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04230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F010CD7" w14:textId="34AD748E" w:rsidR="00042306" w:rsidRPr="00211A34" w:rsidRDefault="00166375" w:rsidP="006B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42306" w:rsidRPr="00042306">
              <w:rPr>
                <w:sz w:val="20"/>
                <w:szCs w:val="20"/>
              </w:rPr>
              <w:t>Czorsztyńska</w:t>
            </w:r>
            <w:r w:rsidR="00042306" w:rsidRPr="00211A34">
              <w:rPr>
                <w:sz w:val="20"/>
                <w:szCs w:val="20"/>
              </w:rPr>
              <w:t xml:space="preserve"> </w:t>
            </w:r>
            <w:r w:rsidR="00042306" w:rsidRPr="00042306">
              <w:rPr>
                <w:sz w:val="20"/>
                <w:szCs w:val="20"/>
              </w:rPr>
              <w:t>30</w:t>
            </w:r>
          </w:p>
          <w:p w14:paraId="565666C0" w14:textId="77777777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4BB0BB00" w14:textId="523A3CD1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- 53.3</w:t>
            </w:r>
            <w:r w:rsidR="00543025">
              <w:rPr>
                <w:sz w:val="20"/>
                <w:szCs w:val="20"/>
              </w:rPr>
              <w:t>4</w:t>
            </w:r>
          </w:p>
          <w:p w14:paraId="5602D461" w14:textId="1F3BFF09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543025">
              <w:rPr>
                <w:sz w:val="20"/>
                <w:szCs w:val="20"/>
              </w:rPr>
              <w:t>2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459A5DDC" w14:textId="1BCCE6EF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4A405F06" w14:textId="72609618" w:rsidR="00042306" w:rsidRPr="00042306" w:rsidRDefault="00042306" w:rsidP="006B3289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 w:rsidR="00543025"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228A560D" w14:textId="24DCFD21" w:rsidR="00042306" w:rsidRPr="00211A34" w:rsidRDefault="0034491F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1407A4" w14:textId="224461F9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543025">
              <w:rPr>
                <w:sz w:val="20"/>
                <w:szCs w:val="20"/>
              </w:rPr>
              <w:t>8</w:t>
            </w:r>
            <w:r w:rsidRPr="00042306">
              <w:rPr>
                <w:sz w:val="20"/>
                <w:szCs w:val="20"/>
              </w:rPr>
              <w:t>3,3</w:t>
            </w:r>
            <w:r w:rsidR="00543025">
              <w:rPr>
                <w:sz w:val="20"/>
                <w:szCs w:val="20"/>
              </w:rPr>
              <w:t>4</w:t>
            </w:r>
          </w:p>
        </w:tc>
      </w:tr>
      <w:tr w:rsidR="00042306" w:rsidRPr="00834EF4" w14:paraId="7D6ADA96" w14:textId="77777777" w:rsidTr="000D7602">
        <w:tc>
          <w:tcPr>
            <w:tcW w:w="2169" w:type="dxa"/>
            <w:shd w:val="clear" w:color="auto" w:fill="auto"/>
          </w:tcPr>
          <w:p w14:paraId="46130633" w14:textId="77777777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Pompy Ascor</w:t>
            </w:r>
          </w:p>
        </w:tc>
        <w:tc>
          <w:tcPr>
            <w:tcW w:w="2793" w:type="dxa"/>
            <w:shd w:val="clear" w:color="auto" w:fill="auto"/>
          </w:tcPr>
          <w:p w14:paraId="62E1B881" w14:textId="7D5D3457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PAWELMED </w:t>
            </w:r>
            <w:r w:rsidR="00166375"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 xml:space="preserve">Serwis Aparatury Medycznej Paweł </w:t>
            </w:r>
            <w:proofErr w:type="spellStart"/>
            <w:r w:rsidRPr="00042306">
              <w:rPr>
                <w:b/>
                <w:bCs/>
                <w:sz w:val="20"/>
                <w:szCs w:val="20"/>
              </w:rPr>
              <w:t>Wojtalak</w:t>
            </w:r>
            <w:proofErr w:type="spellEnd"/>
          </w:p>
          <w:p w14:paraId="08700EE0" w14:textId="02EA7CB9" w:rsidR="00042306" w:rsidRPr="00211A34" w:rsidRDefault="00042306" w:rsidP="006B3289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ul. </w:t>
            </w:r>
            <w:r w:rsidR="00166375">
              <w:rPr>
                <w:sz w:val="20"/>
                <w:szCs w:val="20"/>
              </w:rPr>
              <w:t>Staszica 32</w:t>
            </w:r>
          </w:p>
          <w:p w14:paraId="4DF74AF7" w14:textId="77777777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62-052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Komorniki</w:t>
            </w:r>
          </w:p>
        </w:tc>
        <w:tc>
          <w:tcPr>
            <w:tcW w:w="3543" w:type="dxa"/>
            <w:shd w:val="clear" w:color="auto" w:fill="auto"/>
          </w:tcPr>
          <w:p w14:paraId="2303CA49" w14:textId="51D09F7E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- 27.17</w:t>
            </w:r>
          </w:p>
          <w:p w14:paraId="63742337" w14:textId="346F52EB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543025">
              <w:rPr>
                <w:sz w:val="20"/>
                <w:szCs w:val="20"/>
              </w:rPr>
              <w:t>1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7977E6DE" w14:textId="49746DA5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578FC0BC" w14:textId="179C68EF" w:rsidR="00042306" w:rsidRPr="00042306" w:rsidRDefault="00042306" w:rsidP="006B3289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 w:rsidR="00543025"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40E1C6A9" w14:textId="4CE79F66" w:rsidR="00042306" w:rsidRPr="00211A34" w:rsidRDefault="0034491F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8F1D7C" w14:textId="4D5B4FD0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543025">
              <w:rPr>
                <w:sz w:val="20"/>
                <w:szCs w:val="20"/>
              </w:rPr>
              <w:t>4</w:t>
            </w:r>
            <w:r w:rsidRPr="00042306">
              <w:rPr>
                <w:sz w:val="20"/>
                <w:szCs w:val="20"/>
              </w:rPr>
              <w:t>7,17</w:t>
            </w:r>
          </w:p>
        </w:tc>
      </w:tr>
      <w:tr w:rsidR="00042306" w:rsidRPr="00834EF4" w14:paraId="1F451A03" w14:textId="77777777" w:rsidTr="000D7602">
        <w:tc>
          <w:tcPr>
            <w:tcW w:w="2169" w:type="dxa"/>
            <w:shd w:val="clear" w:color="auto" w:fill="auto"/>
          </w:tcPr>
          <w:p w14:paraId="0750A3B5" w14:textId="77777777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3BA509EE" w14:textId="78BF68B8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SK-MED SYSTEMS </w:t>
            </w:r>
            <w:r w:rsidR="00166375"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>Sp. z o. o.</w:t>
            </w:r>
          </w:p>
          <w:p w14:paraId="457ACB9F" w14:textId="77777777" w:rsidR="00042306" w:rsidRPr="00211A34" w:rsidRDefault="00042306" w:rsidP="006B3289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ul. Święty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29/8</w:t>
            </w:r>
          </w:p>
          <w:p w14:paraId="12E27CA3" w14:textId="77777777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15D445F2" w14:textId="36EDAA0D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- 60.00</w:t>
            </w:r>
          </w:p>
          <w:p w14:paraId="0B8C0865" w14:textId="4311B4A8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543025">
              <w:rPr>
                <w:sz w:val="20"/>
                <w:szCs w:val="20"/>
              </w:rPr>
              <w:t>2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162AB601" w14:textId="0AB61D81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10E3858E" w14:textId="2993A37A" w:rsidR="00042306" w:rsidRPr="00042306" w:rsidRDefault="00042306" w:rsidP="006B3289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lastRenderedPageBreak/>
              <w:t xml:space="preserve">od zgłoszenia naprawy do czasu wykonania diagnostyki uszkodzenia - </w:t>
            </w:r>
            <w:r w:rsidR="00543025"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03876458" w14:textId="6CDADFAC" w:rsidR="00042306" w:rsidRPr="00211A34" w:rsidRDefault="0034491F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212994" w14:textId="51383F0A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lastRenderedPageBreak/>
              <w:t xml:space="preserve">  </w:t>
            </w:r>
            <w:r w:rsidR="00543025">
              <w:rPr>
                <w:sz w:val="20"/>
                <w:szCs w:val="20"/>
              </w:rPr>
              <w:t>9</w:t>
            </w:r>
            <w:r w:rsidRPr="00042306">
              <w:rPr>
                <w:sz w:val="20"/>
                <w:szCs w:val="20"/>
              </w:rPr>
              <w:t>0,00</w:t>
            </w:r>
          </w:p>
        </w:tc>
      </w:tr>
      <w:tr w:rsidR="00042306" w:rsidRPr="00834EF4" w14:paraId="6DB83762" w14:textId="77777777" w:rsidTr="000D7602">
        <w:tc>
          <w:tcPr>
            <w:tcW w:w="2169" w:type="dxa"/>
            <w:shd w:val="clear" w:color="auto" w:fill="auto"/>
          </w:tcPr>
          <w:p w14:paraId="3903B9AF" w14:textId="77777777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5EF74B2F" w14:textId="50E70401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>Multimedia-Center</w:t>
            </w:r>
            <w:r w:rsidR="00166375">
              <w:rPr>
                <w:b/>
                <w:bCs/>
                <w:sz w:val="20"/>
                <w:szCs w:val="20"/>
              </w:rPr>
              <w:t xml:space="preserve"> </w:t>
            </w:r>
            <w:r w:rsidR="00166375">
              <w:rPr>
                <w:b/>
                <w:bCs/>
                <w:sz w:val="20"/>
                <w:szCs w:val="20"/>
              </w:rPr>
              <w:br/>
              <w:t>Piotr Dąbrowski</w:t>
            </w:r>
          </w:p>
          <w:p w14:paraId="500C3765" w14:textId="1D64738D" w:rsidR="00042306" w:rsidRPr="00211A34" w:rsidRDefault="00166375" w:rsidP="006B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Aleja </w:t>
            </w:r>
            <w:r w:rsidR="00042306" w:rsidRPr="00042306">
              <w:rPr>
                <w:sz w:val="20"/>
                <w:szCs w:val="20"/>
              </w:rPr>
              <w:t>Kraśnicka</w:t>
            </w:r>
            <w:r w:rsidR="00042306" w:rsidRPr="00211A34">
              <w:rPr>
                <w:sz w:val="20"/>
                <w:szCs w:val="20"/>
              </w:rPr>
              <w:t xml:space="preserve"> </w:t>
            </w:r>
            <w:r w:rsidR="00042306" w:rsidRPr="00042306">
              <w:rPr>
                <w:sz w:val="20"/>
                <w:szCs w:val="20"/>
              </w:rPr>
              <w:t>182a</w:t>
            </w:r>
          </w:p>
          <w:p w14:paraId="7FB5F80D" w14:textId="77777777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20-718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Lublin</w:t>
            </w:r>
          </w:p>
        </w:tc>
        <w:tc>
          <w:tcPr>
            <w:tcW w:w="3543" w:type="dxa"/>
            <w:shd w:val="clear" w:color="auto" w:fill="auto"/>
          </w:tcPr>
          <w:p w14:paraId="02FA0D2D" w14:textId="0643FAE9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- 15.16</w:t>
            </w:r>
          </w:p>
          <w:p w14:paraId="4DD833F7" w14:textId="75D73294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543025">
              <w:rPr>
                <w:sz w:val="20"/>
                <w:szCs w:val="20"/>
              </w:rPr>
              <w:t>1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7A4E628C" w14:textId="6BD5D92E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02949AE9" w14:textId="6270C375" w:rsidR="00042306" w:rsidRPr="00042306" w:rsidRDefault="00042306" w:rsidP="006B3289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od zgłoszenia naprawy do czasu wykonania diagnostyki uszkodzenia - 0.00</w:t>
            </w:r>
          </w:p>
          <w:p w14:paraId="1A078928" w14:textId="23C3BE99" w:rsidR="00042306" w:rsidRPr="00211A34" w:rsidRDefault="0034491F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2572F7" w14:textId="039F2390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543025"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5,16</w:t>
            </w:r>
          </w:p>
        </w:tc>
      </w:tr>
      <w:tr w:rsidR="00042306" w:rsidRPr="00834EF4" w14:paraId="65284E67" w14:textId="77777777" w:rsidTr="000D7602">
        <w:tc>
          <w:tcPr>
            <w:tcW w:w="2169" w:type="dxa"/>
            <w:shd w:val="clear" w:color="auto" w:fill="auto"/>
          </w:tcPr>
          <w:p w14:paraId="4F3199A5" w14:textId="77777777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3CE03046" w14:textId="77777777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42306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042306">
              <w:rPr>
                <w:b/>
                <w:bCs/>
                <w:sz w:val="20"/>
                <w:szCs w:val="20"/>
              </w:rPr>
              <w:t xml:space="preserve"> Solution Sp. z o.o.</w:t>
            </w:r>
          </w:p>
          <w:p w14:paraId="7FA8C564" w14:textId="63C01B2B" w:rsidR="00042306" w:rsidRPr="00211A34" w:rsidRDefault="00166375" w:rsidP="006B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42306" w:rsidRPr="00042306">
              <w:rPr>
                <w:sz w:val="20"/>
                <w:szCs w:val="20"/>
              </w:rPr>
              <w:t>Polska</w:t>
            </w:r>
            <w:r w:rsidR="00042306" w:rsidRPr="00211A34">
              <w:rPr>
                <w:sz w:val="20"/>
                <w:szCs w:val="20"/>
              </w:rPr>
              <w:t xml:space="preserve"> </w:t>
            </w:r>
            <w:r w:rsidR="00042306" w:rsidRPr="00042306">
              <w:rPr>
                <w:sz w:val="20"/>
                <w:szCs w:val="20"/>
              </w:rPr>
              <w:t>118</w:t>
            </w:r>
          </w:p>
          <w:p w14:paraId="08A996FA" w14:textId="77777777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6D119BDB" w14:textId="616A46D0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- 5.6</w:t>
            </w:r>
            <w:r w:rsidR="005D640C">
              <w:rPr>
                <w:sz w:val="20"/>
                <w:szCs w:val="20"/>
              </w:rPr>
              <w:t>2</w:t>
            </w:r>
          </w:p>
          <w:p w14:paraId="579512C0" w14:textId="452B8216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5D640C">
              <w:rPr>
                <w:sz w:val="20"/>
                <w:szCs w:val="20"/>
              </w:rPr>
              <w:t>2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0CFD22B3" w14:textId="454DDE0F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49A9A17E" w14:textId="1A815C5B" w:rsidR="00042306" w:rsidRPr="00042306" w:rsidRDefault="00042306" w:rsidP="006B3289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 w:rsidR="005D640C"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0BA530E6" w14:textId="2773C9D4" w:rsidR="00042306" w:rsidRPr="00211A34" w:rsidRDefault="0034491F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519E07" w14:textId="7F3B1BB9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5D640C">
              <w:rPr>
                <w:sz w:val="20"/>
                <w:szCs w:val="20"/>
              </w:rPr>
              <w:t>3</w:t>
            </w:r>
            <w:r w:rsidRPr="00042306">
              <w:rPr>
                <w:sz w:val="20"/>
                <w:szCs w:val="20"/>
              </w:rPr>
              <w:t>5,6</w:t>
            </w:r>
            <w:r w:rsidR="005D640C">
              <w:rPr>
                <w:sz w:val="20"/>
                <w:szCs w:val="20"/>
              </w:rPr>
              <w:t>2</w:t>
            </w:r>
          </w:p>
        </w:tc>
      </w:tr>
      <w:tr w:rsidR="00042306" w:rsidRPr="00834EF4" w14:paraId="69DA9033" w14:textId="77777777" w:rsidTr="000D7602">
        <w:tc>
          <w:tcPr>
            <w:tcW w:w="2169" w:type="dxa"/>
            <w:shd w:val="clear" w:color="auto" w:fill="auto"/>
          </w:tcPr>
          <w:p w14:paraId="5654B9C8" w14:textId="77777777" w:rsidR="00042306" w:rsidRPr="00211A34" w:rsidRDefault="00042306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Różne urządzenia medyczne</w:t>
            </w:r>
          </w:p>
        </w:tc>
        <w:tc>
          <w:tcPr>
            <w:tcW w:w="2793" w:type="dxa"/>
            <w:shd w:val="clear" w:color="auto" w:fill="auto"/>
          </w:tcPr>
          <w:p w14:paraId="0B680ADF" w14:textId="77777777" w:rsidR="00042306" w:rsidRPr="00211A34" w:rsidRDefault="00042306" w:rsidP="006B32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42306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04230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175BEFD" w14:textId="67062C1D" w:rsidR="00042306" w:rsidRPr="00211A34" w:rsidRDefault="00166375" w:rsidP="006B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42306" w:rsidRPr="00042306">
              <w:rPr>
                <w:sz w:val="20"/>
                <w:szCs w:val="20"/>
              </w:rPr>
              <w:t>Czorsztyńska</w:t>
            </w:r>
            <w:r w:rsidR="00042306" w:rsidRPr="00211A34">
              <w:rPr>
                <w:sz w:val="20"/>
                <w:szCs w:val="20"/>
              </w:rPr>
              <w:t xml:space="preserve"> </w:t>
            </w:r>
            <w:r w:rsidR="00042306" w:rsidRPr="00042306">
              <w:rPr>
                <w:sz w:val="20"/>
                <w:szCs w:val="20"/>
              </w:rPr>
              <w:t>30</w:t>
            </w:r>
          </w:p>
          <w:p w14:paraId="0D2CCFAC" w14:textId="77777777" w:rsidR="00042306" w:rsidRPr="00211A34" w:rsidRDefault="00042306" w:rsidP="006B3289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0B27B235" w14:textId="253DDF96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>1 - Cena oferty brutto - 60.00</w:t>
            </w:r>
          </w:p>
          <w:p w14:paraId="0CEC61FD" w14:textId="19A39287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2 - Okres gwarancji po naprawie  - </w:t>
            </w:r>
            <w:r w:rsidR="005D640C">
              <w:rPr>
                <w:sz w:val="20"/>
                <w:szCs w:val="20"/>
              </w:rPr>
              <w:t>2</w:t>
            </w:r>
            <w:r w:rsidR="00042306" w:rsidRPr="00042306">
              <w:rPr>
                <w:sz w:val="20"/>
                <w:szCs w:val="20"/>
              </w:rPr>
              <w:t>0.00</w:t>
            </w:r>
          </w:p>
          <w:p w14:paraId="6377EC5E" w14:textId="5E346C7B" w:rsidR="00042306" w:rsidRPr="00042306" w:rsidRDefault="0034491F" w:rsidP="006B3289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2C0A615D" w14:textId="09E018E8" w:rsidR="00042306" w:rsidRPr="00042306" w:rsidRDefault="00042306" w:rsidP="006B3289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 w:rsidR="005D640C"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25460833" w14:textId="2012801E" w:rsidR="00042306" w:rsidRPr="00211A34" w:rsidRDefault="0034491F" w:rsidP="006B328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42306"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="00042306"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B55716" w14:textId="22F928ED" w:rsidR="00042306" w:rsidRPr="00211A34" w:rsidRDefault="00042306" w:rsidP="006B3289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5D640C">
              <w:rPr>
                <w:sz w:val="20"/>
                <w:szCs w:val="20"/>
              </w:rPr>
              <w:t>9</w:t>
            </w:r>
            <w:r w:rsidRPr="00042306">
              <w:rPr>
                <w:sz w:val="20"/>
                <w:szCs w:val="20"/>
              </w:rPr>
              <w:t>0,00</w:t>
            </w:r>
          </w:p>
        </w:tc>
      </w:tr>
      <w:tr w:rsidR="005D640C" w:rsidRPr="00834EF4" w14:paraId="3FC245CF" w14:textId="77777777" w:rsidTr="000D7602">
        <w:tc>
          <w:tcPr>
            <w:tcW w:w="2169" w:type="dxa"/>
            <w:shd w:val="clear" w:color="auto" w:fill="auto"/>
          </w:tcPr>
          <w:p w14:paraId="00DAF0FD" w14:textId="77777777" w:rsidR="005D640C" w:rsidRPr="00211A34" w:rsidRDefault="005D640C" w:rsidP="005D64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Zestawy do prób wysiłkowych</w:t>
            </w:r>
          </w:p>
        </w:tc>
        <w:tc>
          <w:tcPr>
            <w:tcW w:w="2793" w:type="dxa"/>
            <w:shd w:val="clear" w:color="auto" w:fill="auto"/>
          </w:tcPr>
          <w:p w14:paraId="6A5BC212" w14:textId="77777777" w:rsidR="005D640C" w:rsidRPr="00211A34" w:rsidRDefault="005D640C" w:rsidP="005D64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42306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04230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D31142A" w14:textId="119E5C2D" w:rsidR="005D640C" w:rsidRPr="00211A34" w:rsidRDefault="005D640C" w:rsidP="005D64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42306">
              <w:rPr>
                <w:sz w:val="20"/>
                <w:szCs w:val="20"/>
              </w:rPr>
              <w:t>Czorsztyńska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30</w:t>
            </w:r>
          </w:p>
          <w:p w14:paraId="3EDF7C94" w14:textId="77777777" w:rsidR="005D640C" w:rsidRPr="00211A34" w:rsidRDefault="005D640C" w:rsidP="005D640C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1DE3A47E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>1 - Cena oferty brutto - 60.00</w:t>
            </w:r>
          </w:p>
          <w:p w14:paraId="412A407A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0CF865D6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30676A3B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1EBB1422" w14:textId="00C9B7EC" w:rsidR="005D640C" w:rsidRPr="00211A34" w:rsidRDefault="005D640C" w:rsidP="005D640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001214" w14:textId="43D5BF61" w:rsidR="005D640C" w:rsidRPr="00211A34" w:rsidRDefault="005D640C" w:rsidP="005D640C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9</w:t>
            </w:r>
            <w:r w:rsidRPr="00042306">
              <w:rPr>
                <w:sz w:val="20"/>
                <w:szCs w:val="20"/>
              </w:rPr>
              <w:t>0,00</w:t>
            </w:r>
          </w:p>
        </w:tc>
      </w:tr>
      <w:tr w:rsidR="005D640C" w:rsidRPr="00834EF4" w14:paraId="5052D6E4" w14:textId="77777777" w:rsidTr="000D7602">
        <w:tc>
          <w:tcPr>
            <w:tcW w:w="2169" w:type="dxa"/>
            <w:shd w:val="clear" w:color="auto" w:fill="auto"/>
          </w:tcPr>
          <w:p w14:paraId="1AFCE70D" w14:textId="77777777" w:rsidR="005D640C" w:rsidRPr="00211A34" w:rsidRDefault="005D640C" w:rsidP="005D64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Zestawy do prób wysiłkowych</w:t>
            </w:r>
          </w:p>
        </w:tc>
        <w:tc>
          <w:tcPr>
            <w:tcW w:w="2793" w:type="dxa"/>
            <w:shd w:val="clear" w:color="auto" w:fill="auto"/>
          </w:tcPr>
          <w:p w14:paraId="733890D2" w14:textId="0342E22C" w:rsidR="005D640C" w:rsidRPr="00211A34" w:rsidRDefault="005D640C" w:rsidP="005D64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ASMED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 xml:space="preserve">Stanisław </w:t>
            </w:r>
            <w:proofErr w:type="spellStart"/>
            <w:r w:rsidRPr="00042306">
              <w:rPr>
                <w:b/>
                <w:bCs/>
                <w:sz w:val="20"/>
                <w:szCs w:val="20"/>
              </w:rPr>
              <w:t>Samoliński</w:t>
            </w:r>
            <w:proofErr w:type="spellEnd"/>
          </w:p>
          <w:p w14:paraId="5C18C3D8" w14:textId="7B306A59" w:rsidR="005D640C" w:rsidRPr="00211A34" w:rsidRDefault="005D640C" w:rsidP="005D640C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9A</w:t>
            </w:r>
          </w:p>
          <w:p w14:paraId="3D1E238A" w14:textId="71068379" w:rsidR="005D640C" w:rsidRPr="00211A34" w:rsidRDefault="005D640C" w:rsidP="005D640C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042306">
              <w:rPr>
                <w:sz w:val="20"/>
                <w:szCs w:val="20"/>
              </w:rPr>
              <w:t>Ceradz</w:t>
            </w:r>
            <w:proofErr w:type="spellEnd"/>
            <w:r w:rsidRPr="00042306">
              <w:rPr>
                <w:sz w:val="20"/>
                <w:szCs w:val="20"/>
              </w:rPr>
              <w:t xml:space="preserve"> Dolny</w:t>
            </w:r>
          </w:p>
        </w:tc>
        <w:tc>
          <w:tcPr>
            <w:tcW w:w="3543" w:type="dxa"/>
            <w:shd w:val="clear" w:color="auto" w:fill="auto"/>
          </w:tcPr>
          <w:p w14:paraId="28BE9F07" w14:textId="4F66F1E2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 33,22</w:t>
            </w:r>
          </w:p>
          <w:p w14:paraId="33E79634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567A0761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227A00D0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48463874" w14:textId="55A194FA" w:rsidR="005D640C" w:rsidRPr="00211A34" w:rsidRDefault="005D640C" w:rsidP="005D640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F09361" w14:textId="08A8C3FF" w:rsidR="005D640C" w:rsidRPr="00211A34" w:rsidRDefault="005D640C" w:rsidP="005D640C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63,22</w:t>
            </w:r>
          </w:p>
        </w:tc>
      </w:tr>
      <w:tr w:rsidR="005D640C" w:rsidRPr="00834EF4" w14:paraId="5E8F6EE5" w14:textId="77777777" w:rsidTr="000D7602">
        <w:tc>
          <w:tcPr>
            <w:tcW w:w="2169" w:type="dxa"/>
            <w:shd w:val="clear" w:color="auto" w:fill="auto"/>
          </w:tcPr>
          <w:p w14:paraId="150ABCD3" w14:textId="77777777" w:rsidR="005D640C" w:rsidRPr="00211A34" w:rsidRDefault="005D640C" w:rsidP="005D64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57FAB5E1" w14:textId="6C0539B1" w:rsidR="005D640C" w:rsidRPr="00211A34" w:rsidRDefault="005D640C" w:rsidP="005D64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SK-MED SYSTEMS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>Sp. z o. o.</w:t>
            </w:r>
          </w:p>
          <w:p w14:paraId="482060AA" w14:textId="77777777" w:rsidR="005D640C" w:rsidRPr="00211A34" w:rsidRDefault="005D640C" w:rsidP="005D640C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ul. Święty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29/8</w:t>
            </w:r>
          </w:p>
          <w:p w14:paraId="1D293120" w14:textId="77777777" w:rsidR="005D640C" w:rsidRPr="00211A34" w:rsidRDefault="005D640C" w:rsidP="005D640C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71362786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>1 - Cena oferty brutto - 60.00</w:t>
            </w:r>
          </w:p>
          <w:p w14:paraId="45972BE0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537B154D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33ED1E83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lastRenderedPageBreak/>
              <w:t xml:space="preserve">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504E6A85" w14:textId="32DD1629" w:rsidR="005D640C" w:rsidRPr="00211A34" w:rsidRDefault="005D640C" w:rsidP="005D640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595E9C" w14:textId="45457C27" w:rsidR="005D640C" w:rsidRPr="00211A34" w:rsidRDefault="005D640C" w:rsidP="005D640C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lastRenderedPageBreak/>
              <w:t xml:space="preserve">  </w:t>
            </w:r>
            <w:r>
              <w:rPr>
                <w:sz w:val="20"/>
                <w:szCs w:val="20"/>
              </w:rPr>
              <w:t>9</w:t>
            </w:r>
            <w:r w:rsidRPr="00042306">
              <w:rPr>
                <w:sz w:val="20"/>
                <w:szCs w:val="20"/>
              </w:rPr>
              <w:t>0,00</w:t>
            </w:r>
          </w:p>
        </w:tc>
      </w:tr>
      <w:tr w:rsidR="005D640C" w:rsidRPr="00834EF4" w14:paraId="5DD1F68A" w14:textId="77777777" w:rsidTr="000D7602">
        <w:tc>
          <w:tcPr>
            <w:tcW w:w="2169" w:type="dxa"/>
            <w:shd w:val="clear" w:color="auto" w:fill="auto"/>
          </w:tcPr>
          <w:p w14:paraId="3F9E3A82" w14:textId="77777777" w:rsidR="005D640C" w:rsidRPr="00211A34" w:rsidRDefault="005D640C" w:rsidP="005D64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3437559C" w14:textId="73AFC57C" w:rsidR="005D640C" w:rsidRPr="00211A34" w:rsidRDefault="005D640C" w:rsidP="005D64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>Multimedia-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>Center</w:t>
            </w:r>
            <w:r>
              <w:rPr>
                <w:b/>
                <w:bCs/>
                <w:sz w:val="20"/>
                <w:szCs w:val="20"/>
              </w:rPr>
              <w:t xml:space="preserve"> Piotr Dąbrowski</w:t>
            </w:r>
          </w:p>
          <w:p w14:paraId="49DC06FB" w14:textId="700241A9" w:rsidR="005D640C" w:rsidRPr="00211A34" w:rsidRDefault="005D640C" w:rsidP="005D64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Aleja </w:t>
            </w:r>
            <w:r w:rsidRPr="00042306">
              <w:rPr>
                <w:sz w:val="20"/>
                <w:szCs w:val="20"/>
              </w:rPr>
              <w:t>Kraśnicka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182a</w:t>
            </w:r>
          </w:p>
          <w:p w14:paraId="1904A5B3" w14:textId="77777777" w:rsidR="005D640C" w:rsidRPr="00211A34" w:rsidRDefault="005D640C" w:rsidP="005D640C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20-718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Lublin</w:t>
            </w:r>
          </w:p>
        </w:tc>
        <w:tc>
          <w:tcPr>
            <w:tcW w:w="3543" w:type="dxa"/>
            <w:shd w:val="clear" w:color="auto" w:fill="auto"/>
          </w:tcPr>
          <w:p w14:paraId="09F52F1E" w14:textId="3AC4068F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0423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10,11</w:t>
            </w:r>
          </w:p>
          <w:p w14:paraId="1E1D393D" w14:textId="613AF22D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62299A7F" w14:textId="77777777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7118E2F5" w14:textId="2D699C90" w:rsidR="005D640C" w:rsidRPr="00042306" w:rsidRDefault="005D640C" w:rsidP="005D640C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od zgłoszenia naprawy do czasu wykonania diagnostyki uszkodzenia - 0.00</w:t>
            </w:r>
          </w:p>
          <w:p w14:paraId="625587B0" w14:textId="66A7F1F1" w:rsidR="005D640C" w:rsidRPr="00211A34" w:rsidRDefault="005D640C" w:rsidP="005D640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43459B" w14:textId="118522DA" w:rsidR="005D640C" w:rsidRPr="00211A34" w:rsidRDefault="005D640C" w:rsidP="005D640C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 w:rsidR="00E0745F">
              <w:rPr>
                <w:sz w:val="20"/>
                <w:szCs w:val="20"/>
              </w:rPr>
              <w:t>20,11</w:t>
            </w:r>
          </w:p>
        </w:tc>
      </w:tr>
      <w:tr w:rsidR="00E0745F" w:rsidRPr="00834EF4" w14:paraId="2E8DCD5B" w14:textId="77777777" w:rsidTr="000D7602">
        <w:tc>
          <w:tcPr>
            <w:tcW w:w="2169" w:type="dxa"/>
            <w:shd w:val="clear" w:color="auto" w:fill="auto"/>
          </w:tcPr>
          <w:p w14:paraId="5AEC04EA" w14:textId="77777777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2B857DB8" w14:textId="77777777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42306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042306">
              <w:rPr>
                <w:b/>
                <w:bCs/>
                <w:sz w:val="20"/>
                <w:szCs w:val="20"/>
              </w:rPr>
              <w:t xml:space="preserve"> Solution Sp. z o.o.</w:t>
            </w:r>
          </w:p>
          <w:p w14:paraId="3B34C739" w14:textId="3965687F" w:rsidR="00E0745F" w:rsidRPr="00211A34" w:rsidRDefault="00E0745F" w:rsidP="00E0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42306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118</w:t>
            </w:r>
          </w:p>
          <w:p w14:paraId="72CBA534" w14:textId="77777777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32920CFC" w14:textId="7D3E4079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0423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5,34</w:t>
            </w:r>
          </w:p>
          <w:p w14:paraId="2808EFA6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79DE6D72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6519ACD1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098DB162" w14:textId="53F99C97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DAA8E3" w14:textId="3E1E932B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35,34</w:t>
            </w:r>
          </w:p>
        </w:tc>
      </w:tr>
      <w:tr w:rsidR="00E0745F" w:rsidRPr="00834EF4" w14:paraId="77423468" w14:textId="77777777" w:rsidTr="000D7602">
        <w:tc>
          <w:tcPr>
            <w:tcW w:w="2169" w:type="dxa"/>
            <w:shd w:val="clear" w:color="auto" w:fill="auto"/>
          </w:tcPr>
          <w:p w14:paraId="110BDB14" w14:textId="77777777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0EE03887" w14:textId="0266B572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>Siemens Healthcare Sp. z o.o</w:t>
            </w:r>
          </w:p>
          <w:p w14:paraId="4AE5579A" w14:textId="1840B15A" w:rsidR="00E0745F" w:rsidRPr="00211A34" w:rsidRDefault="00E0745F" w:rsidP="00E0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Żupnicza 11</w:t>
            </w:r>
          </w:p>
          <w:p w14:paraId="5B5E9080" w14:textId="2DB72118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04230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Warszawa</w:t>
            </w:r>
          </w:p>
        </w:tc>
        <w:tc>
          <w:tcPr>
            <w:tcW w:w="3543" w:type="dxa"/>
            <w:shd w:val="clear" w:color="auto" w:fill="auto"/>
          </w:tcPr>
          <w:p w14:paraId="19AE0025" w14:textId="61BB12F8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0423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3,11</w:t>
            </w:r>
          </w:p>
          <w:p w14:paraId="434856BF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4934A5EB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03CDFB9F" w14:textId="60D39BA5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od zgłoszenia naprawy do czasu wykonania diagnostyki uszkodzenia - 0.00</w:t>
            </w:r>
          </w:p>
          <w:p w14:paraId="55DA6B5F" w14:textId="29F9383B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55F26E" w14:textId="02D69F04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33,11</w:t>
            </w:r>
          </w:p>
        </w:tc>
      </w:tr>
      <w:tr w:rsidR="00E0745F" w:rsidRPr="00834EF4" w14:paraId="0D7E8229" w14:textId="77777777" w:rsidTr="000D7602">
        <w:tc>
          <w:tcPr>
            <w:tcW w:w="2169" w:type="dxa"/>
            <w:shd w:val="clear" w:color="auto" w:fill="auto"/>
          </w:tcPr>
          <w:p w14:paraId="41E180CD" w14:textId="78DA63EB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 xml:space="preserve">Aparaty </w:t>
            </w:r>
            <w:r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znieczuleń</w:t>
            </w:r>
          </w:p>
        </w:tc>
        <w:tc>
          <w:tcPr>
            <w:tcW w:w="2793" w:type="dxa"/>
            <w:shd w:val="clear" w:color="auto" w:fill="auto"/>
          </w:tcPr>
          <w:p w14:paraId="03171E9B" w14:textId="77777777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28FDC387" w14:textId="229F4671" w:rsidR="00E0745F" w:rsidRPr="00211A34" w:rsidRDefault="00E0745F" w:rsidP="00E0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42306">
              <w:rPr>
                <w:sz w:val="20"/>
                <w:szCs w:val="20"/>
              </w:rPr>
              <w:t>Wołowska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9</w:t>
            </w:r>
          </w:p>
          <w:p w14:paraId="2A42D3C2" w14:textId="77777777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Warszawa</w:t>
            </w:r>
          </w:p>
        </w:tc>
        <w:tc>
          <w:tcPr>
            <w:tcW w:w="3543" w:type="dxa"/>
            <w:shd w:val="clear" w:color="auto" w:fill="auto"/>
          </w:tcPr>
          <w:p w14:paraId="038B8F9D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>1 - Cena oferty brutto - 60.00</w:t>
            </w:r>
          </w:p>
          <w:p w14:paraId="1C111F47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57E9A4D5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39656881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60C28F6B" w14:textId="58EEEE13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04E2D3" w14:textId="77777777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100,00</w:t>
            </w:r>
          </w:p>
        </w:tc>
      </w:tr>
      <w:tr w:rsidR="00E0745F" w:rsidRPr="00834EF4" w14:paraId="062DD282" w14:textId="77777777" w:rsidTr="000D7602">
        <w:tc>
          <w:tcPr>
            <w:tcW w:w="2169" w:type="dxa"/>
            <w:shd w:val="clear" w:color="auto" w:fill="auto"/>
          </w:tcPr>
          <w:p w14:paraId="495419A3" w14:textId="6D382056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 xml:space="preserve">Aparaty </w:t>
            </w:r>
            <w:r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znieczuleń</w:t>
            </w:r>
          </w:p>
        </w:tc>
        <w:tc>
          <w:tcPr>
            <w:tcW w:w="2793" w:type="dxa"/>
            <w:shd w:val="clear" w:color="auto" w:fill="auto"/>
          </w:tcPr>
          <w:p w14:paraId="3A686BA4" w14:textId="750E947F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ANMEDIQ </w:t>
            </w:r>
            <w:r>
              <w:rPr>
                <w:b/>
                <w:bCs/>
                <w:sz w:val="20"/>
                <w:szCs w:val="20"/>
              </w:rPr>
              <w:t>Sp. z o. o.</w:t>
            </w:r>
          </w:p>
          <w:p w14:paraId="52F63BDB" w14:textId="05CFD6F4" w:rsidR="00E0745F" w:rsidRPr="00211A34" w:rsidRDefault="00E0745F" w:rsidP="00E0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Zachodnia 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13</w:t>
            </w:r>
          </w:p>
          <w:p w14:paraId="4B633320" w14:textId="6ABBF46B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5</w:t>
            </w:r>
            <w:r w:rsidRPr="0004230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552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Wola Mrokowska</w:t>
            </w:r>
          </w:p>
        </w:tc>
        <w:tc>
          <w:tcPr>
            <w:tcW w:w="3543" w:type="dxa"/>
            <w:shd w:val="clear" w:color="auto" w:fill="auto"/>
          </w:tcPr>
          <w:p w14:paraId="3A0EE5E7" w14:textId="5948E986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0423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58,05</w:t>
            </w:r>
          </w:p>
          <w:p w14:paraId="6896B4AB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789DF795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5F300BCF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37AD220D" w14:textId="6130230C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0014E2" w14:textId="0BCD570C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88,05</w:t>
            </w:r>
          </w:p>
        </w:tc>
      </w:tr>
      <w:tr w:rsidR="00E0745F" w:rsidRPr="00834EF4" w14:paraId="7918ACB2" w14:textId="77777777" w:rsidTr="005F4C34">
        <w:tc>
          <w:tcPr>
            <w:tcW w:w="2169" w:type="dxa"/>
            <w:shd w:val="clear" w:color="auto" w:fill="auto"/>
          </w:tcPr>
          <w:p w14:paraId="26F185BE" w14:textId="1D3D67B9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 xml:space="preserve">Aparaty </w:t>
            </w:r>
            <w:r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znieczuleń</w:t>
            </w:r>
          </w:p>
        </w:tc>
        <w:tc>
          <w:tcPr>
            <w:tcW w:w="2793" w:type="dxa"/>
            <w:shd w:val="clear" w:color="auto" w:fill="auto"/>
          </w:tcPr>
          <w:p w14:paraId="1AA48C90" w14:textId="479CA2CF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UNITECH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>Dariusz Lubiatowski</w:t>
            </w:r>
          </w:p>
          <w:p w14:paraId="35B12F2E" w14:textId="77777777" w:rsidR="00E0745F" w:rsidRPr="00211A34" w:rsidRDefault="00E0745F" w:rsidP="00E0745F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ul. </w:t>
            </w:r>
            <w:proofErr w:type="spellStart"/>
            <w:r w:rsidRPr="00042306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15</w:t>
            </w:r>
          </w:p>
          <w:p w14:paraId="696BBA65" w14:textId="77777777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Murowaniec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5FE48FD" w14:textId="77777777" w:rsidR="00E0745F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9364625" w14:textId="77777777" w:rsidR="00E0745F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3665D5E" w14:textId="2742D01A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E0745F" w:rsidRPr="00834EF4" w14:paraId="6EE7CBFD" w14:textId="77777777" w:rsidTr="000D7602">
        <w:tc>
          <w:tcPr>
            <w:tcW w:w="2169" w:type="dxa"/>
            <w:shd w:val="clear" w:color="auto" w:fill="auto"/>
          </w:tcPr>
          <w:p w14:paraId="42A628CB" w14:textId="77777777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lastRenderedPageBreak/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7B77BE99" w14:textId="5F1EB54A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 xml:space="preserve">SK-MED SYSTEMS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042306">
              <w:rPr>
                <w:b/>
                <w:bCs/>
                <w:sz w:val="20"/>
                <w:szCs w:val="20"/>
              </w:rPr>
              <w:t>Sp. z o. o.</w:t>
            </w:r>
          </w:p>
          <w:p w14:paraId="3BD7DF08" w14:textId="77777777" w:rsidR="00E0745F" w:rsidRPr="00211A34" w:rsidRDefault="00E0745F" w:rsidP="00E0745F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ul. Święty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29/8</w:t>
            </w:r>
          </w:p>
          <w:p w14:paraId="6393FBAA" w14:textId="77777777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04225777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>1 - Cena oferty brutto - 60.00</w:t>
            </w:r>
          </w:p>
          <w:p w14:paraId="34822D00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01051865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3B85816E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3F2A86B8" w14:textId="0EBD5C87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7F1224" w14:textId="58B6F158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9</w:t>
            </w:r>
            <w:r w:rsidRPr="00042306">
              <w:rPr>
                <w:sz w:val="20"/>
                <w:szCs w:val="20"/>
              </w:rPr>
              <w:t>0,00</w:t>
            </w:r>
          </w:p>
        </w:tc>
      </w:tr>
      <w:tr w:rsidR="00E0745F" w:rsidRPr="00834EF4" w14:paraId="605D226F" w14:textId="77777777" w:rsidTr="000D7602">
        <w:tc>
          <w:tcPr>
            <w:tcW w:w="2169" w:type="dxa"/>
            <w:shd w:val="clear" w:color="auto" w:fill="auto"/>
          </w:tcPr>
          <w:p w14:paraId="4D898BBD" w14:textId="77777777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30C2C1FB" w14:textId="375BFE77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>Multimedia-Center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  <w:t>Piotr Dąbrowski</w:t>
            </w:r>
          </w:p>
          <w:p w14:paraId="3A987860" w14:textId="23CEF5AE" w:rsidR="00E0745F" w:rsidRPr="00211A34" w:rsidRDefault="00E0745F" w:rsidP="00E0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Aleja </w:t>
            </w:r>
            <w:r w:rsidRPr="00042306">
              <w:rPr>
                <w:sz w:val="20"/>
                <w:szCs w:val="20"/>
              </w:rPr>
              <w:t>Kraśnicka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182a</w:t>
            </w:r>
          </w:p>
          <w:p w14:paraId="064ECB94" w14:textId="77777777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20-718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Lublin</w:t>
            </w:r>
          </w:p>
        </w:tc>
        <w:tc>
          <w:tcPr>
            <w:tcW w:w="3543" w:type="dxa"/>
            <w:shd w:val="clear" w:color="auto" w:fill="auto"/>
          </w:tcPr>
          <w:p w14:paraId="3A51A77F" w14:textId="24E809CA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0423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10,11</w:t>
            </w:r>
          </w:p>
          <w:p w14:paraId="6993955E" w14:textId="781D127B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5DD61602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791722EA" w14:textId="0E5AE422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od zgłoszenia naprawy do czasu wykonania diagnostyki uszkodzenia - 0.00</w:t>
            </w:r>
          </w:p>
          <w:p w14:paraId="17E491EF" w14:textId="1193605E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BF34E6" w14:textId="12356172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20,11</w:t>
            </w:r>
          </w:p>
        </w:tc>
      </w:tr>
      <w:tr w:rsidR="00E0745F" w:rsidRPr="00834EF4" w14:paraId="3611D426" w14:textId="77777777" w:rsidTr="000D7602">
        <w:tc>
          <w:tcPr>
            <w:tcW w:w="2169" w:type="dxa"/>
            <w:shd w:val="clear" w:color="auto" w:fill="auto"/>
          </w:tcPr>
          <w:p w14:paraId="6FFEF615" w14:textId="77777777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233363D7" w14:textId="77777777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42306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042306">
              <w:rPr>
                <w:b/>
                <w:bCs/>
                <w:sz w:val="20"/>
                <w:szCs w:val="20"/>
              </w:rPr>
              <w:t xml:space="preserve"> Solution Sp. z o.o.</w:t>
            </w:r>
          </w:p>
          <w:p w14:paraId="0589EB47" w14:textId="42D4F0AA" w:rsidR="00E0745F" w:rsidRPr="00211A34" w:rsidRDefault="00E0745F" w:rsidP="00E0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42306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118</w:t>
            </w:r>
          </w:p>
          <w:p w14:paraId="1713B0CD" w14:textId="77777777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Poznań</w:t>
            </w:r>
          </w:p>
        </w:tc>
        <w:tc>
          <w:tcPr>
            <w:tcW w:w="3543" w:type="dxa"/>
            <w:shd w:val="clear" w:color="auto" w:fill="auto"/>
          </w:tcPr>
          <w:p w14:paraId="0E3C33C0" w14:textId="5CADB6C8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0423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6,10</w:t>
            </w:r>
          </w:p>
          <w:p w14:paraId="369A138F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2 - Okres gwarancji po naprawie  - </w:t>
            </w:r>
            <w:r>
              <w:rPr>
                <w:sz w:val="20"/>
                <w:szCs w:val="20"/>
              </w:rPr>
              <w:t>2</w:t>
            </w:r>
            <w:r w:rsidRPr="00042306">
              <w:rPr>
                <w:sz w:val="20"/>
                <w:szCs w:val="20"/>
              </w:rPr>
              <w:t>0.00</w:t>
            </w:r>
          </w:p>
          <w:p w14:paraId="4FED2160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57264434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  <w:p w14:paraId="6972702D" w14:textId="5DE4A7E6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466807" w14:textId="09DAC6DD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36,10</w:t>
            </w:r>
          </w:p>
        </w:tc>
      </w:tr>
      <w:tr w:rsidR="00E0745F" w:rsidRPr="00834EF4" w14:paraId="68102AB0" w14:textId="77777777" w:rsidTr="000D7602">
        <w:tc>
          <w:tcPr>
            <w:tcW w:w="2169" w:type="dxa"/>
            <w:shd w:val="clear" w:color="auto" w:fill="auto"/>
          </w:tcPr>
          <w:p w14:paraId="65047617" w14:textId="77777777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42306">
              <w:rPr>
                <w:sz w:val="20"/>
                <w:szCs w:val="20"/>
              </w:rPr>
              <w:t>Aparaty RTG</w:t>
            </w:r>
          </w:p>
        </w:tc>
        <w:tc>
          <w:tcPr>
            <w:tcW w:w="2793" w:type="dxa"/>
            <w:shd w:val="clear" w:color="auto" w:fill="auto"/>
          </w:tcPr>
          <w:p w14:paraId="77334AB6" w14:textId="77777777" w:rsidR="00E0745F" w:rsidRPr="00211A34" w:rsidRDefault="00E0745F" w:rsidP="00E074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42306">
              <w:rPr>
                <w:b/>
                <w:bCs/>
                <w:sz w:val="20"/>
                <w:szCs w:val="20"/>
              </w:rPr>
              <w:t>TIMKO Sp. z o.o.</w:t>
            </w:r>
          </w:p>
          <w:p w14:paraId="05C619B6" w14:textId="113F3576" w:rsidR="00E0745F" w:rsidRPr="00211A34" w:rsidRDefault="00E0745F" w:rsidP="00E0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42306">
              <w:rPr>
                <w:sz w:val="20"/>
                <w:szCs w:val="20"/>
              </w:rPr>
              <w:t>Władysława Syrokomli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30</w:t>
            </w:r>
          </w:p>
          <w:p w14:paraId="1BD51CAF" w14:textId="28F70D60" w:rsidR="00E0745F" w:rsidRPr="00211A34" w:rsidRDefault="00E0745F" w:rsidP="00E0745F">
            <w:pPr>
              <w:spacing w:after="40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03-335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Warszawa</w:t>
            </w:r>
          </w:p>
        </w:tc>
        <w:tc>
          <w:tcPr>
            <w:tcW w:w="3543" w:type="dxa"/>
            <w:shd w:val="clear" w:color="auto" w:fill="auto"/>
          </w:tcPr>
          <w:p w14:paraId="512CF600" w14:textId="6AA9C573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0423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4,27</w:t>
            </w:r>
          </w:p>
          <w:p w14:paraId="44E62FF9" w14:textId="0E08B010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>2 - Okres gwarancji po naprawie  - 0.00</w:t>
            </w:r>
          </w:p>
          <w:p w14:paraId="4DCB325B" w14:textId="77777777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3 - Czas reakcji Wykonawcy liczony </w:t>
            </w:r>
          </w:p>
          <w:p w14:paraId="0757B12B" w14:textId="7E56FCC6" w:rsidR="00E0745F" w:rsidRPr="00042306" w:rsidRDefault="00E0745F" w:rsidP="00E0745F">
            <w:pPr>
              <w:spacing w:before="40"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od zgłoszenia naprawy do czasu wykonania diagnostyki uszkodzenia - 0.00</w:t>
            </w:r>
          </w:p>
          <w:p w14:paraId="59BA1693" w14:textId="280A13C6" w:rsidR="00E0745F" w:rsidRPr="00211A34" w:rsidRDefault="00E0745F" w:rsidP="00E0745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042306">
              <w:rPr>
                <w:sz w:val="20"/>
                <w:szCs w:val="20"/>
              </w:rPr>
              <w:t xml:space="preserve">4 - Autoryzacja producenta </w:t>
            </w:r>
            <w:r w:rsidR="00F447F0">
              <w:rPr>
                <w:sz w:val="20"/>
                <w:szCs w:val="20"/>
              </w:rPr>
              <w:br/>
            </w:r>
            <w:r w:rsidRPr="00042306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042306">
              <w:rPr>
                <w:sz w:val="20"/>
                <w:szCs w:val="20"/>
              </w:rPr>
              <w:t>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00FDA9" w14:textId="631E3B39" w:rsidR="00E0745F" w:rsidRPr="00211A34" w:rsidRDefault="00E0745F" w:rsidP="00E0745F">
            <w:pPr>
              <w:jc w:val="center"/>
              <w:rPr>
                <w:color w:val="000000"/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14,27</w:t>
            </w:r>
          </w:p>
        </w:tc>
      </w:tr>
    </w:tbl>
    <w:p w14:paraId="4F428A2A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46BB3A22" w14:textId="4FA1EE4C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CE202E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05C2DE47" w14:textId="77777777" w:rsidTr="00596EA3">
        <w:tc>
          <w:tcPr>
            <w:tcW w:w="871" w:type="dxa"/>
            <w:shd w:val="clear" w:color="auto" w:fill="F3F3F3"/>
            <w:vAlign w:val="center"/>
          </w:tcPr>
          <w:p w14:paraId="17B21221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56E456C" w14:textId="03E87DD1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D118DB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269F403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042306" w14:paraId="11548148" w14:textId="77777777" w:rsidTr="006B3289">
        <w:tc>
          <w:tcPr>
            <w:tcW w:w="871" w:type="dxa"/>
            <w:vAlign w:val="center"/>
          </w:tcPr>
          <w:p w14:paraId="1FD5EC56" w14:textId="77777777" w:rsidR="00042306" w:rsidRPr="00596EA3" w:rsidRDefault="00042306" w:rsidP="006B3289">
            <w:pPr>
              <w:spacing w:before="40"/>
              <w:jc w:val="center"/>
              <w:rPr>
                <w:sz w:val="22"/>
                <w:szCs w:val="22"/>
              </w:rPr>
            </w:pPr>
            <w:r w:rsidRPr="00042306">
              <w:rPr>
                <w:sz w:val="22"/>
                <w:szCs w:val="22"/>
              </w:rPr>
              <w:t>7</w:t>
            </w:r>
          </w:p>
        </w:tc>
        <w:tc>
          <w:tcPr>
            <w:tcW w:w="2957" w:type="dxa"/>
            <w:vAlign w:val="center"/>
          </w:tcPr>
          <w:p w14:paraId="50D9FD4F" w14:textId="77777777" w:rsidR="00B1786F" w:rsidRDefault="00B1786F" w:rsidP="006B328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Mirosław </w:t>
            </w:r>
            <w:proofErr w:type="spellStart"/>
            <w:r>
              <w:rPr>
                <w:b/>
                <w:bCs/>
                <w:sz w:val="22"/>
                <w:szCs w:val="22"/>
              </w:rPr>
              <w:t>Prochot</w:t>
            </w:r>
            <w:proofErr w:type="spellEnd"/>
          </w:p>
          <w:p w14:paraId="6CD86EF7" w14:textId="3649578D" w:rsidR="00042306" w:rsidRPr="00596EA3" w:rsidRDefault="00B1786F" w:rsidP="006B328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ELEKTROFILTR</w:t>
            </w:r>
          </w:p>
          <w:p w14:paraId="4625DDC2" w14:textId="77777777" w:rsidR="00042306" w:rsidRPr="00211A34" w:rsidRDefault="00042306" w:rsidP="006B3289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ul. </w:t>
            </w:r>
            <w:proofErr w:type="spellStart"/>
            <w:r w:rsidRPr="00042306">
              <w:rPr>
                <w:sz w:val="20"/>
                <w:szCs w:val="20"/>
              </w:rPr>
              <w:t>Sporyska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35B94833" w14:textId="77777777" w:rsidR="00042306" w:rsidRPr="00211A34" w:rsidRDefault="00042306" w:rsidP="006B3289">
            <w:pPr>
              <w:spacing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34-300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Żywiec</w:t>
            </w:r>
          </w:p>
        </w:tc>
        <w:tc>
          <w:tcPr>
            <w:tcW w:w="5670" w:type="dxa"/>
          </w:tcPr>
          <w:p w14:paraId="349D22D8" w14:textId="77777777" w:rsidR="00B1786F" w:rsidRPr="00596EA3" w:rsidRDefault="00B1786F" w:rsidP="00B1786F">
            <w:pPr>
              <w:spacing w:before="40" w:after="40"/>
              <w:rPr>
                <w:sz w:val="22"/>
                <w:szCs w:val="22"/>
              </w:rPr>
            </w:pPr>
            <w:r w:rsidRPr="00042306">
              <w:rPr>
                <w:sz w:val="22"/>
                <w:szCs w:val="22"/>
              </w:rPr>
              <w:t>Oferta odrzucona w zadaniu 1</w:t>
            </w:r>
          </w:p>
          <w:p w14:paraId="19964336" w14:textId="77777777" w:rsidR="00B1786F" w:rsidRDefault="00B1786F" w:rsidP="00B1786F">
            <w:pPr>
              <w:spacing w:before="40" w:after="40"/>
              <w:jc w:val="both"/>
              <w:rPr>
                <w:sz w:val="22"/>
                <w:szCs w:val="22"/>
              </w:rPr>
            </w:pPr>
          </w:p>
          <w:p w14:paraId="1B17BCA8" w14:textId="6CB410E1" w:rsidR="00B1786F" w:rsidRDefault="00B1786F" w:rsidP="00B1786F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10 – </w:t>
            </w:r>
            <w:r w:rsidR="002C2028">
              <w:rPr>
                <w:sz w:val="22"/>
                <w:szCs w:val="22"/>
              </w:rPr>
              <w:t xml:space="preserve">Zawiera błędy w obliczeniu ceny </w:t>
            </w:r>
            <w:r w:rsidR="002C2028">
              <w:rPr>
                <w:sz w:val="22"/>
                <w:szCs w:val="22"/>
              </w:rPr>
              <w:br/>
              <w:t>lub kosztu</w:t>
            </w:r>
          </w:p>
          <w:p w14:paraId="78AD4408" w14:textId="345FA35D" w:rsidR="00B1786F" w:rsidRPr="00596EA3" w:rsidRDefault="00B1786F" w:rsidP="00B1786F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Oferta podlega odrzuceniu z uwagi na fakt, </w:t>
            </w:r>
            <w:r>
              <w:rPr>
                <w:sz w:val="22"/>
                <w:szCs w:val="22"/>
              </w:rPr>
              <w:br/>
            </w:r>
            <w:r>
              <w:rPr>
                <w:iCs/>
                <w:sz w:val="22"/>
                <w:szCs w:val="22"/>
              </w:rPr>
              <w:t xml:space="preserve">iż została złożona </w:t>
            </w:r>
            <w:r w:rsidR="006D2508">
              <w:rPr>
                <w:iCs/>
                <w:sz w:val="22"/>
                <w:szCs w:val="22"/>
              </w:rPr>
              <w:t>z zastosowaniem nieprawidłowej stawki podatku Vat. Mianowicie Wykonawca przy kalkulacji cenowej stosował 23 % stawkę podatku vat, podczas gdy właściwą jest 8 % stawka podatku Vat.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027FB05C" w14:textId="003E04F7" w:rsidR="006D2508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Podstawa: </w:t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Z dniem 1 lipca 2020 r. zmianie uległo brzmienie załączników do ustawy z dnia 11 marca 2004 r. o podatku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od towarów i usług dotyczące możliwości zastosowania stawek obniżonych. Na podstawie art. 41 ust. 2 w związku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z poz. 69 załącznika nr 3 do ustawy z dnia 11 marca 2004 r.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o podatku od towarów i usług usługi napraw i konserwacji wyrobów medycznych opodatkowane są 8% stawką podatku od towarów i usług. Zgodnie z poz. 69 załącznika nr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do ustawy z dnia 11 marca 2004 r. o podatku od towarów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i usług w brzmieniu obowiązującym od dnia 1 lipca 2020 r. stawka VAT na usługi napraw i konserwacji wyrobów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t>z poz. 13 (bez względu na PKWIU) wynosi 8%.</w:t>
            </w:r>
          </w:p>
          <w:p w14:paraId="779D5A50" w14:textId="77777777" w:rsidR="006D2508" w:rsidRPr="0061399E" w:rsidRDefault="006D2508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A9EA54D" w14:textId="2BA24C98" w:rsidR="006D2508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Zamawiający użył</w:t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 wprawdzie sformułowania "przeglądy techniczne i naprawy" ale w ogłoszeniu powołano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6D2508" w:rsidRPr="0061399E">
              <w:rPr>
                <w:rFonts w:ascii="Times New Roman" w:hAnsi="Times New Roman" w:cs="Times New Roman"/>
                <w:sz w:val="22"/>
                <w:szCs w:val="22"/>
              </w:rPr>
              <w:t>się na słownik: Wspólny Słownik Zamówień: 50400000-9 - Usługi w zakresie napraw i konserwacji urządzeń medycznych i precyzyjnych.</w:t>
            </w:r>
          </w:p>
          <w:p w14:paraId="63385DA7" w14:textId="77777777" w:rsidR="006D2508" w:rsidRPr="0061399E" w:rsidRDefault="006D2508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6DB1FA" w14:textId="77777777" w:rsidR="006D2508" w:rsidRPr="0061399E" w:rsidRDefault="006D2508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W związku z tym słowo przegląd techniczny, należy rozumieć jako konserwację urządzeń, czyli celem przeglądów jest utrzymanie sprawności technicznej urządzeń (w ramach których to czynności wykonuje się przede wszystkim przegląd).</w:t>
            </w:r>
          </w:p>
          <w:p w14:paraId="7F518348" w14:textId="77777777" w:rsidR="006D2508" w:rsidRPr="0061399E" w:rsidRDefault="006D2508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5265B96" w14:textId="77777777" w:rsidR="006D2508" w:rsidRPr="0061399E" w:rsidRDefault="006D2508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Dlatego też oferta z 23% vat podlega odrzuceniu.</w:t>
            </w:r>
          </w:p>
          <w:p w14:paraId="2A5B72EC" w14:textId="35869285" w:rsidR="00042306" w:rsidRPr="00596EA3" w:rsidRDefault="00042306" w:rsidP="006B3289">
            <w:pPr>
              <w:jc w:val="both"/>
              <w:rPr>
                <w:sz w:val="22"/>
                <w:szCs w:val="22"/>
              </w:rPr>
            </w:pPr>
          </w:p>
        </w:tc>
      </w:tr>
      <w:tr w:rsidR="0061399E" w14:paraId="661E3837" w14:textId="77777777" w:rsidTr="006B3289">
        <w:tc>
          <w:tcPr>
            <w:tcW w:w="871" w:type="dxa"/>
            <w:vAlign w:val="center"/>
          </w:tcPr>
          <w:p w14:paraId="71F06DD0" w14:textId="77777777" w:rsidR="0061399E" w:rsidRPr="00596EA3" w:rsidRDefault="0061399E" w:rsidP="0061399E">
            <w:pPr>
              <w:spacing w:before="40"/>
              <w:jc w:val="center"/>
              <w:rPr>
                <w:sz w:val="22"/>
                <w:szCs w:val="22"/>
              </w:rPr>
            </w:pPr>
            <w:r w:rsidRPr="00042306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957" w:type="dxa"/>
            <w:vAlign w:val="center"/>
          </w:tcPr>
          <w:p w14:paraId="08E92034" w14:textId="77777777" w:rsidR="0061399E" w:rsidRDefault="0061399E" w:rsidP="0061399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42306">
              <w:rPr>
                <w:b/>
                <w:bCs/>
                <w:sz w:val="22"/>
                <w:szCs w:val="22"/>
              </w:rPr>
              <w:t xml:space="preserve">UNITECH </w:t>
            </w:r>
          </w:p>
          <w:p w14:paraId="2FB1A96B" w14:textId="0C61398A" w:rsidR="0061399E" w:rsidRPr="00596EA3" w:rsidRDefault="0061399E" w:rsidP="0061399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42306">
              <w:rPr>
                <w:b/>
                <w:bCs/>
                <w:sz w:val="22"/>
                <w:szCs w:val="22"/>
              </w:rPr>
              <w:t>Dariusz Lubiatowski</w:t>
            </w:r>
          </w:p>
          <w:p w14:paraId="4DBD343A" w14:textId="77777777" w:rsidR="0061399E" w:rsidRPr="00211A34" w:rsidRDefault="0061399E" w:rsidP="0061399E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ul. </w:t>
            </w:r>
            <w:proofErr w:type="spellStart"/>
            <w:r w:rsidRPr="00042306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E898469" w14:textId="77777777" w:rsidR="0061399E" w:rsidRPr="00211A34" w:rsidRDefault="0061399E" w:rsidP="0061399E">
            <w:pPr>
              <w:spacing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Murowaniec</w:t>
            </w:r>
          </w:p>
        </w:tc>
        <w:tc>
          <w:tcPr>
            <w:tcW w:w="5670" w:type="dxa"/>
          </w:tcPr>
          <w:p w14:paraId="29063119" w14:textId="03495D59" w:rsidR="0061399E" w:rsidRPr="00596EA3" w:rsidRDefault="0061399E" w:rsidP="0061399E">
            <w:pPr>
              <w:spacing w:before="40" w:after="40"/>
              <w:rPr>
                <w:sz w:val="22"/>
                <w:szCs w:val="22"/>
              </w:rPr>
            </w:pPr>
            <w:r w:rsidRPr="00042306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2</w:t>
            </w:r>
          </w:p>
          <w:p w14:paraId="6D965CB4" w14:textId="77777777" w:rsidR="0061399E" w:rsidRDefault="0061399E" w:rsidP="0061399E">
            <w:pPr>
              <w:spacing w:before="40" w:after="40"/>
              <w:jc w:val="both"/>
              <w:rPr>
                <w:sz w:val="22"/>
                <w:szCs w:val="22"/>
              </w:rPr>
            </w:pPr>
          </w:p>
          <w:p w14:paraId="3C6F5050" w14:textId="77777777" w:rsidR="0061399E" w:rsidRDefault="0061399E" w:rsidP="0061399E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10 – Zawiera błędy w obliczeniu ceny </w:t>
            </w:r>
            <w:r>
              <w:rPr>
                <w:sz w:val="22"/>
                <w:szCs w:val="22"/>
              </w:rPr>
              <w:br/>
              <w:t>lub kosztu</w:t>
            </w:r>
          </w:p>
          <w:p w14:paraId="1568EEB2" w14:textId="77777777" w:rsidR="0061399E" w:rsidRPr="00596EA3" w:rsidRDefault="0061399E" w:rsidP="0061399E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Oferta podlega odrzuceniu z uwagi na fakt, </w:t>
            </w:r>
            <w:r>
              <w:rPr>
                <w:sz w:val="22"/>
                <w:szCs w:val="22"/>
              </w:rPr>
              <w:br/>
            </w:r>
            <w:r>
              <w:rPr>
                <w:iCs/>
                <w:sz w:val="22"/>
                <w:szCs w:val="22"/>
              </w:rPr>
              <w:t xml:space="preserve">iż została złożona z zastosowaniem nieprawidłowej stawki podatku Vat. Mianowicie Wykonawca przy kalkulacji cenowej stosował 23 % stawkę podatku vat, podczas gdy właściwą jest 8 % stawka podatku Vat. </w:t>
            </w:r>
          </w:p>
          <w:p w14:paraId="7599F023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Podstawa: </w:t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Z dniem 1 lipca 2020 r. zmianie uległo brzmienie załączników do ustawy z dnia 11 marca 2004 r. o podatku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od towarów i usług dotyczące możliwości zastosowania stawek obniżonych. Na podstawie art. 41 ust. 2 w związku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z poz. 69 załącznika nr 3 do ustawy z dnia 11 marca 2004 r.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o podatku od towarów i usług usługi napraw i konserwacji wyrobów medycznych opodatkowane są 8% stawką podatku od towarów i usług. Zgodnie z poz. 69 załącznika nr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do ustawy z dnia 11 marca 2004 r. o podatku od towarów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i usług w brzmieniu obowiązującym od dnia 1 lipca 2020 r. stawka VAT na usługi napraw i konserwacji wyrobów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z poz. 13 (bez względu na PKWIU) wynosi 8%.</w:t>
            </w:r>
          </w:p>
          <w:p w14:paraId="2D9E67E0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03CB47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Zamawiający użył</w:t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 wprawdzie sformułowania "przeglądy techniczne i naprawy" ale w ogłoszeniu powołano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się na słownik: Wspólny Słownik Zamówień: 50400000-9 - Usługi w zakresie napraw i konserwacji urządzeń medycznych i precyzyjnych.</w:t>
            </w:r>
          </w:p>
          <w:p w14:paraId="799A2088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8DEF506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W związku z tym słowo przegląd techniczny, należy rozumieć jako konserwację urządzeń, czyli celem przeglądów jest utrzymanie sprawności technicznej urządzeń (w ramach </w:t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których to czynności wykonuje się przede wszystkim przegląd).</w:t>
            </w:r>
          </w:p>
          <w:p w14:paraId="0C6AA526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24E5E98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Dlatego też oferta z 23% vat podlega odrzuceniu.</w:t>
            </w:r>
          </w:p>
          <w:p w14:paraId="04665D84" w14:textId="4AAB4F18" w:rsidR="0061399E" w:rsidRPr="00596EA3" w:rsidRDefault="0061399E" w:rsidP="0061399E">
            <w:pPr>
              <w:jc w:val="both"/>
              <w:rPr>
                <w:sz w:val="22"/>
                <w:szCs w:val="22"/>
              </w:rPr>
            </w:pPr>
          </w:p>
        </w:tc>
      </w:tr>
      <w:tr w:rsidR="0061399E" w14:paraId="1B8EA21E" w14:textId="77777777" w:rsidTr="006B3289">
        <w:tc>
          <w:tcPr>
            <w:tcW w:w="871" w:type="dxa"/>
            <w:vAlign w:val="center"/>
          </w:tcPr>
          <w:p w14:paraId="305F76B7" w14:textId="77777777" w:rsidR="0061399E" w:rsidRPr="00596EA3" w:rsidRDefault="0061399E" w:rsidP="0061399E">
            <w:pPr>
              <w:spacing w:before="40"/>
              <w:jc w:val="center"/>
              <w:rPr>
                <w:sz w:val="22"/>
                <w:szCs w:val="22"/>
              </w:rPr>
            </w:pPr>
            <w:r w:rsidRPr="00042306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957" w:type="dxa"/>
            <w:vAlign w:val="center"/>
          </w:tcPr>
          <w:p w14:paraId="78216B5C" w14:textId="77777777" w:rsidR="0061399E" w:rsidRDefault="0061399E" w:rsidP="0061399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42306">
              <w:rPr>
                <w:b/>
                <w:bCs/>
                <w:sz w:val="22"/>
                <w:szCs w:val="22"/>
              </w:rPr>
              <w:t xml:space="preserve">UNITECH </w:t>
            </w:r>
          </w:p>
          <w:p w14:paraId="595A1110" w14:textId="72851FCA" w:rsidR="0061399E" w:rsidRPr="00596EA3" w:rsidRDefault="0061399E" w:rsidP="0061399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42306">
              <w:rPr>
                <w:b/>
                <w:bCs/>
                <w:sz w:val="22"/>
                <w:szCs w:val="22"/>
              </w:rPr>
              <w:t>Dariusz Lubiatowski</w:t>
            </w:r>
          </w:p>
          <w:p w14:paraId="6F4D70B2" w14:textId="77777777" w:rsidR="0061399E" w:rsidRPr="00211A34" w:rsidRDefault="0061399E" w:rsidP="0061399E">
            <w:pPr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 xml:space="preserve">ul. </w:t>
            </w:r>
            <w:proofErr w:type="spellStart"/>
            <w:r w:rsidRPr="00042306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08E94D5C" w14:textId="77777777" w:rsidR="0061399E" w:rsidRPr="00211A34" w:rsidRDefault="0061399E" w:rsidP="0061399E">
            <w:pPr>
              <w:spacing w:after="40"/>
              <w:rPr>
                <w:sz w:val="20"/>
                <w:szCs w:val="20"/>
              </w:rPr>
            </w:pPr>
            <w:r w:rsidRPr="00042306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42306">
              <w:rPr>
                <w:sz w:val="20"/>
                <w:szCs w:val="20"/>
              </w:rPr>
              <w:t>Murowaniec</w:t>
            </w:r>
          </w:p>
        </w:tc>
        <w:tc>
          <w:tcPr>
            <w:tcW w:w="5670" w:type="dxa"/>
          </w:tcPr>
          <w:p w14:paraId="02DF6ECC" w14:textId="7D450308" w:rsidR="0061399E" w:rsidRPr="00596EA3" w:rsidRDefault="0061399E" w:rsidP="0061399E">
            <w:pPr>
              <w:spacing w:before="40" w:after="40"/>
              <w:rPr>
                <w:sz w:val="22"/>
                <w:szCs w:val="22"/>
              </w:rPr>
            </w:pPr>
            <w:r w:rsidRPr="00042306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8</w:t>
            </w:r>
          </w:p>
          <w:p w14:paraId="50AA2A0E" w14:textId="77777777" w:rsidR="0061399E" w:rsidRDefault="0061399E" w:rsidP="0061399E">
            <w:pPr>
              <w:spacing w:before="40" w:after="40"/>
              <w:jc w:val="both"/>
              <w:rPr>
                <w:sz w:val="22"/>
                <w:szCs w:val="22"/>
              </w:rPr>
            </w:pPr>
          </w:p>
          <w:p w14:paraId="2B1C306D" w14:textId="77777777" w:rsidR="0061399E" w:rsidRDefault="0061399E" w:rsidP="0061399E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10 – Zawiera błędy w obliczeniu ceny </w:t>
            </w:r>
            <w:r>
              <w:rPr>
                <w:sz w:val="22"/>
                <w:szCs w:val="22"/>
              </w:rPr>
              <w:br/>
              <w:t>lub kosztu</w:t>
            </w:r>
          </w:p>
          <w:p w14:paraId="737A9385" w14:textId="77777777" w:rsidR="0061399E" w:rsidRPr="00596EA3" w:rsidRDefault="0061399E" w:rsidP="0061399E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Oferta podlega odrzuceniu z uwagi na fakt, </w:t>
            </w:r>
            <w:r>
              <w:rPr>
                <w:sz w:val="22"/>
                <w:szCs w:val="22"/>
              </w:rPr>
              <w:br/>
            </w:r>
            <w:r>
              <w:rPr>
                <w:iCs/>
                <w:sz w:val="22"/>
                <w:szCs w:val="22"/>
              </w:rPr>
              <w:t xml:space="preserve">iż została złożona z zastosowaniem nieprawidłowej stawki podatku Vat. Mianowicie Wykonawca przy kalkulacji cenowej stosował 23 % stawkę podatku vat, podczas gdy właściwą jest 8 % stawka podatku Vat. </w:t>
            </w:r>
          </w:p>
          <w:p w14:paraId="407A51EC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Podstawa: </w:t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Z dniem 1 lipca 2020 r. zmianie uległo brzmienie załączników do ustawy z dnia 11 marca 2004 r. o podatku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od towarów i usług dotyczące możliwości zastosowania stawek obniżonych. Na podstawie art. 41 ust. 2 w związku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z poz. 69 załącznika nr 3 do ustawy z dnia 11 marca 2004 r.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o podatku od towarów i usług usługi napraw i konserwacji wyrobów medycznych opodatkowane są 8% stawką podatku od towarów i usług. Zgodnie z poz. 69 załącznika nr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do ustawy z dnia 11 marca 2004 r. o podatku od towarów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i usług w brzmieniu obowiązującym od dnia 1 lipca 2020 r. stawka VAT na usługi napraw i konserwacji wyrobów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z poz. 13 (bez względu na PKWIU) wynosi 8%.</w:t>
            </w:r>
          </w:p>
          <w:p w14:paraId="2FA5A746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10EE86C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Zamawiający użył</w:t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 xml:space="preserve"> wprawdzie sformułowania "przeglądy techniczne i naprawy" ale w ogłoszeniu powołano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się na słownik: Wspólny Słownik Zamówień: 50400000-9 - Usługi w zakresie napraw i konserwacji urządzeń medycznych i precyzyjnych.</w:t>
            </w:r>
          </w:p>
          <w:p w14:paraId="33F72F5B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CE091C6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W związku z tym słowo przegląd techniczny, należy rozumieć jako konserwację urządzeń, czyli celem przeglądów jest utrzymanie sprawności technicznej urządzeń (w ramach których to czynności wykonuje się przede wszystkim przegląd).</w:t>
            </w:r>
          </w:p>
          <w:p w14:paraId="3E45247F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D95E9DF" w14:textId="77777777" w:rsidR="0061399E" w:rsidRPr="0061399E" w:rsidRDefault="0061399E" w:rsidP="0061399E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399E">
              <w:rPr>
                <w:rFonts w:ascii="Times New Roman" w:hAnsi="Times New Roman" w:cs="Times New Roman"/>
                <w:sz w:val="22"/>
                <w:szCs w:val="22"/>
              </w:rPr>
              <w:t>Dlatego też oferta z 23% vat podlega odrzuceniu.</w:t>
            </w:r>
          </w:p>
          <w:p w14:paraId="1350BDD0" w14:textId="02188CD5" w:rsidR="0061399E" w:rsidRPr="00596EA3" w:rsidRDefault="0061399E" w:rsidP="0061399E">
            <w:pPr>
              <w:jc w:val="both"/>
              <w:rPr>
                <w:sz w:val="22"/>
                <w:szCs w:val="22"/>
              </w:rPr>
            </w:pPr>
          </w:p>
        </w:tc>
      </w:tr>
    </w:tbl>
    <w:p w14:paraId="49EE0C4D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073C0EF" w14:textId="3524792A" w:rsidR="00F03BDC" w:rsidRDefault="00F03BDC" w:rsidP="00F03BDC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2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78537525"/>
      <w:r>
        <w:rPr>
          <w:b/>
          <w:sz w:val="22"/>
          <w:szCs w:val="22"/>
          <w:u w:val="single"/>
        </w:rPr>
        <w:t>w zakresie zadania nr 1</w:t>
      </w:r>
      <w:r>
        <w:rPr>
          <w:bCs/>
          <w:sz w:val="22"/>
          <w:szCs w:val="22"/>
        </w:rPr>
        <w:t xml:space="preserve"> (System uzdatniania wody)</w:t>
      </w:r>
      <w:bookmarkEnd w:id="1"/>
      <w:r>
        <w:rPr>
          <w:bCs/>
          <w:sz w:val="22"/>
          <w:szCs w:val="22"/>
        </w:rPr>
        <w:t>, ze względu na fakt, iż wszystkie złożone oferty podlegały odrzuceniu.</w:t>
      </w:r>
    </w:p>
    <w:p w14:paraId="4DA0A0EA" w14:textId="77777777" w:rsidR="00F03BDC" w:rsidRDefault="00F03BDC" w:rsidP="00D8427E">
      <w:pPr>
        <w:spacing w:after="40" w:line="276" w:lineRule="auto"/>
        <w:jc w:val="both"/>
      </w:pPr>
    </w:p>
    <w:p w14:paraId="1AA37E15" w14:textId="77777777" w:rsidR="00F03BDC" w:rsidRPr="005F060B" w:rsidRDefault="00F03BDC" w:rsidP="00F03BDC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t>Zamawiający przypomina, iż zgodnie z rozdziałem 4.2 SWZ:</w:t>
      </w:r>
    </w:p>
    <w:p w14:paraId="0D289A76" w14:textId="651FE8E4" w:rsidR="00F03BDC" w:rsidRPr="007D0C99" w:rsidRDefault="00F03BDC" w:rsidP="00F03BDC">
      <w:pPr>
        <w:pStyle w:val="Akapitzlist"/>
        <w:numPr>
          <w:ilvl w:val="0"/>
          <w:numId w:val="1"/>
        </w:numPr>
        <w:spacing w:after="120"/>
        <w:ind w:left="284"/>
        <w:jc w:val="both"/>
        <w:rPr>
          <w:b/>
          <w:bCs/>
          <w:sz w:val="22"/>
          <w:szCs w:val="22"/>
        </w:rPr>
      </w:pPr>
      <w:r w:rsidRPr="005F060B">
        <w:rPr>
          <w:sz w:val="22"/>
          <w:szCs w:val="22"/>
        </w:rPr>
        <w:t xml:space="preserve">Pracownik serwisu realizujący umowę musi posiadać </w:t>
      </w:r>
      <w:r w:rsidRPr="007D0C99">
        <w:rPr>
          <w:b/>
          <w:bCs/>
          <w:sz w:val="22"/>
          <w:szCs w:val="22"/>
        </w:rPr>
        <w:t>na dzień podpisania umowy</w:t>
      </w:r>
      <w:r w:rsidRPr="005F060B">
        <w:rPr>
          <w:sz w:val="22"/>
          <w:szCs w:val="22"/>
        </w:rPr>
        <w:t>, ważny certyfikat uprawniający do wykonania przedmiotu zamówienia</w:t>
      </w:r>
      <w:r>
        <w:rPr>
          <w:sz w:val="22"/>
          <w:szCs w:val="22"/>
        </w:rPr>
        <w:t xml:space="preserve"> (tu: w szczególności uprawnienia </w:t>
      </w:r>
      <w:r w:rsidR="007D0C99">
        <w:rPr>
          <w:sz w:val="22"/>
          <w:szCs w:val="22"/>
        </w:rPr>
        <w:br/>
      </w:r>
      <w:r>
        <w:rPr>
          <w:sz w:val="22"/>
          <w:szCs w:val="22"/>
        </w:rPr>
        <w:t>do podpisywania/zatwierdzania testów prądowych)</w:t>
      </w:r>
      <w:r w:rsidR="007D0C99">
        <w:rPr>
          <w:sz w:val="22"/>
          <w:szCs w:val="22"/>
        </w:rPr>
        <w:t xml:space="preserve"> – wybrany Wykonawca ma obowiązek przesłać Zamawiającemu powyższe na adres e-mailowy </w:t>
      </w:r>
      <w:hyperlink r:id="rId7" w:history="1">
        <w:r w:rsidR="007D0C99" w:rsidRPr="00C035A8">
          <w:rPr>
            <w:rStyle w:val="Hipercze"/>
            <w:sz w:val="22"/>
            <w:szCs w:val="22"/>
          </w:rPr>
          <w:t>medycy@lutycka.pl</w:t>
        </w:r>
      </w:hyperlink>
      <w:r w:rsidR="007D0C99">
        <w:rPr>
          <w:sz w:val="22"/>
          <w:szCs w:val="22"/>
        </w:rPr>
        <w:t xml:space="preserve"> </w:t>
      </w:r>
      <w:r w:rsidR="007D0C99" w:rsidRPr="007D0C99">
        <w:rPr>
          <w:b/>
          <w:bCs/>
          <w:sz w:val="22"/>
          <w:szCs w:val="22"/>
          <w:u w:val="single"/>
        </w:rPr>
        <w:t>w terminie do dnia 16.11.2021 r.</w:t>
      </w:r>
    </w:p>
    <w:p w14:paraId="69BA687F" w14:textId="3D15058C" w:rsidR="00F03BDC" w:rsidRPr="005F060B" w:rsidRDefault="00F03BDC" w:rsidP="00F03BDC">
      <w:pPr>
        <w:pStyle w:val="Akapitzlist"/>
        <w:spacing w:after="120"/>
        <w:ind w:left="284"/>
        <w:jc w:val="both"/>
        <w:rPr>
          <w:sz w:val="22"/>
          <w:szCs w:val="22"/>
        </w:rPr>
      </w:pPr>
    </w:p>
    <w:p w14:paraId="5764E0E0" w14:textId="77777777" w:rsidR="00F03BDC" w:rsidRPr="005F060B" w:rsidRDefault="00F03BDC" w:rsidP="00F03BDC">
      <w:pPr>
        <w:spacing w:after="40" w:line="276" w:lineRule="auto"/>
        <w:jc w:val="both"/>
        <w:rPr>
          <w:sz w:val="22"/>
          <w:szCs w:val="22"/>
        </w:rPr>
      </w:pPr>
      <w:r w:rsidRPr="005F060B">
        <w:rPr>
          <w:sz w:val="22"/>
          <w:szCs w:val="22"/>
        </w:rPr>
        <w:lastRenderedPageBreak/>
        <w:t>Informacja o terminie zawarcia umowy:</w:t>
      </w:r>
    </w:p>
    <w:p w14:paraId="5413D82D" w14:textId="77777777" w:rsidR="00F03BDC" w:rsidRPr="00F33C66" w:rsidRDefault="00F03BDC" w:rsidP="00F03BD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>, zgodnie z art. 308 ust. 2 ustawy Pzp,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8591848" w14:textId="77777777" w:rsidR="00F03BDC" w:rsidRPr="00F33C66" w:rsidRDefault="00F03BDC" w:rsidP="00F03BDC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308</w:t>
      </w:r>
      <w:r w:rsidRPr="00F33C66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F33C66">
        <w:rPr>
          <w:sz w:val="22"/>
          <w:szCs w:val="22"/>
        </w:rPr>
        <w:t xml:space="preserve"> ustawy P</w:t>
      </w:r>
      <w:r>
        <w:rPr>
          <w:sz w:val="22"/>
          <w:szCs w:val="22"/>
        </w:rPr>
        <w:t>zp</w:t>
      </w:r>
      <w:r w:rsidRPr="00F33C66">
        <w:rPr>
          <w:sz w:val="22"/>
          <w:szCs w:val="22"/>
        </w:rPr>
        <w:t>.</w:t>
      </w:r>
    </w:p>
    <w:p w14:paraId="623FDFC5" w14:textId="77777777" w:rsidR="007D0C99" w:rsidRDefault="007D0C99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732441C4" w14:textId="77777777" w:rsidR="007D0C99" w:rsidRDefault="007D0C99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6C292975" w14:textId="77777777" w:rsidR="007D0C99" w:rsidRDefault="007D0C99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2E0C5592" w14:textId="77777777" w:rsidR="00646797" w:rsidRPr="00646797" w:rsidRDefault="00646797" w:rsidP="0064679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646797">
        <w:rPr>
          <w:i/>
          <w:sz w:val="22"/>
          <w:szCs w:val="22"/>
        </w:rPr>
        <w:t>Zamawiający</w:t>
      </w:r>
    </w:p>
    <w:p w14:paraId="2A3B9E47" w14:textId="77777777" w:rsidR="00646797" w:rsidRPr="00646797" w:rsidRDefault="00646797" w:rsidP="00646797">
      <w:pPr>
        <w:ind w:firstLine="425"/>
        <w:jc w:val="center"/>
        <w:rPr>
          <w:sz w:val="22"/>
          <w:szCs w:val="22"/>
        </w:rPr>
      </w:pPr>
      <w:r w:rsidRPr="00646797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C33D445" w14:textId="77777777" w:rsidR="00646797" w:rsidRPr="00646797" w:rsidRDefault="00646797" w:rsidP="00646797">
      <w:pPr>
        <w:ind w:firstLine="425"/>
        <w:jc w:val="center"/>
        <w:rPr>
          <w:sz w:val="22"/>
          <w:szCs w:val="22"/>
        </w:rPr>
      </w:pPr>
      <w:r w:rsidRPr="00646797">
        <w:rPr>
          <w:sz w:val="22"/>
          <w:szCs w:val="22"/>
        </w:rPr>
        <w:t xml:space="preserve">                                                          w Poznaniu</w:t>
      </w:r>
    </w:p>
    <w:p w14:paraId="7B634A08" w14:textId="77777777" w:rsidR="00646797" w:rsidRPr="00646797" w:rsidRDefault="00646797" w:rsidP="00646797">
      <w:pPr>
        <w:ind w:firstLine="425"/>
        <w:jc w:val="center"/>
        <w:rPr>
          <w:sz w:val="22"/>
          <w:szCs w:val="22"/>
        </w:rPr>
      </w:pPr>
      <w:r w:rsidRPr="00646797">
        <w:rPr>
          <w:sz w:val="22"/>
          <w:szCs w:val="22"/>
        </w:rPr>
        <w:t xml:space="preserve">                                                             Piotr Nowicki</w:t>
      </w:r>
    </w:p>
    <w:p w14:paraId="2B1C157C" w14:textId="77777777" w:rsidR="00646797" w:rsidRPr="00646797" w:rsidRDefault="00646797" w:rsidP="00646797">
      <w:pPr>
        <w:rPr>
          <w:sz w:val="22"/>
          <w:szCs w:val="22"/>
        </w:rPr>
      </w:pPr>
    </w:p>
    <w:p w14:paraId="01C8D80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6D100" w14:textId="77777777" w:rsidR="00D84471" w:rsidRDefault="00D84471">
      <w:r>
        <w:separator/>
      </w:r>
    </w:p>
  </w:endnote>
  <w:endnote w:type="continuationSeparator" w:id="0">
    <w:p w14:paraId="27BF39F0" w14:textId="77777777" w:rsidR="00D84471" w:rsidRDefault="00D84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8F5B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D67C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23739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16657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FDA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995B6" w14:textId="77777777" w:rsidR="00D84471" w:rsidRDefault="00D84471">
      <w:r>
        <w:separator/>
      </w:r>
    </w:p>
  </w:footnote>
  <w:footnote w:type="continuationSeparator" w:id="0">
    <w:p w14:paraId="507DF029" w14:textId="77777777" w:rsidR="00D84471" w:rsidRDefault="00D84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CD17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A53F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FD97A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51254"/>
    <w:multiLevelType w:val="hybridMultilevel"/>
    <w:tmpl w:val="81C2872E"/>
    <w:lvl w:ilvl="0" w:tplc="8B3CEA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257"/>
    <w:rsid w:val="00022322"/>
    <w:rsid w:val="00042306"/>
    <w:rsid w:val="00042497"/>
    <w:rsid w:val="000C1E6F"/>
    <w:rsid w:val="000D7602"/>
    <w:rsid w:val="000E4E56"/>
    <w:rsid w:val="00166375"/>
    <w:rsid w:val="00174A54"/>
    <w:rsid w:val="001A1468"/>
    <w:rsid w:val="001B7815"/>
    <w:rsid w:val="00211A34"/>
    <w:rsid w:val="002B1E4F"/>
    <w:rsid w:val="002B635A"/>
    <w:rsid w:val="002B6761"/>
    <w:rsid w:val="002C2028"/>
    <w:rsid w:val="003445A0"/>
    <w:rsid w:val="0034491F"/>
    <w:rsid w:val="00351C75"/>
    <w:rsid w:val="003A0AFC"/>
    <w:rsid w:val="003D611C"/>
    <w:rsid w:val="003F11CD"/>
    <w:rsid w:val="00430C05"/>
    <w:rsid w:val="00431C0B"/>
    <w:rsid w:val="00437CAD"/>
    <w:rsid w:val="004657DA"/>
    <w:rsid w:val="004B2665"/>
    <w:rsid w:val="004C3459"/>
    <w:rsid w:val="004E324A"/>
    <w:rsid w:val="004E7234"/>
    <w:rsid w:val="00543025"/>
    <w:rsid w:val="0054734E"/>
    <w:rsid w:val="00596EA3"/>
    <w:rsid w:val="00596FD7"/>
    <w:rsid w:val="005D640C"/>
    <w:rsid w:val="005E5BFF"/>
    <w:rsid w:val="005F2CB0"/>
    <w:rsid w:val="00607F9B"/>
    <w:rsid w:val="0061399E"/>
    <w:rsid w:val="00644DCB"/>
    <w:rsid w:val="00646797"/>
    <w:rsid w:val="00657C1E"/>
    <w:rsid w:val="006D2508"/>
    <w:rsid w:val="006E3089"/>
    <w:rsid w:val="00712C39"/>
    <w:rsid w:val="00756CDA"/>
    <w:rsid w:val="007D0C99"/>
    <w:rsid w:val="007E2ACC"/>
    <w:rsid w:val="007E68C5"/>
    <w:rsid w:val="00832144"/>
    <w:rsid w:val="008567C7"/>
    <w:rsid w:val="008642B3"/>
    <w:rsid w:val="008A6C10"/>
    <w:rsid w:val="008C6058"/>
    <w:rsid w:val="008E5102"/>
    <w:rsid w:val="00915B9E"/>
    <w:rsid w:val="00952256"/>
    <w:rsid w:val="0097748A"/>
    <w:rsid w:val="009F0E5C"/>
    <w:rsid w:val="00A029B8"/>
    <w:rsid w:val="00A91321"/>
    <w:rsid w:val="00AA02AC"/>
    <w:rsid w:val="00B1786F"/>
    <w:rsid w:val="00B32D12"/>
    <w:rsid w:val="00B464D3"/>
    <w:rsid w:val="00B8185B"/>
    <w:rsid w:val="00BB3634"/>
    <w:rsid w:val="00BC6F7F"/>
    <w:rsid w:val="00BD2174"/>
    <w:rsid w:val="00C423DD"/>
    <w:rsid w:val="00C60D7B"/>
    <w:rsid w:val="00C65E53"/>
    <w:rsid w:val="00CA0B33"/>
    <w:rsid w:val="00CA3511"/>
    <w:rsid w:val="00CE202E"/>
    <w:rsid w:val="00D01E5B"/>
    <w:rsid w:val="00D04203"/>
    <w:rsid w:val="00D118DB"/>
    <w:rsid w:val="00D26ED6"/>
    <w:rsid w:val="00D42C90"/>
    <w:rsid w:val="00D71309"/>
    <w:rsid w:val="00D8427E"/>
    <w:rsid w:val="00D84471"/>
    <w:rsid w:val="00E0745F"/>
    <w:rsid w:val="00E30B2D"/>
    <w:rsid w:val="00E62859"/>
    <w:rsid w:val="00E85D70"/>
    <w:rsid w:val="00F03BDC"/>
    <w:rsid w:val="00F04257"/>
    <w:rsid w:val="00F33C66"/>
    <w:rsid w:val="00F447F0"/>
    <w:rsid w:val="00F5337E"/>
    <w:rsid w:val="00F83783"/>
    <w:rsid w:val="00F960D7"/>
    <w:rsid w:val="00FB7F50"/>
    <w:rsid w:val="00FC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832C0"/>
  <w15:chartTrackingRefBased/>
  <w15:docId w15:val="{DD017A77-3656-46E4-B3E1-CCEFC443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D25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D2508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F03BDC"/>
    <w:pPr>
      <w:ind w:left="720"/>
      <w:contextualSpacing/>
    </w:pPr>
  </w:style>
  <w:style w:type="character" w:styleId="Hipercze">
    <w:name w:val="Hyperlink"/>
    <w:basedOn w:val="Domylnaczcionkaakapitu"/>
    <w:rsid w:val="007D0C9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C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edycy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2916</Words>
  <Characters>17500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2021-11-05T10:07:00Z</cp:lastPrinted>
  <dcterms:created xsi:type="dcterms:W3CDTF">2021-11-05T10:07:00Z</dcterms:created>
  <dcterms:modified xsi:type="dcterms:W3CDTF">2021-11-05T10:08:00Z</dcterms:modified>
</cp:coreProperties>
</file>