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F07A49" w14:textId="1F87D394" w:rsidR="00025386" w:rsidRPr="0039662E" w:rsidRDefault="0043052A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94AE92F" wp14:editId="48DB48E2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62A26DA" w14:textId="77777777" w:rsidR="00025386" w:rsidRDefault="00025386" w:rsidP="00025386"/>
                          <w:p w14:paraId="3A21494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A05A2C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5419E28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15D286B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5DE45A1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C60768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BAEE00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D5F424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103E35E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4AE92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262A26DA" w14:textId="77777777" w:rsidR="00025386" w:rsidRDefault="00025386" w:rsidP="00025386"/>
                    <w:p w14:paraId="3A21494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A05A2C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5419E28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15D286B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5DE45A1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C60768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BAEE00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ED5F424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103E35E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5F7556">
        <w:rPr>
          <w:b/>
          <w:i w:val="0"/>
          <w:iCs/>
          <w:lang w:val="pl-PL"/>
        </w:rPr>
        <w:t>5</w:t>
      </w:r>
    </w:p>
    <w:p w14:paraId="029035D7" w14:textId="77777777" w:rsidR="00025386" w:rsidRDefault="00025386"/>
    <w:p w14:paraId="716E1B32" w14:textId="77777777" w:rsidR="00025386" w:rsidRPr="00025386" w:rsidRDefault="00025386" w:rsidP="00025386"/>
    <w:p w14:paraId="28163FCF" w14:textId="5F90CF8C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1641B" w:rsidRPr="0091641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F16CFA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  <w:r w:rsidR="0091641B" w:rsidRPr="0091641B">
        <w:rPr>
          <w:rFonts w:ascii="Times New Roman" w:eastAsia="Times New Roman" w:hAnsi="Times New Roman"/>
          <w:b/>
          <w:sz w:val="24"/>
          <w:szCs w:val="20"/>
          <w:lang w:eastAsia="pl-PL"/>
        </w:rPr>
        <w:t>3/2021</w:t>
      </w:r>
    </w:p>
    <w:p w14:paraId="789AAF4E" w14:textId="77777777" w:rsidR="00025386" w:rsidRPr="00025386" w:rsidRDefault="00025386" w:rsidP="00025386"/>
    <w:p w14:paraId="61442BA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0F4AE010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682831B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91641B" w:rsidRPr="0091641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17EC6C9E" w14:textId="40E084BF" w:rsidR="00A56A6F" w:rsidRPr="00783894" w:rsidRDefault="0091641B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1641B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nici chirurgicznych II</w:t>
      </w:r>
      <w:r w:rsidR="00783894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bookmarkStart w:id="0" w:name="_GoBack"/>
      <w:bookmarkEnd w:id="0"/>
    </w:p>
    <w:p w14:paraId="640F99A6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586749C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52344F73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62680749" w14:textId="77777777" w:rsidTr="00C2318B">
        <w:tc>
          <w:tcPr>
            <w:tcW w:w="772" w:type="dxa"/>
            <w:shd w:val="clear" w:color="auto" w:fill="auto"/>
          </w:tcPr>
          <w:p w14:paraId="3BD8D34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82D54B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4E17736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4B3137A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14FF201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A7ED412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0E9A757B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5699B956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5B074F8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BEC5CB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45AD2F6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2001076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62857A44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D842802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1FFAD5D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28AAC46B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A3E0B79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08D90F" w14:textId="77777777" w:rsidR="00417AD7" w:rsidRDefault="00417AD7" w:rsidP="00025386">
      <w:pPr>
        <w:spacing w:after="0" w:line="240" w:lineRule="auto"/>
      </w:pPr>
      <w:r>
        <w:separator/>
      </w:r>
    </w:p>
  </w:endnote>
  <w:endnote w:type="continuationSeparator" w:id="0">
    <w:p w14:paraId="637E3A1E" w14:textId="77777777" w:rsidR="00417AD7" w:rsidRDefault="00417AD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4951FF" w14:textId="77777777" w:rsidR="0091641B" w:rsidRDefault="009164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30881C" w14:textId="0E95E32C" w:rsidR="00025386" w:rsidRDefault="0043052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4B88745" wp14:editId="42D2085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6ACEF7C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3E26D0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07E14C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6391B0" w14:textId="77777777" w:rsidR="0091641B" w:rsidRDefault="009164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E0B42C" w14:textId="77777777" w:rsidR="00417AD7" w:rsidRDefault="00417AD7" w:rsidP="00025386">
      <w:pPr>
        <w:spacing w:after="0" w:line="240" w:lineRule="auto"/>
      </w:pPr>
      <w:r>
        <w:separator/>
      </w:r>
    </w:p>
  </w:footnote>
  <w:footnote w:type="continuationSeparator" w:id="0">
    <w:p w14:paraId="07ACC1CF" w14:textId="77777777" w:rsidR="00417AD7" w:rsidRDefault="00417AD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2E37D" w14:textId="77777777" w:rsidR="0091641B" w:rsidRDefault="009164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90DDC0" w14:textId="77777777" w:rsidR="0091641B" w:rsidRDefault="009164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FE94AD" w14:textId="77777777" w:rsidR="0091641B" w:rsidRDefault="009164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AD7"/>
    <w:rsid w:val="00025386"/>
    <w:rsid w:val="001C2314"/>
    <w:rsid w:val="0039662E"/>
    <w:rsid w:val="00417AD7"/>
    <w:rsid w:val="0043052A"/>
    <w:rsid w:val="004E2B1B"/>
    <w:rsid w:val="005624D8"/>
    <w:rsid w:val="005F7556"/>
    <w:rsid w:val="00783894"/>
    <w:rsid w:val="008F2498"/>
    <w:rsid w:val="0091641B"/>
    <w:rsid w:val="009B09E9"/>
    <w:rsid w:val="00A56A6F"/>
    <w:rsid w:val="00AD38B5"/>
    <w:rsid w:val="00C2318B"/>
    <w:rsid w:val="00D55FC4"/>
    <w:rsid w:val="00F16CF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77509A4"/>
  <w15:chartTrackingRefBased/>
  <w15:docId w15:val="{C708A659-B852-4939-BB74-50EDF8D78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2021-06-30T11:45:00Z</cp:lastPrinted>
  <dcterms:created xsi:type="dcterms:W3CDTF">2021-07-07T11:24:00Z</dcterms:created>
  <dcterms:modified xsi:type="dcterms:W3CDTF">2021-11-02T13:16:00Z</dcterms:modified>
</cp:coreProperties>
</file>