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1CF75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D09EB6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20741B" w:rsidRPr="0020741B">
        <w:rPr>
          <w:b/>
          <w:sz w:val="22"/>
          <w:szCs w:val="22"/>
        </w:rPr>
        <w:t>ZP/33/2021</w:t>
      </w:r>
    </w:p>
    <w:p w14:paraId="4D657279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47E57B4D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9B80FAA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353DCCAB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1EE182C8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4C62F125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0ACA0504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032F2580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42BE5812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0741B" w:rsidRPr="00110593" w14:paraId="7C185255" w14:textId="77777777" w:rsidTr="00FC0519">
        <w:tc>
          <w:tcPr>
            <w:tcW w:w="9104" w:type="dxa"/>
            <w:shd w:val="clear" w:color="auto" w:fill="D9D9D9"/>
          </w:tcPr>
          <w:p w14:paraId="1B4589B4" w14:textId="77777777" w:rsidR="0020741B" w:rsidRPr="00110593" w:rsidRDefault="0020741B" w:rsidP="00FC051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55C07CBB" w14:textId="77777777" w:rsidR="0020741B" w:rsidRPr="00110593" w:rsidRDefault="0020741B" w:rsidP="00FC0519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20741B">
              <w:t>(Dz.U. poz. 2019 ze zm.)</w:t>
            </w:r>
            <w:r w:rsidRPr="00110593">
              <w:t xml:space="preserve"> (dalej jako: ustawa Pzp), dotyczące:</w:t>
            </w:r>
          </w:p>
          <w:p w14:paraId="547DF091" w14:textId="77777777" w:rsidR="0020741B" w:rsidRPr="0043102D" w:rsidRDefault="0020741B" w:rsidP="00FC0519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7E82D452" w14:textId="77777777" w:rsidR="0020741B" w:rsidRPr="00110593" w:rsidRDefault="0020741B" w:rsidP="00FC0519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C1B9385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58F72CE8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1D82A716" w14:textId="77777777" w:rsidR="006E0FAA" w:rsidRPr="005E622E" w:rsidRDefault="0020741B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20741B">
        <w:rPr>
          <w:b/>
          <w:sz w:val="22"/>
          <w:szCs w:val="22"/>
        </w:rPr>
        <w:t>Zakup i dostawa nici chirurgicznych II</w:t>
      </w:r>
    </w:p>
    <w:p w14:paraId="3850B290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0ADF014D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</w:t>
      </w:r>
      <w:r w:rsidR="005D2B74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2841A949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A0825D7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25A09E8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7ED07C42" w14:textId="77777777" w:rsidTr="00C37CD2">
        <w:trPr>
          <w:trHeight w:val="321"/>
        </w:trPr>
        <w:tc>
          <w:tcPr>
            <w:tcW w:w="516" w:type="dxa"/>
          </w:tcPr>
          <w:p w14:paraId="1DEE201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3511E8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A0C8ED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197BBB09" w14:textId="77777777" w:rsidTr="009A4CD3">
        <w:tc>
          <w:tcPr>
            <w:tcW w:w="516" w:type="dxa"/>
          </w:tcPr>
          <w:p w14:paraId="1F3BEBF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58D8EDB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523CCF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6D9FFFA3" w14:textId="77777777" w:rsidTr="009A4CD3">
        <w:tc>
          <w:tcPr>
            <w:tcW w:w="516" w:type="dxa"/>
          </w:tcPr>
          <w:p w14:paraId="3AC319C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9C14C3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79516F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E1F099A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77C0164F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1F24CBD6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1ACA363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3704F438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5419C75C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7C01E50B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6FBCC1EB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21FBB">
      <w:headerReference w:type="default" r:id="rId8"/>
      <w:footerReference w:type="even" r:id="rId9"/>
      <w:footerReference w:type="default" r:id="rId10"/>
      <w:pgSz w:w="11906" w:h="16838"/>
      <w:pgMar w:top="1134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5D915C" w14:textId="77777777" w:rsidR="005032E0" w:rsidRDefault="005032E0">
      <w:r>
        <w:separator/>
      </w:r>
    </w:p>
  </w:endnote>
  <w:endnote w:type="continuationSeparator" w:id="0">
    <w:p w14:paraId="0D6DBE91" w14:textId="77777777" w:rsidR="005032E0" w:rsidRDefault="005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44D7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93CC82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0D63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A16AACF" w14:textId="3E381F48" w:rsidR="009A4CD3" w:rsidRDefault="00EE3BA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6E9C78B" wp14:editId="12A77B7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EFB38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62A3B544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83601" w14:textId="77777777" w:rsidR="005032E0" w:rsidRDefault="005032E0">
      <w:r>
        <w:separator/>
      </w:r>
    </w:p>
  </w:footnote>
  <w:footnote w:type="continuationSeparator" w:id="0">
    <w:p w14:paraId="15A697C6" w14:textId="77777777" w:rsidR="005032E0" w:rsidRDefault="005032E0">
      <w:r>
        <w:continuationSeparator/>
      </w:r>
    </w:p>
  </w:footnote>
  <w:footnote w:id="1">
    <w:p w14:paraId="1198F37E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6D62C" w14:textId="77777777" w:rsidR="0020741B" w:rsidRPr="00021FBB" w:rsidRDefault="00021FBB" w:rsidP="00021FBB">
    <w:pPr>
      <w:pStyle w:val="Nagwek4"/>
      <w:rPr>
        <w:bCs/>
        <w:i w:val="0"/>
        <w:sz w:val="22"/>
        <w:szCs w:val="22"/>
      </w:rPr>
    </w:pPr>
    <w:r w:rsidRPr="00360BC3">
      <w:rPr>
        <w:bCs/>
        <w:i w:val="0"/>
        <w:sz w:val="22"/>
        <w:szCs w:val="22"/>
      </w:rPr>
      <w:t xml:space="preserve">Załącznik nr </w:t>
    </w:r>
    <w:r w:rsidR="00865D5D">
      <w:rPr>
        <w:bCs/>
        <w:i w:val="0"/>
        <w:sz w:val="22"/>
        <w:szCs w:val="22"/>
      </w:rPr>
      <w:t>6</w:t>
    </w:r>
    <w:r w:rsidRPr="00360BC3">
      <w:rPr>
        <w:bCs/>
        <w:i w:val="0"/>
        <w:sz w:val="22"/>
        <w:szCs w:val="22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2E0"/>
    <w:rsid w:val="0000184A"/>
    <w:rsid w:val="00012997"/>
    <w:rsid w:val="00021FBB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0741B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032E0"/>
    <w:rsid w:val="00533E9F"/>
    <w:rsid w:val="0056132E"/>
    <w:rsid w:val="00583ED5"/>
    <w:rsid w:val="005A5013"/>
    <w:rsid w:val="005C0282"/>
    <w:rsid w:val="005C3627"/>
    <w:rsid w:val="005D2B74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65D5D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E3BAD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96DA77"/>
  <w15:chartTrackingRefBased/>
  <w15:docId w15:val="{8098F898-AE22-4962-88D1-C7FBA906C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F63CE-2AA4-4575-8718-E53F57142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241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Natalia Miłoś</cp:lastModifiedBy>
  <cp:revision>2</cp:revision>
  <cp:lastPrinted>2021-06-30T11:45:00Z</cp:lastPrinted>
  <dcterms:created xsi:type="dcterms:W3CDTF">2021-07-07T11:24:00Z</dcterms:created>
  <dcterms:modified xsi:type="dcterms:W3CDTF">2021-07-07T11:24:00Z</dcterms:modified>
</cp:coreProperties>
</file>