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7AB76" w14:textId="77777777" w:rsidR="006676AE" w:rsidRPr="00B36ABD" w:rsidRDefault="006676AE" w:rsidP="000077BF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66BE2" w:rsidRPr="00666BE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D899F17" w14:textId="77777777" w:rsidR="005103B9" w:rsidRDefault="005103B9" w:rsidP="000077BF">
      <w:pPr>
        <w:spacing w:after="0" w:line="240" w:lineRule="auto"/>
        <w:rPr>
          <w:b/>
        </w:rPr>
      </w:pPr>
    </w:p>
    <w:p w14:paraId="63A90B4C" w14:textId="77777777" w:rsidR="006676AE" w:rsidRPr="005103B9" w:rsidRDefault="005103B9" w:rsidP="000077BF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66BE2" w:rsidRPr="00666BE2">
        <w:rPr>
          <w:rFonts w:ascii="Times New Roman" w:hAnsi="Times New Roman"/>
          <w:b/>
        </w:rPr>
        <w:t>SZW/DZP/67/2021</w:t>
      </w:r>
    </w:p>
    <w:p w14:paraId="6723498F" w14:textId="77777777" w:rsidR="00C4103F" w:rsidRPr="00E24546" w:rsidRDefault="006676AE" w:rsidP="000077BF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FC9E2D1" w14:textId="77777777" w:rsidR="006676AE" w:rsidRPr="00E24546" w:rsidRDefault="006676AE" w:rsidP="000077BF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6BE2" w:rsidRPr="00666BE2">
        <w:rPr>
          <w:sz w:val="22"/>
          <w:szCs w:val="22"/>
        </w:rPr>
        <w:t>SZPITAL WOJEWÓDZKI W POZNANIU</w:t>
      </w:r>
    </w:p>
    <w:p w14:paraId="0F0F4D09" w14:textId="77777777" w:rsidR="006676AE" w:rsidRPr="00E24546" w:rsidRDefault="006676AE" w:rsidP="000077BF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6BE2" w:rsidRPr="00666BE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666BE2" w:rsidRPr="00666BE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590B1554" w14:textId="77777777" w:rsidR="00F90CD1" w:rsidRDefault="006676AE" w:rsidP="000077BF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6BE2" w:rsidRPr="00666BE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666BE2" w:rsidRPr="00666BE2">
        <w:rPr>
          <w:sz w:val="22"/>
          <w:szCs w:val="22"/>
        </w:rPr>
        <w:t>Poznań</w:t>
      </w:r>
    </w:p>
    <w:p w14:paraId="193E2729" w14:textId="77777777" w:rsidR="00C4103F" w:rsidRPr="00F90CD1" w:rsidRDefault="006676AE" w:rsidP="000077BF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0711C1A" w14:textId="77777777" w:rsidR="00C4103F" w:rsidRPr="00E24546" w:rsidRDefault="007118F0" w:rsidP="000077BF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E4FBA82" w14:textId="77777777" w:rsidR="007118F0" w:rsidRPr="004541F9" w:rsidRDefault="007118F0" w:rsidP="000077B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3B2D563" w14:textId="77777777" w:rsidR="00757EFB" w:rsidRPr="006676AE" w:rsidRDefault="00757EFB" w:rsidP="000077BF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EB0F2DF" w14:textId="77777777" w:rsidR="007118F0" w:rsidRPr="006676AE" w:rsidRDefault="007118F0" w:rsidP="000077BF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562242D" w14:textId="77777777" w:rsidR="007118F0" w:rsidRPr="004541F9" w:rsidRDefault="007936D6" w:rsidP="000077BF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112954C" w14:textId="77777777" w:rsidR="00C4103F" w:rsidRPr="004541F9" w:rsidRDefault="007936D6" w:rsidP="000077B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0F6569E" w14:textId="77777777" w:rsidR="00757EFB" w:rsidRPr="004541F9" w:rsidRDefault="00757EFB" w:rsidP="000077B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565D0F6" w14:textId="77777777" w:rsidR="007936D6" w:rsidRPr="006676AE" w:rsidRDefault="007936D6" w:rsidP="000077B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0E0E628F" w14:textId="47774C00" w:rsidR="00484F88" w:rsidRDefault="00484F88" w:rsidP="000077BF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46AB691A" w14:textId="38EBE0C3" w:rsidR="000077BF" w:rsidRDefault="000077BF" w:rsidP="000077BF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4C1A7C45" w14:textId="77777777" w:rsidR="000077BF" w:rsidRPr="006676AE" w:rsidRDefault="000077BF" w:rsidP="000077BF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66BE2" w:rsidRPr="00110593" w14:paraId="5C3204CC" w14:textId="77777777" w:rsidTr="0013145C">
        <w:tc>
          <w:tcPr>
            <w:tcW w:w="9212" w:type="dxa"/>
            <w:shd w:val="clear" w:color="auto" w:fill="D9D9D9"/>
          </w:tcPr>
          <w:p w14:paraId="58E7BEB8" w14:textId="77777777" w:rsidR="00666BE2" w:rsidRPr="00110593" w:rsidRDefault="00666BE2" w:rsidP="000077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8C9094" w14:textId="77777777" w:rsidR="00666BE2" w:rsidRPr="00110593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66BE2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249361A6" w14:textId="77777777" w:rsidR="00666BE2" w:rsidRPr="00110593" w:rsidRDefault="00666BE2" w:rsidP="000077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515D5A7" w14:textId="77777777" w:rsidR="00666BE2" w:rsidRPr="00110593" w:rsidRDefault="00666BE2" w:rsidP="000077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1B231EB" w14:textId="77777777" w:rsidR="00666BE2" w:rsidRPr="00110593" w:rsidRDefault="00666BE2" w:rsidP="000077BF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EEECD7" w14:textId="19888C33" w:rsidR="006F0034" w:rsidRDefault="006F0034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6773D4C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00A8B5" w14:textId="77777777" w:rsidR="004C4854" w:rsidRPr="006676AE" w:rsidRDefault="004C4854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654EEDC" w14:textId="77777777" w:rsidR="005434B3" w:rsidRDefault="001F027E" w:rsidP="000077BF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66BE2" w:rsidRPr="00666BE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35C5639" w14:textId="77777777" w:rsidR="005434B3" w:rsidRDefault="00666BE2" w:rsidP="000077BF">
      <w:pPr>
        <w:spacing w:after="0" w:line="240" w:lineRule="auto"/>
        <w:jc w:val="center"/>
        <w:rPr>
          <w:rFonts w:ascii="Times New Roman" w:hAnsi="Times New Roman"/>
        </w:rPr>
      </w:pPr>
      <w:r w:rsidRPr="00666BE2">
        <w:rPr>
          <w:rFonts w:ascii="Times New Roman" w:hAnsi="Times New Roman"/>
          <w:b/>
        </w:rPr>
        <w:t>Zakup i dostawa prześcieradeł do okrycia stołu operacyjnego do Szpitala Wojewódzkiego w Poznaniu</w:t>
      </w:r>
    </w:p>
    <w:p w14:paraId="48649C8D" w14:textId="77777777" w:rsidR="00F90CD1" w:rsidRPr="00232DF0" w:rsidRDefault="00E65685" w:rsidP="000077BF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6D6B0E0" w14:textId="77777777" w:rsidR="00C113BF" w:rsidRPr="00023477" w:rsidRDefault="00C113BF" w:rsidP="000077BF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54C718C" w14:textId="77777777" w:rsidR="002426FF" w:rsidRPr="00232DF0" w:rsidRDefault="002426FF" w:rsidP="000077B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0ACB81D" w14:textId="3046719E" w:rsidR="00710937" w:rsidRDefault="00710937" w:rsidP="000077BF">
      <w:pPr>
        <w:spacing w:after="0" w:line="240" w:lineRule="auto"/>
        <w:rPr>
          <w:rFonts w:ascii="Times New Roman" w:hAnsi="Times New Roman"/>
        </w:rPr>
      </w:pPr>
    </w:p>
    <w:p w14:paraId="1981899A" w14:textId="77777777" w:rsidR="000077BF" w:rsidRPr="00292198" w:rsidRDefault="000077BF" w:rsidP="000077BF">
      <w:pPr>
        <w:spacing w:after="0" w:line="240" w:lineRule="auto"/>
        <w:rPr>
          <w:rFonts w:ascii="Times New Roman" w:hAnsi="Times New Roman"/>
        </w:rPr>
      </w:pPr>
    </w:p>
    <w:p w14:paraId="5D200979" w14:textId="77777777" w:rsidR="00023477" w:rsidRDefault="00023477" w:rsidP="000077BF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118581A" w14:textId="77777777" w:rsidR="00023477" w:rsidRDefault="00023477" w:rsidP="000077BF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DF89B90" w14:textId="77777777" w:rsidR="00023477" w:rsidRPr="00F90CD1" w:rsidRDefault="00023477" w:rsidP="000077BF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574AD0B" w14:textId="77777777" w:rsidR="00023477" w:rsidRPr="00F90CD1" w:rsidRDefault="00023477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1F4EA5" w14:textId="77777777" w:rsidR="00023477" w:rsidRPr="00F90CD1" w:rsidRDefault="00023477" w:rsidP="000077BF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B5939E2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</w:rPr>
      </w:pPr>
    </w:p>
    <w:p w14:paraId="6AA3FDA4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</w:rPr>
      </w:pPr>
    </w:p>
    <w:p w14:paraId="6B4909C4" w14:textId="690E74CE" w:rsidR="00023477" w:rsidRPr="00023477" w:rsidRDefault="00C113BF" w:rsidP="000077B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C088C34" w14:textId="2F1E3E55" w:rsidR="00023477" w:rsidRDefault="00023477" w:rsidP="000077BF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649FF7F" w14:textId="4FDB82F4" w:rsidR="000077BF" w:rsidRDefault="000077BF" w:rsidP="000077BF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333B9FFC" w14:textId="77777777" w:rsidR="000077BF" w:rsidRDefault="000077BF" w:rsidP="000077BF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EF7853A" w14:textId="77777777" w:rsidR="00023477" w:rsidRPr="00F90CD1" w:rsidRDefault="00023477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8BECFEC" w14:textId="77777777" w:rsidR="00023477" w:rsidRPr="00F90CD1" w:rsidRDefault="00023477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B3B6002" w14:textId="77777777" w:rsidR="00023477" w:rsidRPr="00F90CD1" w:rsidRDefault="00023477" w:rsidP="000077BF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FDF0D4F" w14:textId="77777777" w:rsidR="00023477" w:rsidRPr="000247FF" w:rsidRDefault="00023477" w:rsidP="000077BF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B0E6EC9" w14:textId="77777777" w:rsidR="00D2702A" w:rsidRPr="00D2702A" w:rsidRDefault="004F23F7" w:rsidP="000077BF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2B8509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DBC0" w14:textId="77777777" w:rsidR="00D2702A" w:rsidRPr="00D2702A" w:rsidRDefault="00D2702A" w:rsidP="000077B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4092" w14:textId="77777777" w:rsidR="00D2702A" w:rsidRPr="00D2702A" w:rsidRDefault="00D2702A" w:rsidP="000077BF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66BE2" w:rsidRPr="00D2702A" w14:paraId="19F9B459" w14:textId="77777777" w:rsidTr="00131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E231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4D37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6BE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A5A0188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66BE2" w:rsidRPr="00D2702A" w14:paraId="06566E82" w14:textId="77777777" w:rsidTr="00131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86A10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9B656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6BE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BB4E8DF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66BE2" w:rsidRPr="00D2702A" w14:paraId="1B744A3C" w14:textId="77777777" w:rsidTr="00131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A2D3F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69052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6BE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BDB69BD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66BE2" w:rsidRPr="00D2702A" w14:paraId="4423BD68" w14:textId="77777777" w:rsidTr="00131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99B7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EAFB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66BE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BB46F6F" w14:textId="77777777" w:rsidR="00666BE2" w:rsidRPr="00D2702A" w:rsidRDefault="00666BE2" w:rsidP="000077B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66BE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A260E95" w14:textId="11755C1E" w:rsidR="00D2702A" w:rsidRDefault="00D2702A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E5BAF02" w14:textId="7E55BDD5" w:rsidR="000077BF" w:rsidRDefault="000077BF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6099FA" w14:textId="26FFE091" w:rsidR="000077BF" w:rsidRDefault="000077BF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56DEDC" w14:textId="77777777" w:rsidR="000077BF" w:rsidRPr="00D2702A" w:rsidRDefault="000077BF" w:rsidP="000077B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10A2EC4" w14:textId="77777777" w:rsidR="00025C8D" w:rsidRPr="006676AE" w:rsidRDefault="00025C8D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EB0D75D" w14:textId="77777777" w:rsidR="00025C8D" w:rsidRPr="006676AE" w:rsidRDefault="00025C8D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42F388" w14:textId="77777777" w:rsidR="00F8042D" w:rsidRPr="006676AE" w:rsidRDefault="00025C8D" w:rsidP="000077BF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A9E721D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</w:rPr>
      </w:pPr>
    </w:p>
    <w:p w14:paraId="2B9FE8D3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</w:rPr>
      </w:pPr>
    </w:p>
    <w:p w14:paraId="7A233C7F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</w:rPr>
      </w:pPr>
    </w:p>
    <w:p w14:paraId="610E7FF1" w14:textId="77777777" w:rsidR="000077BF" w:rsidRDefault="000077BF" w:rsidP="000077BF">
      <w:pPr>
        <w:spacing w:after="0" w:line="240" w:lineRule="auto"/>
        <w:jc w:val="both"/>
        <w:rPr>
          <w:rFonts w:ascii="Times New Roman" w:hAnsi="Times New Roman"/>
        </w:rPr>
      </w:pPr>
    </w:p>
    <w:p w14:paraId="3085A610" w14:textId="34D4C175" w:rsidR="00D23F3D" w:rsidRPr="00D2702A" w:rsidRDefault="00D23F3D" w:rsidP="000077BF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2407ED2" w14:textId="044F239C" w:rsidR="00FE4E2B" w:rsidRDefault="00FE4E2B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15D017" w14:textId="3EDCF9F1" w:rsidR="000077BF" w:rsidRDefault="000077BF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6D687E" w14:textId="064E90BB" w:rsidR="000077BF" w:rsidRDefault="000077BF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12F914" w14:textId="65EA2F02" w:rsidR="000077BF" w:rsidRDefault="000077BF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41A4926" w14:textId="77777777" w:rsidR="000077BF" w:rsidRPr="006676AE" w:rsidRDefault="000077BF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4DEAF2" w14:textId="77777777" w:rsidR="00FE4E2B" w:rsidRPr="006676AE" w:rsidRDefault="00FE4E2B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3B29A4" w14:textId="77777777" w:rsidR="00FE4E2B" w:rsidRPr="006676AE" w:rsidRDefault="00FE4E2B" w:rsidP="000077B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B96FB7" w14:textId="77777777" w:rsidR="00484F88" w:rsidRPr="006676AE" w:rsidRDefault="00FE4E2B" w:rsidP="000077BF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8B468" w14:textId="77777777" w:rsidR="00B155B3" w:rsidRDefault="00B155B3" w:rsidP="0038231F">
      <w:pPr>
        <w:spacing w:after="0" w:line="240" w:lineRule="auto"/>
      </w:pPr>
      <w:r>
        <w:separator/>
      </w:r>
    </w:p>
  </w:endnote>
  <w:endnote w:type="continuationSeparator" w:id="0">
    <w:p w14:paraId="3A5BE09C" w14:textId="77777777" w:rsidR="00B155B3" w:rsidRDefault="00B155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3A86" w14:textId="77777777" w:rsidR="00666BE2" w:rsidRDefault="00666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FE1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B917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3978C" w14:textId="77777777" w:rsidR="00666BE2" w:rsidRDefault="00666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8FA26" w14:textId="77777777" w:rsidR="00B155B3" w:rsidRDefault="00B155B3" w:rsidP="0038231F">
      <w:pPr>
        <w:spacing w:after="0" w:line="240" w:lineRule="auto"/>
      </w:pPr>
      <w:r>
        <w:separator/>
      </w:r>
    </w:p>
  </w:footnote>
  <w:footnote w:type="continuationSeparator" w:id="0">
    <w:p w14:paraId="3690F45C" w14:textId="77777777" w:rsidR="00B155B3" w:rsidRDefault="00B155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2B614" w14:textId="77777777" w:rsidR="00666BE2" w:rsidRDefault="00666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2DDCC" w14:textId="77777777" w:rsidR="00666BE2" w:rsidRDefault="00666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C13AC" w14:textId="77777777" w:rsidR="00666BE2" w:rsidRDefault="00666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5B3"/>
    <w:rsid w:val="000077B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6BE2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00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5B3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00372"/>
  <w15:docId w15:val="{BF2095A1-2E8B-4727-B2AD-637EE7443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2021-10-20T09:36:00Z</dcterms:created>
  <dcterms:modified xsi:type="dcterms:W3CDTF">2021-10-20T09:36:00Z</dcterms:modified>
</cp:coreProperties>
</file>