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38F83" w14:textId="77777777" w:rsidR="00D665F5" w:rsidRDefault="0066398A" w:rsidP="004E309F">
      <w:pPr>
        <w:jc w:val="right"/>
        <w:rPr>
          <w:sz w:val="22"/>
          <w:szCs w:val="22"/>
        </w:rPr>
      </w:pPr>
      <w:bookmarkStart w:id="0" w:name="_Hlk52197885"/>
      <w:r w:rsidRPr="0066398A">
        <w:rPr>
          <w:sz w:val="22"/>
          <w:szCs w:val="22"/>
        </w:rPr>
        <w:t>Poznań</w:t>
      </w:r>
      <w:r w:rsidR="00D665F5" w:rsidRPr="00D91931">
        <w:rPr>
          <w:sz w:val="22"/>
          <w:szCs w:val="22"/>
        </w:rPr>
        <w:t xml:space="preserve"> dnia: </w:t>
      </w:r>
      <w:r w:rsidRPr="0066398A">
        <w:rPr>
          <w:sz w:val="22"/>
          <w:szCs w:val="22"/>
        </w:rPr>
        <w:t>2021-11-09</w:t>
      </w:r>
    </w:p>
    <w:p w14:paraId="3760D4E0" w14:textId="77777777" w:rsidR="0066398A" w:rsidRPr="0066398A" w:rsidRDefault="0066398A" w:rsidP="004E309F">
      <w:pPr>
        <w:rPr>
          <w:b/>
          <w:bCs/>
          <w:sz w:val="22"/>
          <w:szCs w:val="22"/>
        </w:rPr>
      </w:pPr>
      <w:r w:rsidRPr="0066398A">
        <w:rPr>
          <w:b/>
          <w:bCs/>
          <w:sz w:val="22"/>
          <w:szCs w:val="22"/>
        </w:rPr>
        <w:t>Szpital Wojewódzki w Poznaniu</w:t>
      </w:r>
    </w:p>
    <w:p w14:paraId="18D35EA8" w14:textId="77777777" w:rsidR="00D665F5" w:rsidRPr="00D91931" w:rsidRDefault="0066398A" w:rsidP="004E309F">
      <w:pPr>
        <w:rPr>
          <w:b/>
          <w:bCs/>
          <w:sz w:val="22"/>
          <w:szCs w:val="22"/>
        </w:rPr>
      </w:pPr>
      <w:r w:rsidRPr="0066398A">
        <w:rPr>
          <w:b/>
          <w:bCs/>
          <w:sz w:val="22"/>
          <w:szCs w:val="22"/>
        </w:rPr>
        <w:t>Dział Zamówień Publicznych</w:t>
      </w:r>
    </w:p>
    <w:p w14:paraId="7FE31F3B" w14:textId="77777777" w:rsidR="00D665F5" w:rsidRPr="00BD5546" w:rsidRDefault="0066398A" w:rsidP="004E309F">
      <w:pPr>
        <w:rPr>
          <w:sz w:val="22"/>
          <w:szCs w:val="22"/>
        </w:rPr>
      </w:pPr>
      <w:r w:rsidRPr="0066398A">
        <w:rPr>
          <w:sz w:val="22"/>
          <w:szCs w:val="22"/>
        </w:rPr>
        <w:t>Juraszów</w:t>
      </w:r>
      <w:r w:rsidR="00D665F5" w:rsidRPr="00BD5546">
        <w:rPr>
          <w:sz w:val="22"/>
          <w:szCs w:val="22"/>
        </w:rPr>
        <w:t xml:space="preserve"> </w:t>
      </w:r>
      <w:r w:rsidRPr="0066398A">
        <w:rPr>
          <w:sz w:val="22"/>
          <w:szCs w:val="22"/>
        </w:rPr>
        <w:t>7/19</w:t>
      </w:r>
    </w:p>
    <w:p w14:paraId="47321039" w14:textId="77777777" w:rsidR="00D665F5" w:rsidRPr="00BD5546" w:rsidRDefault="0066398A" w:rsidP="004E309F">
      <w:pPr>
        <w:rPr>
          <w:sz w:val="22"/>
          <w:szCs w:val="22"/>
        </w:rPr>
      </w:pPr>
      <w:r w:rsidRPr="0066398A">
        <w:rPr>
          <w:sz w:val="22"/>
          <w:szCs w:val="22"/>
        </w:rPr>
        <w:t>60-479</w:t>
      </w:r>
      <w:r w:rsidR="00D665F5" w:rsidRPr="00BD5546">
        <w:rPr>
          <w:sz w:val="22"/>
          <w:szCs w:val="22"/>
        </w:rPr>
        <w:t xml:space="preserve"> </w:t>
      </w:r>
      <w:r w:rsidRPr="0066398A">
        <w:rPr>
          <w:sz w:val="22"/>
          <w:szCs w:val="22"/>
        </w:rPr>
        <w:t>Poznań</w:t>
      </w:r>
    </w:p>
    <w:p w14:paraId="3D7EB27B" w14:textId="77777777" w:rsidR="00D665F5" w:rsidRDefault="00D665F5" w:rsidP="004E309F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14:paraId="4091FDE9" w14:textId="77777777" w:rsidR="00A80738" w:rsidRDefault="00D665F5" w:rsidP="004E309F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66398A" w:rsidRPr="0066398A">
        <w:rPr>
          <w:b/>
          <w:sz w:val="22"/>
          <w:szCs w:val="22"/>
        </w:rPr>
        <w:t>SZW/DZP/70/2021</w:t>
      </w:r>
      <w:r w:rsidR="00A80738">
        <w:rPr>
          <w:sz w:val="24"/>
        </w:rPr>
        <w:tab/>
        <w:t xml:space="preserve"> </w:t>
      </w:r>
    </w:p>
    <w:p w14:paraId="3BC6BCB2" w14:textId="77777777" w:rsidR="00A80738" w:rsidRDefault="00A80738" w:rsidP="004E309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41470A" w14:textId="77777777" w:rsidR="00A80738" w:rsidRDefault="00A80738" w:rsidP="004E309F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234F1830" w14:textId="77777777" w:rsidR="00A80738" w:rsidRPr="00A80738" w:rsidRDefault="00A80738" w:rsidP="004E309F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2C5F9CD7" w14:textId="77777777" w:rsidR="00A80738" w:rsidRDefault="00A80738" w:rsidP="004E309F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6B10AECF" w14:textId="40A5853E" w:rsidR="00C659E2" w:rsidRDefault="00C659E2" w:rsidP="004E309F">
      <w:pPr>
        <w:jc w:val="both"/>
        <w:rPr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66398A" w:rsidRPr="0066398A">
        <w:rPr>
          <w:sz w:val="22"/>
          <w:szCs w:val="22"/>
        </w:rPr>
        <w:t>podstawowy</w:t>
      </w:r>
      <w:r w:rsidR="004E309F">
        <w:rPr>
          <w:sz w:val="22"/>
          <w:szCs w:val="22"/>
        </w:rPr>
        <w:t>m</w:t>
      </w:r>
      <w:r w:rsidR="0066398A" w:rsidRPr="0066398A">
        <w:rPr>
          <w:sz w:val="22"/>
          <w:szCs w:val="22"/>
        </w:rPr>
        <w:t xml:space="preserve"> bez negocjacji - art. 275 pkt. 1 ustawy Pzp</w:t>
      </w:r>
      <w:r w:rsidRPr="00577BC6">
        <w:rPr>
          <w:sz w:val="22"/>
          <w:szCs w:val="22"/>
        </w:rPr>
        <w:t xml:space="preserve"> na: </w:t>
      </w:r>
    </w:p>
    <w:p w14:paraId="28F56B40" w14:textId="77777777" w:rsidR="004E309F" w:rsidRPr="00577BC6" w:rsidRDefault="004E309F" w:rsidP="004E309F">
      <w:pPr>
        <w:jc w:val="both"/>
        <w:rPr>
          <w:b/>
          <w:bCs/>
          <w:sz w:val="22"/>
          <w:szCs w:val="22"/>
        </w:rPr>
      </w:pPr>
    </w:p>
    <w:p w14:paraId="7A0F18B5" w14:textId="34DBD3E4" w:rsidR="00A80738" w:rsidRDefault="0066398A" w:rsidP="004E309F">
      <w:pPr>
        <w:pStyle w:val="Tekstpodstawowywcity"/>
        <w:ind w:firstLine="0"/>
        <w:jc w:val="center"/>
        <w:rPr>
          <w:b/>
          <w:sz w:val="22"/>
          <w:szCs w:val="22"/>
        </w:rPr>
      </w:pPr>
      <w:r w:rsidRPr="0066398A">
        <w:rPr>
          <w:b/>
          <w:sz w:val="22"/>
          <w:szCs w:val="22"/>
        </w:rPr>
        <w:t>Integracja aptek szpitalnych w Centralną Aptekę Szpitalną i procesu zaopatrzenia w asortyment apteczny w Szpitalu Wojewódzkim w Poznaniu - wyposażenie Apteki Szpitalnej cz</w:t>
      </w:r>
      <w:r w:rsidR="00FB65FD">
        <w:rPr>
          <w:b/>
          <w:sz w:val="22"/>
          <w:szCs w:val="22"/>
        </w:rPr>
        <w:t>.</w:t>
      </w:r>
      <w:r w:rsidRPr="0066398A">
        <w:rPr>
          <w:b/>
          <w:sz w:val="22"/>
          <w:szCs w:val="22"/>
        </w:rPr>
        <w:t xml:space="preserve"> I - 17 zadań częściowych.</w:t>
      </w:r>
    </w:p>
    <w:p w14:paraId="61396037" w14:textId="77777777" w:rsidR="004E309F" w:rsidRPr="00577BC6" w:rsidRDefault="004E309F" w:rsidP="004E309F">
      <w:pPr>
        <w:pStyle w:val="Tekstpodstawowywcity"/>
        <w:ind w:firstLine="0"/>
        <w:jc w:val="center"/>
        <w:rPr>
          <w:sz w:val="22"/>
          <w:szCs w:val="22"/>
        </w:rPr>
      </w:pPr>
    </w:p>
    <w:p w14:paraId="3033CBF8" w14:textId="2DEDCABE" w:rsidR="00D665F5" w:rsidRDefault="00D665F5" w:rsidP="004E309F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FC7F5E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66398A" w:rsidRPr="0066398A">
        <w:rPr>
          <w:sz w:val="22"/>
          <w:szCs w:val="22"/>
        </w:rPr>
        <w:t>(t.j. Dz.U. z 2021r. poz. 1129)</w:t>
      </w:r>
      <w:r w:rsidR="00490DC0" w:rsidRPr="00577BC6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1687AA27" w14:textId="77777777" w:rsidR="004E309F" w:rsidRPr="00577BC6" w:rsidRDefault="004E309F" w:rsidP="004E309F">
      <w:pPr>
        <w:jc w:val="both"/>
        <w:rPr>
          <w:sz w:val="22"/>
          <w:szCs w:val="22"/>
        </w:rPr>
      </w:pPr>
    </w:p>
    <w:p w14:paraId="289C154B" w14:textId="77777777" w:rsidR="004E309F" w:rsidRPr="004E309F" w:rsidRDefault="004E309F" w:rsidP="004E309F">
      <w:pPr>
        <w:rPr>
          <w:sz w:val="24"/>
          <w:szCs w:val="24"/>
        </w:rPr>
      </w:pPr>
      <w:r w:rsidRPr="004E309F">
        <w:rPr>
          <w:sz w:val="24"/>
          <w:szCs w:val="24"/>
        </w:rPr>
        <w:t>Zamawiający, działając w trybie art. 222 ust. 4 ustawy Prawo Zamówień Publicznych, informuje że kwota jaką zamierza przeznaczyć na sfinansowanie zamówienia wynosi:</w:t>
      </w:r>
    </w:p>
    <w:p w14:paraId="49FB32B5" w14:textId="5F769107" w:rsidR="004E309F" w:rsidRPr="004E309F" w:rsidRDefault="004E309F" w:rsidP="004E309F">
      <w:pPr>
        <w:rPr>
          <w:sz w:val="24"/>
          <w:szCs w:val="24"/>
        </w:rPr>
      </w:pPr>
      <w:r w:rsidRPr="004E309F">
        <w:rPr>
          <w:sz w:val="24"/>
          <w:szCs w:val="24"/>
        </w:rPr>
        <w:t>Zadanie 1 -</w:t>
      </w:r>
      <w:r>
        <w:rPr>
          <w:sz w:val="24"/>
          <w:szCs w:val="24"/>
        </w:rPr>
        <w:t xml:space="preserve"> </w:t>
      </w:r>
      <w:r w:rsidRPr="004E309F">
        <w:rPr>
          <w:sz w:val="24"/>
          <w:szCs w:val="24"/>
        </w:rPr>
        <w:t>1700,00 zł brutto</w:t>
      </w:r>
    </w:p>
    <w:p w14:paraId="3DFD2453" w14:textId="2D31541A" w:rsidR="004E309F" w:rsidRPr="004E309F" w:rsidRDefault="004E309F" w:rsidP="004E309F">
      <w:pPr>
        <w:rPr>
          <w:sz w:val="24"/>
          <w:szCs w:val="24"/>
        </w:rPr>
      </w:pPr>
      <w:r w:rsidRPr="004E309F">
        <w:rPr>
          <w:sz w:val="24"/>
          <w:szCs w:val="24"/>
        </w:rPr>
        <w:t>Zadanie 2 -</w:t>
      </w:r>
      <w:r>
        <w:rPr>
          <w:sz w:val="24"/>
          <w:szCs w:val="24"/>
        </w:rPr>
        <w:t xml:space="preserve"> </w:t>
      </w:r>
      <w:r w:rsidRPr="004E309F">
        <w:rPr>
          <w:sz w:val="24"/>
          <w:szCs w:val="24"/>
        </w:rPr>
        <w:t>5800,00 zł brutto</w:t>
      </w:r>
    </w:p>
    <w:p w14:paraId="1F542D89" w14:textId="7AD98C24" w:rsidR="004E309F" w:rsidRPr="004E309F" w:rsidRDefault="004E309F" w:rsidP="004E309F">
      <w:pPr>
        <w:rPr>
          <w:sz w:val="24"/>
          <w:szCs w:val="24"/>
        </w:rPr>
      </w:pPr>
      <w:r w:rsidRPr="004E309F">
        <w:rPr>
          <w:sz w:val="24"/>
          <w:szCs w:val="24"/>
        </w:rPr>
        <w:t>Zadanie 3 -</w:t>
      </w:r>
      <w:r>
        <w:rPr>
          <w:sz w:val="24"/>
          <w:szCs w:val="24"/>
        </w:rPr>
        <w:t xml:space="preserve"> </w:t>
      </w:r>
      <w:r w:rsidRPr="004E309F">
        <w:rPr>
          <w:sz w:val="24"/>
          <w:szCs w:val="24"/>
        </w:rPr>
        <w:t>5460,00 zł brutto</w:t>
      </w:r>
    </w:p>
    <w:p w14:paraId="37043D82" w14:textId="32BB2436" w:rsidR="004E309F" w:rsidRPr="004E309F" w:rsidRDefault="004E309F" w:rsidP="004E309F">
      <w:pPr>
        <w:rPr>
          <w:sz w:val="24"/>
          <w:szCs w:val="24"/>
        </w:rPr>
      </w:pPr>
      <w:r w:rsidRPr="004E309F">
        <w:rPr>
          <w:sz w:val="24"/>
          <w:szCs w:val="24"/>
        </w:rPr>
        <w:t>Zadanie 4 -</w:t>
      </w:r>
      <w:r>
        <w:rPr>
          <w:sz w:val="24"/>
          <w:szCs w:val="24"/>
        </w:rPr>
        <w:t xml:space="preserve"> </w:t>
      </w:r>
      <w:r w:rsidRPr="004E309F">
        <w:rPr>
          <w:sz w:val="24"/>
          <w:szCs w:val="24"/>
        </w:rPr>
        <w:t>12000,00 zł brutto</w:t>
      </w:r>
    </w:p>
    <w:p w14:paraId="15BB4707" w14:textId="67E94C56" w:rsidR="004E309F" w:rsidRPr="004E309F" w:rsidRDefault="004E309F" w:rsidP="004E309F">
      <w:pPr>
        <w:rPr>
          <w:sz w:val="24"/>
          <w:szCs w:val="24"/>
        </w:rPr>
      </w:pPr>
      <w:r w:rsidRPr="004E309F">
        <w:rPr>
          <w:sz w:val="24"/>
          <w:szCs w:val="24"/>
        </w:rPr>
        <w:t>Zadanie 5 -</w:t>
      </w:r>
      <w:r>
        <w:rPr>
          <w:sz w:val="24"/>
          <w:szCs w:val="24"/>
        </w:rPr>
        <w:t xml:space="preserve"> </w:t>
      </w:r>
      <w:r w:rsidRPr="004E309F">
        <w:rPr>
          <w:sz w:val="24"/>
          <w:szCs w:val="24"/>
        </w:rPr>
        <w:t>6200,00 zł brutto</w:t>
      </w:r>
    </w:p>
    <w:p w14:paraId="4732C2C8" w14:textId="523DED0F" w:rsidR="004E309F" w:rsidRPr="004E309F" w:rsidRDefault="004E309F" w:rsidP="004E309F">
      <w:pPr>
        <w:rPr>
          <w:sz w:val="24"/>
          <w:szCs w:val="24"/>
        </w:rPr>
      </w:pPr>
      <w:r w:rsidRPr="004E309F">
        <w:rPr>
          <w:sz w:val="24"/>
          <w:szCs w:val="24"/>
        </w:rPr>
        <w:t>Zadanie 6 -</w:t>
      </w:r>
      <w:r>
        <w:rPr>
          <w:sz w:val="24"/>
          <w:szCs w:val="24"/>
        </w:rPr>
        <w:t xml:space="preserve"> </w:t>
      </w:r>
      <w:r w:rsidRPr="004E309F">
        <w:rPr>
          <w:sz w:val="24"/>
          <w:szCs w:val="24"/>
        </w:rPr>
        <w:t>12500,00 zł brutto</w:t>
      </w:r>
    </w:p>
    <w:p w14:paraId="70A41030" w14:textId="4D887409" w:rsidR="004E309F" w:rsidRPr="004E309F" w:rsidRDefault="004E309F" w:rsidP="004E309F">
      <w:pPr>
        <w:rPr>
          <w:sz w:val="24"/>
          <w:szCs w:val="24"/>
        </w:rPr>
      </w:pPr>
      <w:r w:rsidRPr="004E309F">
        <w:rPr>
          <w:sz w:val="24"/>
          <w:szCs w:val="24"/>
        </w:rPr>
        <w:t>Zadanie 7 -</w:t>
      </w:r>
      <w:r>
        <w:rPr>
          <w:sz w:val="24"/>
          <w:szCs w:val="24"/>
        </w:rPr>
        <w:t xml:space="preserve"> </w:t>
      </w:r>
      <w:r w:rsidRPr="004E309F">
        <w:rPr>
          <w:sz w:val="24"/>
          <w:szCs w:val="24"/>
        </w:rPr>
        <w:t>300,00 zł brutto</w:t>
      </w:r>
    </w:p>
    <w:p w14:paraId="70D21454" w14:textId="327BF6E6" w:rsidR="004E309F" w:rsidRPr="004E309F" w:rsidRDefault="004E309F" w:rsidP="004E309F">
      <w:pPr>
        <w:rPr>
          <w:sz w:val="24"/>
          <w:szCs w:val="24"/>
        </w:rPr>
      </w:pPr>
      <w:r w:rsidRPr="004E309F">
        <w:rPr>
          <w:sz w:val="24"/>
          <w:szCs w:val="24"/>
        </w:rPr>
        <w:t>Zadanie 8 -</w:t>
      </w:r>
      <w:r>
        <w:rPr>
          <w:sz w:val="24"/>
          <w:szCs w:val="24"/>
        </w:rPr>
        <w:t xml:space="preserve"> </w:t>
      </w:r>
      <w:r w:rsidRPr="004E309F">
        <w:rPr>
          <w:sz w:val="24"/>
          <w:szCs w:val="24"/>
        </w:rPr>
        <w:t>8000,00 zł brutto</w:t>
      </w:r>
    </w:p>
    <w:p w14:paraId="56A1D6DE" w14:textId="3316896F" w:rsidR="004E309F" w:rsidRPr="004E309F" w:rsidRDefault="004E309F" w:rsidP="004E309F">
      <w:pPr>
        <w:rPr>
          <w:sz w:val="24"/>
          <w:szCs w:val="24"/>
        </w:rPr>
      </w:pPr>
      <w:r w:rsidRPr="004E309F">
        <w:rPr>
          <w:sz w:val="24"/>
          <w:szCs w:val="24"/>
        </w:rPr>
        <w:t>Zadanie 9 -</w:t>
      </w:r>
      <w:r>
        <w:rPr>
          <w:sz w:val="24"/>
          <w:szCs w:val="24"/>
        </w:rPr>
        <w:t xml:space="preserve"> </w:t>
      </w:r>
      <w:r w:rsidRPr="004E309F">
        <w:rPr>
          <w:sz w:val="24"/>
          <w:szCs w:val="24"/>
        </w:rPr>
        <w:t>26000,00 zł brutto</w:t>
      </w:r>
    </w:p>
    <w:p w14:paraId="7DF6127C" w14:textId="4A588D54" w:rsidR="004E309F" w:rsidRPr="004E309F" w:rsidRDefault="004E309F" w:rsidP="004E309F">
      <w:pPr>
        <w:rPr>
          <w:sz w:val="24"/>
          <w:szCs w:val="24"/>
        </w:rPr>
      </w:pPr>
      <w:r w:rsidRPr="004E309F">
        <w:rPr>
          <w:sz w:val="24"/>
          <w:szCs w:val="24"/>
        </w:rPr>
        <w:t>Zadanie 10 -</w:t>
      </w:r>
      <w:r>
        <w:rPr>
          <w:sz w:val="24"/>
          <w:szCs w:val="24"/>
        </w:rPr>
        <w:t xml:space="preserve"> </w:t>
      </w:r>
      <w:r w:rsidRPr="004E309F">
        <w:rPr>
          <w:sz w:val="24"/>
          <w:szCs w:val="24"/>
        </w:rPr>
        <w:t>84000,00 zł brutto</w:t>
      </w:r>
    </w:p>
    <w:p w14:paraId="225A2C63" w14:textId="2D2D6A03" w:rsidR="004E309F" w:rsidRPr="004E309F" w:rsidRDefault="004E309F" w:rsidP="004E309F">
      <w:pPr>
        <w:rPr>
          <w:sz w:val="24"/>
          <w:szCs w:val="24"/>
        </w:rPr>
      </w:pPr>
      <w:r w:rsidRPr="004E309F">
        <w:rPr>
          <w:sz w:val="24"/>
          <w:szCs w:val="24"/>
        </w:rPr>
        <w:t>Zadanie 11 -</w:t>
      </w:r>
      <w:r>
        <w:rPr>
          <w:sz w:val="24"/>
          <w:szCs w:val="24"/>
        </w:rPr>
        <w:t xml:space="preserve"> </w:t>
      </w:r>
      <w:r w:rsidRPr="004E309F">
        <w:rPr>
          <w:sz w:val="24"/>
          <w:szCs w:val="24"/>
        </w:rPr>
        <w:t>6000,00 zł brutto</w:t>
      </w:r>
    </w:p>
    <w:p w14:paraId="697534F4" w14:textId="796BE95A" w:rsidR="004E309F" w:rsidRPr="004E309F" w:rsidRDefault="004E309F" w:rsidP="004E309F">
      <w:pPr>
        <w:rPr>
          <w:sz w:val="24"/>
          <w:szCs w:val="24"/>
        </w:rPr>
      </w:pPr>
      <w:r w:rsidRPr="004E309F">
        <w:rPr>
          <w:sz w:val="24"/>
          <w:szCs w:val="24"/>
        </w:rPr>
        <w:t>Zadanie 12 -</w:t>
      </w:r>
      <w:r>
        <w:rPr>
          <w:sz w:val="24"/>
          <w:szCs w:val="24"/>
        </w:rPr>
        <w:t xml:space="preserve"> </w:t>
      </w:r>
      <w:r w:rsidRPr="004E309F">
        <w:rPr>
          <w:sz w:val="24"/>
          <w:szCs w:val="24"/>
        </w:rPr>
        <w:t>13000,00 zł brutto</w:t>
      </w:r>
    </w:p>
    <w:p w14:paraId="761B299B" w14:textId="39236FD1" w:rsidR="004E309F" w:rsidRPr="004E309F" w:rsidRDefault="004E309F" w:rsidP="004E309F">
      <w:pPr>
        <w:rPr>
          <w:sz w:val="24"/>
          <w:szCs w:val="24"/>
        </w:rPr>
      </w:pPr>
      <w:r w:rsidRPr="004E309F">
        <w:rPr>
          <w:sz w:val="24"/>
          <w:szCs w:val="24"/>
        </w:rPr>
        <w:t>Zadanie 13 -</w:t>
      </w:r>
      <w:r>
        <w:rPr>
          <w:sz w:val="24"/>
          <w:szCs w:val="24"/>
        </w:rPr>
        <w:t xml:space="preserve"> </w:t>
      </w:r>
      <w:r w:rsidRPr="004E309F">
        <w:rPr>
          <w:sz w:val="24"/>
          <w:szCs w:val="24"/>
        </w:rPr>
        <w:t>18000,00 zł brutto</w:t>
      </w:r>
    </w:p>
    <w:p w14:paraId="3675423C" w14:textId="60798A12" w:rsidR="004E309F" w:rsidRPr="004E309F" w:rsidRDefault="004E309F" w:rsidP="004E309F">
      <w:pPr>
        <w:rPr>
          <w:sz w:val="24"/>
          <w:szCs w:val="24"/>
        </w:rPr>
      </w:pPr>
      <w:r w:rsidRPr="004E309F">
        <w:rPr>
          <w:sz w:val="24"/>
          <w:szCs w:val="24"/>
        </w:rPr>
        <w:t>Zadanie 14 -</w:t>
      </w:r>
      <w:r>
        <w:rPr>
          <w:sz w:val="24"/>
          <w:szCs w:val="24"/>
        </w:rPr>
        <w:t xml:space="preserve"> </w:t>
      </w:r>
      <w:r w:rsidRPr="004E309F">
        <w:rPr>
          <w:sz w:val="24"/>
          <w:szCs w:val="24"/>
        </w:rPr>
        <w:t>4200,00 zł brutto</w:t>
      </w:r>
    </w:p>
    <w:p w14:paraId="4216C865" w14:textId="30E0D981" w:rsidR="004E309F" w:rsidRPr="004E309F" w:rsidRDefault="004E309F" w:rsidP="004E309F">
      <w:pPr>
        <w:rPr>
          <w:sz w:val="24"/>
          <w:szCs w:val="24"/>
        </w:rPr>
      </w:pPr>
      <w:r w:rsidRPr="004E309F">
        <w:rPr>
          <w:sz w:val="24"/>
          <w:szCs w:val="24"/>
        </w:rPr>
        <w:t>Zadanie 15 -</w:t>
      </w:r>
      <w:r>
        <w:rPr>
          <w:sz w:val="24"/>
          <w:szCs w:val="24"/>
        </w:rPr>
        <w:t xml:space="preserve"> </w:t>
      </w:r>
      <w:r w:rsidRPr="004E309F">
        <w:rPr>
          <w:sz w:val="24"/>
          <w:szCs w:val="24"/>
        </w:rPr>
        <w:t>10000,00 zł brutto</w:t>
      </w:r>
    </w:p>
    <w:p w14:paraId="09C02143" w14:textId="01CE2033" w:rsidR="004E309F" w:rsidRPr="004E309F" w:rsidRDefault="004E309F" w:rsidP="004E309F">
      <w:pPr>
        <w:rPr>
          <w:sz w:val="24"/>
          <w:szCs w:val="24"/>
        </w:rPr>
      </w:pPr>
      <w:r w:rsidRPr="004E309F">
        <w:rPr>
          <w:sz w:val="24"/>
          <w:szCs w:val="24"/>
        </w:rPr>
        <w:t>Zadanie 16 -</w:t>
      </w:r>
      <w:r>
        <w:rPr>
          <w:sz w:val="24"/>
          <w:szCs w:val="24"/>
        </w:rPr>
        <w:t xml:space="preserve"> </w:t>
      </w:r>
      <w:r w:rsidRPr="004E309F">
        <w:rPr>
          <w:sz w:val="24"/>
          <w:szCs w:val="24"/>
        </w:rPr>
        <w:t>7000,00 zł brutto</w:t>
      </w:r>
    </w:p>
    <w:p w14:paraId="7299AB40" w14:textId="6F11EEDF" w:rsidR="004E309F" w:rsidRPr="004E309F" w:rsidRDefault="004E309F" w:rsidP="004E309F">
      <w:pPr>
        <w:rPr>
          <w:sz w:val="24"/>
          <w:szCs w:val="24"/>
        </w:rPr>
      </w:pPr>
      <w:r w:rsidRPr="004E309F">
        <w:rPr>
          <w:sz w:val="24"/>
          <w:szCs w:val="24"/>
        </w:rPr>
        <w:t>Zadanie 17 -</w:t>
      </w:r>
      <w:r>
        <w:rPr>
          <w:sz w:val="24"/>
          <w:szCs w:val="24"/>
        </w:rPr>
        <w:t xml:space="preserve"> </w:t>
      </w:r>
      <w:r w:rsidRPr="004E309F">
        <w:rPr>
          <w:sz w:val="24"/>
          <w:szCs w:val="24"/>
        </w:rPr>
        <w:t>39000,00 zł brutto</w:t>
      </w:r>
    </w:p>
    <w:p w14:paraId="5847088F" w14:textId="77777777" w:rsidR="004E309F" w:rsidRDefault="004E309F" w:rsidP="004E309F">
      <w:pPr>
        <w:jc w:val="both"/>
        <w:rPr>
          <w:sz w:val="22"/>
          <w:szCs w:val="22"/>
        </w:rPr>
      </w:pPr>
    </w:p>
    <w:p w14:paraId="4E24B871" w14:textId="742205D7" w:rsidR="00A80738" w:rsidRDefault="00D665F5" w:rsidP="004E309F">
      <w:pPr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66398A" w:rsidRPr="0066398A">
        <w:rPr>
          <w:sz w:val="22"/>
          <w:szCs w:val="22"/>
        </w:rPr>
        <w:t>09/11/2021</w:t>
      </w:r>
      <w:r w:rsidR="00FF4AB1" w:rsidRPr="00577BC6">
        <w:rPr>
          <w:sz w:val="22"/>
          <w:szCs w:val="22"/>
        </w:rPr>
        <w:t xml:space="preserve"> o godz. </w:t>
      </w:r>
      <w:r w:rsidR="0066398A" w:rsidRPr="0066398A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1134"/>
        <w:gridCol w:w="4110"/>
        <w:gridCol w:w="2835"/>
      </w:tblGrid>
      <w:tr w:rsidR="006B27ED" w:rsidRPr="00075CD0" w14:paraId="3857C342" w14:textId="77777777" w:rsidTr="00C82837">
        <w:tc>
          <w:tcPr>
            <w:tcW w:w="993" w:type="dxa"/>
            <w:shd w:val="clear" w:color="auto" w:fill="auto"/>
            <w:vAlign w:val="center"/>
          </w:tcPr>
          <w:p w14:paraId="71C4AE99" w14:textId="77777777" w:rsidR="006B27ED" w:rsidRPr="00CB5EDB" w:rsidRDefault="006B27ED" w:rsidP="004E309F">
            <w:pPr>
              <w:jc w:val="center"/>
            </w:pPr>
            <w:r w:rsidRPr="00CB5EDB">
              <w:t>Nr oferty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6B24D6" w14:textId="77777777" w:rsidR="006B27ED" w:rsidRPr="00CB5EDB" w:rsidRDefault="006B27ED" w:rsidP="004E309F">
            <w:pPr>
              <w:jc w:val="center"/>
            </w:pPr>
            <w:r w:rsidRPr="00CB5EDB">
              <w:t>Nr</w:t>
            </w:r>
            <w:r w:rsidR="00C82837">
              <w:t xml:space="preserve"> </w:t>
            </w:r>
            <w:r w:rsidRPr="00CB5EDB">
              <w:t>zadania</w:t>
            </w:r>
          </w:p>
        </w:tc>
        <w:tc>
          <w:tcPr>
            <w:tcW w:w="4110" w:type="dxa"/>
            <w:shd w:val="clear" w:color="auto" w:fill="auto"/>
            <w:vAlign w:val="center"/>
          </w:tcPr>
          <w:p w14:paraId="2670E5F5" w14:textId="77777777" w:rsidR="006B27ED" w:rsidRPr="00CB5EDB" w:rsidRDefault="006B27ED" w:rsidP="004E309F">
            <w:pPr>
              <w:jc w:val="center"/>
            </w:pPr>
            <w:r>
              <w:t>Nazwa i adres</w:t>
            </w:r>
            <w:r w:rsidRPr="00CB5EDB">
              <w:t xml:space="preserve">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32B507" w14:textId="77777777" w:rsidR="006B27ED" w:rsidRPr="00CB5EDB" w:rsidRDefault="006B27ED" w:rsidP="004E309F">
            <w:pPr>
              <w:jc w:val="center"/>
            </w:pPr>
            <w:r w:rsidRPr="00CB5EDB">
              <w:t>Cena oferty</w:t>
            </w:r>
          </w:p>
        </w:tc>
      </w:tr>
      <w:tr w:rsidR="0066398A" w:rsidRPr="00075CD0" w14:paraId="7B8F6DD6" w14:textId="77777777" w:rsidTr="00DD213B">
        <w:tc>
          <w:tcPr>
            <w:tcW w:w="993" w:type="dxa"/>
            <w:shd w:val="clear" w:color="auto" w:fill="auto"/>
            <w:vAlign w:val="center"/>
          </w:tcPr>
          <w:p w14:paraId="19EA7C2B" w14:textId="77777777" w:rsidR="0066398A" w:rsidRPr="00CB5EDB" w:rsidRDefault="0066398A" w:rsidP="004E309F">
            <w:pPr>
              <w:jc w:val="center"/>
            </w:pPr>
            <w:r w:rsidRPr="0066398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3AA3225" w14:textId="77777777" w:rsidR="0066398A" w:rsidRPr="00CB5EDB" w:rsidRDefault="0066398A" w:rsidP="004E309F">
            <w:pPr>
              <w:jc w:val="center"/>
            </w:pPr>
            <w:r w:rsidRPr="0066398A">
              <w:t>1</w:t>
            </w:r>
          </w:p>
        </w:tc>
        <w:tc>
          <w:tcPr>
            <w:tcW w:w="4110" w:type="dxa"/>
            <w:shd w:val="clear" w:color="auto" w:fill="auto"/>
          </w:tcPr>
          <w:p w14:paraId="43529BF2" w14:textId="3A6E38AE" w:rsidR="0066398A" w:rsidRPr="00C82837" w:rsidRDefault="0066398A" w:rsidP="004E309F">
            <w:proofErr w:type="spellStart"/>
            <w:r w:rsidRPr="0066398A">
              <w:t>Tronus</w:t>
            </w:r>
            <w:proofErr w:type="spellEnd"/>
            <w:r w:rsidRPr="0066398A">
              <w:t xml:space="preserve"> Polska</w:t>
            </w:r>
            <w:r w:rsidR="004E309F">
              <w:t xml:space="preserve"> Sp. z o.o.</w:t>
            </w:r>
          </w:p>
          <w:p w14:paraId="533558F9" w14:textId="77777777" w:rsidR="0066398A" w:rsidRPr="00CB5EDB" w:rsidRDefault="0066398A" w:rsidP="004E309F">
            <w:r w:rsidRPr="0066398A">
              <w:t>Ordona</w:t>
            </w:r>
            <w:r w:rsidRPr="00CB5EDB">
              <w:t xml:space="preserve"> </w:t>
            </w:r>
            <w:r w:rsidRPr="0066398A">
              <w:t>2a</w:t>
            </w:r>
            <w:r w:rsidRPr="00CB5EDB">
              <w:t xml:space="preserve"> </w:t>
            </w:r>
          </w:p>
          <w:p w14:paraId="40A31BED" w14:textId="77777777" w:rsidR="0066398A" w:rsidRPr="00CB5EDB" w:rsidRDefault="0066398A" w:rsidP="004E309F">
            <w:pPr>
              <w:jc w:val="both"/>
            </w:pPr>
            <w:r w:rsidRPr="0066398A">
              <w:t>01-237</w:t>
            </w:r>
            <w:r w:rsidRPr="00CB5EDB">
              <w:t xml:space="preserve"> </w:t>
            </w:r>
            <w:r w:rsidRPr="006639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C733A46" w14:textId="77777777" w:rsidR="0066398A" w:rsidRPr="00CB5EDB" w:rsidRDefault="0066398A" w:rsidP="004E309F">
            <w:pPr>
              <w:jc w:val="center"/>
            </w:pPr>
            <w:r w:rsidRPr="0066398A">
              <w:t>1 500.00 zł</w:t>
            </w:r>
          </w:p>
        </w:tc>
      </w:tr>
      <w:tr w:rsidR="0066398A" w:rsidRPr="00075CD0" w14:paraId="18D29249" w14:textId="77777777" w:rsidTr="00DD213B">
        <w:tc>
          <w:tcPr>
            <w:tcW w:w="993" w:type="dxa"/>
            <w:shd w:val="clear" w:color="auto" w:fill="auto"/>
            <w:vAlign w:val="center"/>
          </w:tcPr>
          <w:p w14:paraId="4875A5D9" w14:textId="77777777" w:rsidR="0066398A" w:rsidRPr="00CB5EDB" w:rsidRDefault="0066398A" w:rsidP="004E309F">
            <w:pPr>
              <w:jc w:val="center"/>
            </w:pPr>
            <w:r w:rsidRPr="0066398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686074" w14:textId="77777777" w:rsidR="0066398A" w:rsidRPr="00CB5EDB" w:rsidRDefault="0066398A" w:rsidP="004E309F">
            <w:pPr>
              <w:jc w:val="center"/>
            </w:pPr>
            <w:r w:rsidRPr="0066398A">
              <w:t>2</w:t>
            </w:r>
          </w:p>
        </w:tc>
        <w:tc>
          <w:tcPr>
            <w:tcW w:w="4110" w:type="dxa"/>
            <w:shd w:val="clear" w:color="auto" w:fill="auto"/>
          </w:tcPr>
          <w:p w14:paraId="499CCF50" w14:textId="77777777" w:rsidR="00FB65FD" w:rsidRPr="00C82837" w:rsidRDefault="00FB65FD" w:rsidP="00FB65FD">
            <w:proofErr w:type="spellStart"/>
            <w:r w:rsidRPr="0066398A">
              <w:t>Tronus</w:t>
            </w:r>
            <w:proofErr w:type="spellEnd"/>
            <w:r w:rsidRPr="0066398A">
              <w:t xml:space="preserve"> Polska</w:t>
            </w:r>
            <w:r>
              <w:t xml:space="preserve"> Sp. z o.o.</w:t>
            </w:r>
          </w:p>
          <w:p w14:paraId="1FCA1897" w14:textId="77777777" w:rsidR="00FB65FD" w:rsidRPr="00CB5EDB" w:rsidRDefault="00FB65FD" w:rsidP="00FB65FD">
            <w:r w:rsidRPr="0066398A">
              <w:t>Ordona</w:t>
            </w:r>
            <w:r w:rsidRPr="00CB5EDB">
              <w:t xml:space="preserve"> </w:t>
            </w:r>
            <w:r w:rsidRPr="0066398A">
              <w:t>2a</w:t>
            </w:r>
            <w:r w:rsidRPr="00CB5EDB">
              <w:t xml:space="preserve"> </w:t>
            </w:r>
          </w:p>
          <w:p w14:paraId="67FF5761" w14:textId="271E1B3E" w:rsidR="0066398A" w:rsidRPr="00CB5EDB" w:rsidRDefault="00FB65FD" w:rsidP="00FB65FD">
            <w:pPr>
              <w:jc w:val="both"/>
            </w:pPr>
            <w:r w:rsidRPr="0066398A">
              <w:t>01-237</w:t>
            </w:r>
            <w:r w:rsidRPr="00CB5EDB">
              <w:t xml:space="preserve"> </w:t>
            </w:r>
            <w:r w:rsidRPr="006639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9C800C6" w14:textId="77777777" w:rsidR="0066398A" w:rsidRPr="00CB5EDB" w:rsidRDefault="0066398A" w:rsidP="004E309F">
            <w:pPr>
              <w:jc w:val="center"/>
            </w:pPr>
            <w:r w:rsidRPr="0066398A">
              <w:t>7 429.20 zł</w:t>
            </w:r>
          </w:p>
        </w:tc>
      </w:tr>
      <w:tr w:rsidR="0066398A" w:rsidRPr="00075CD0" w14:paraId="1DC67361" w14:textId="77777777" w:rsidTr="00DD213B">
        <w:tc>
          <w:tcPr>
            <w:tcW w:w="993" w:type="dxa"/>
            <w:shd w:val="clear" w:color="auto" w:fill="auto"/>
            <w:vAlign w:val="center"/>
          </w:tcPr>
          <w:p w14:paraId="6142B2A4" w14:textId="77777777" w:rsidR="0066398A" w:rsidRPr="00CB5EDB" w:rsidRDefault="0066398A" w:rsidP="004E309F">
            <w:pPr>
              <w:jc w:val="center"/>
            </w:pPr>
            <w:r w:rsidRPr="0066398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6CC194A" w14:textId="77777777" w:rsidR="0066398A" w:rsidRPr="00CB5EDB" w:rsidRDefault="0066398A" w:rsidP="004E309F">
            <w:pPr>
              <w:jc w:val="center"/>
            </w:pPr>
            <w:r w:rsidRPr="0066398A">
              <w:t>3</w:t>
            </w:r>
          </w:p>
        </w:tc>
        <w:tc>
          <w:tcPr>
            <w:tcW w:w="4110" w:type="dxa"/>
            <w:shd w:val="clear" w:color="auto" w:fill="auto"/>
          </w:tcPr>
          <w:p w14:paraId="50AE4CDA" w14:textId="77777777" w:rsidR="00FB65FD" w:rsidRPr="00C82837" w:rsidRDefault="00FB65FD" w:rsidP="00FB65FD">
            <w:proofErr w:type="spellStart"/>
            <w:r w:rsidRPr="0066398A">
              <w:t>Tronus</w:t>
            </w:r>
            <w:proofErr w:type="spellEnd"/>
            <w:r w:rsidRPr="0066398A">
              <w:t xml:space="preserve"> Polska</w:t>
            </w:r>
            <w:r>
              <w:t xml:space="preserve"> Sp. z o.o.</w:t>
            </w:r>
          </w:p>
          <w:p w14:paraId="49C7399C" w14:textId="77777777" w:rsidR="00FB65FD" w:rsidRPr="00CB5EDB" w:rsidRDefault="00FB65FD" w:rsidP="00FB65FD">
            <w:r w:rsidRPr="0066398A">
              <w:t>Ordona</w:t>
            </w:r>
            <w:r w:rsidRPr="00CB5EDB">
              <w:t xml:space="preserve"> </w:t>
            </w:r>
            <w:r w:rsidRPr="0066398A">
              <w:t>2a</w:t>
            </w:r>
            <w:r w:rsidRPr="00CB5EDB">
              <w:t xml:space="preserve"> </w:t>
            </w:r>
          </w:p>
          <w:p w14:paraId="1E1A1DE9" w14:textId="7AF9FD85" w:rsidR="0066398A" w:rsidRPr="00CB5EDB" w:rsidRDefault="00FB65FD" w:rsidP="00FB65FD">
            <w:pPr>
              <w:jc w:val="both"/>
            </w:pPr>
            <w:r w:rsidRPr="0066398A">
              <w:t>01-237</w:t>
            </w:r>
            <w:r w:rsidRPr="00CB5EDB">
              <w:t xml:space="preserve"> </w:t>
            </w:r>
            <w:r w:rsidRPr="006639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AFA4218" w14:textId="77777777" w:rsidR="0066398A" w:rsidRPr="00CB5EDB" w:rsidRDefault="0066398A" w:rsidP="004E309F">
            <w:pPr>
              <w:jc w:val="center"/>
            </w:pPr>
            <w:r w:rsidRPr="0066398A">
              <w:t>29 549.52 zł</w:t>
            </w:r>
          </w:p>
        </w:tc>
      </w:tr>
      <w:tr w:rsidR="0066398A" w:rsidRPr="00075CD0" w14:paraId="59F32E72" w14:textId="77777777" w:rsidTr="00DD213B">
        <w:tc>
          <w:tcPr>
            <w:tcW w:w="993" w:type="dxa"/>
            <w:shd w:val="clear" w:color="auto" w:fill="auto"/>
            <w:vAlign w:val="center"/>
          </w:tcPr>
          <w:p w14:paraId="61451000" w14:textId="77777777" w:rsidR="0066398A" w:rsidRPr="00CB5EDB" w:rsidRDefault="0066398A" w:rsidP="004E309F">
            <w:pPr>
              <w:jc w:val="center"/>
            </w:pPr>
            <w:r w:rsidRPr="0066398A">
              <w:lastRenderedPageBreak/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183BFF2" w14:textId="77777777" w:rsidR="0066398A" w:rsidRPr="00CB5EDB" w:rsidRDefault="0066398A" w:rsidP="004E309F">
            <w:pPr>
              <w:jc w:val="center"/>
            </w:pPr>
            <w:r w:rsidRPr="0066398A">
              <w:t>4</w:t>
            </w:r>
          </w:p>
        </w:tc>
        <w:tc>
          <w:tcPr>
            <w:tcW w:w="4110" w:type="dxa"/>
            <w:shd w:val="clear" w:color="auto" w:fill="auto"/>
          </w:tcPr>
          <w:p w14:paraId="372D48D9" w14:textId="77777777" w:rsidR="00FB65FD" w:rsidRPr="00C82837" w:rsidRDefault="00FB65FD" w:rsidP="00FB65FD">
            <w:proofErr w:type="spellStart"/>
            <w:r w:rsidRPr="0066398A">
              <w:t>Tronus</w:t>
            </w:r>
            <w:proofErr w:type="spellEnd"/>
            <w:r w:rsidRPr="0066398A">
              <w:t xml:space="preserve"> Polska</w:t>
            </w:r>
            <w:r>
              <w:t xml:space="preserve"> Sp. z o.o.</w:t>
            </w:r>
          </w:p>
          <w:p w14:paraId="5F508552" w14:textId="77777777" w:rsidR="00FB65FD" w:rsidRPr="00CB5EDB" w:rsidRDefault="00FB65FD" w:rsidP="00FB65FD">
            <w:r w:rsidRPr="0066398A">
              <w:t>Ordona</w:t>
            </w:r>
            <w:r w:rsidRPr="00CB5EDB">
              <w:t xml:space="preserve"> </w:t>
            </w:r>
            <w:r w:rsidRPr="0066398A">
              <w:t>2a</w:t>
            </w:r>
            <w:r w:rsidRPr="00CB5EDB">
              <w:t xml:space="preserve"> </w:t>
            </w:r>
          </w:p>
          <w:p w14:paraId="0794F09F" w14:textId="2F17887C" w:rsidR="0066398A" w:rsidRPr="00CB5EDB" w:rsidRDefault="00FB65FD" w:rsidP="00FB65FD">
            <w:pPr>
              <w:jc w:val="both"/>
            </w:pPr>
            <w:r w:rsidRPr="0066398A">
              <w:t>01-237</w:t>
            </w:r>
            <w:r w:rsidRPr="00CB5EDB">
              <w:t xml:space="preserve"> </w:t>
            </w:r>
            <w:r w:rsidRPr="006639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7DFA613" w14:textId="77777777" w:rsidR="0066398A" w:rsidRPr="00CB5EDB" w:rsidRDefault="0066398A" w:rsidP="004E309F">
            <w:pPr>
              <w:jc w:val="center"/>
            </w:pPr>
            <w:r w:rsidRPr="0066398A">
              <w:t>41 574.00 zł</w:t>
            </w:r>
          </w:p>
        </w:tc>
      </w:tr>
      <w:tr w:rsidR="0066398A" w:rsidRPr="00075CD0" w14:paraId="5B88AA3D" w14:textId="77777777" w:rsidTr="00DD213B">
        <w:tc>
          <w:tcPr>
            <w:tcW w:w="993" w:type="dxa"/>
            <w:shd w:val="clear" w:color="auto" w:fill="auto"/>
            <w:vAlign w:val="center"/>
          </w:tcPr>
          <w:p w14:paraId="6149BBE1" w14:textId="77777777" w:rsidR="0066398A" w:rsidRPr="00CB5EDB" w:rsidRDefault="0066398A" w:rsidP="004E309F">
            <w:pPr>
              <w:jc w:val="center"/>
            </w:pPr>
            <w:r w:rsidRPr="0066398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4B9993A" w14:textId="77777777" w:rsidR="0066398A" w:rsidRPr="00CB5EDB" w:rsidRDefault="0066398A" w:rsidP="004E309F">
            <w:pPr>
              <w:jc w:val="center"/>
            </w:pPr>
            <w:r w:rsidRPr="0066398A">
              <w:t>5</w:t>
            </w:r>
          </w:p>
        </w:tc>
        <w:tc>
          <w:tcPr>
            <w:tcW w:w="4110" w:type="dxa"/>
            <w:shd w:val="clear" w:color="auto" w:fill="auto"/>
          </w:tcPr>
          <w:p w14:paraId="62F47C41" w14:textId="77777777" w:rsidR="00FB65FD" w:rsidRPr="00C82837" w:rsidRDefault="00FB65FD" w:rsidP="00FB65FD">
            <w:proofErr w:type="spellStart"/>
            <w:r w:rsidRPr="0066398A">
              <w:t>Tronus</w:t>
            </w:r>
            <w:proofErr w:type="spellEnd"/>
            <w:r w:rsidRPr="0066398A">
              <w:t xml:space="preserve"> Polska</w:t>
            </w:r>
            <w:r>
              <w:t xml:space="preserve"> Sp. z o.o.</w:t>
            </w:r>
          </w:p>
          <w:p w14:paraId="584FADCB" w14:textId="77777777" w:rsidR="00FB65FD" w:rsidRPr="00CB5EDB" w:rsidRDefault="00FB65FD" w:rsidP="00FB65FD">
            <w:r w:rsidRPr="0066398A">
              <w:t>Ordona</w:t>
            </w:r>
            <w:r w:rsidRPr="00CB5EDB">
              <w:t xml:space="preserve"> </w:t>
            </w:r>
            <w:r w:rsidRPr="0066398A">
              <w:t>2a</w:t>
            </w:r>
            <w:r w:rsidRPr="00CB5EDB">
              <w:t xml:space="preserve"> </w:t>
            </w:r>
          </w:p>
          <w:p w14:paraId="614F7133" w14:textId="03CB18F8" w:rsidR="0066398A" w:rsidRPr="00CB5EDB" w:rsidRDefault="00FB65FD" w:rsidP="00FB65FD">
            <w:pPr>
              <w:jc w:val="both"/>
            </w:pPr>
            <w:r w:rsidRPr="0066398A">
              <w:t>01-237</w:t>
            </w:r>
            <w:r w:rsidRPr="00CB5EDB">
              <w:t xml:space="preserve"> </w:t>
            </w:r>
            <w:r w:rsidRPr="006639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FB69BED" w14:textId="77777777" w:rsidR="0066398A" w:rsidRPr="00CB5EDB" w:rsidRDefault="0066398A" w:rsidP="004E309F">
            <w:pPr>
              <w:jc w:val="center"/>
            </w:pPr>
            <w:r w:rsidRPr="0066398A">
              <w:t>8 487.00 zł</w:t>
            </w:r>
          </w:p>
        </w:tc>
      </w:tr>
      <w:tr w:rsidR="0066398A" w:rsidRPr="00075CD0" w14:paraId="6355DB9A" w14:textId="77777777" w:rsidTr="00DD213B">
        <w:tc>
          <w:tcPr>
            <w:tcW w:w="993" w:type="dxa"/>
            <w:shd w:val="clear" w:color="auto" w:fill="auto"/>
            <w:vAlign w:val="center"/>
          </w:tcPr>
          <w:p w14:paraId="24F7C984" w14:textId="77777777" w:rsidR="0066398A" w:rsidRPr="00CB5EDB" w:rsidRDefault="0066398A" w:rsidP="004E309F">
            <w:pPr>
              <w:jc w:val="center"/>
            </w:pPr>
            <w:r w:rsidRPr="0066398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0FAA13F" w14:textId="77777777" w:rsidR="0066398A" w:rsidRPr="00CB5EDB" w:rsidRDefault="0066398A" w:rsidP="004E309F">
            <w:pPr>
              <w:jc w:val="center"/>
            </w:pPr>
            <w:r w:rsidRPr="0066398A">
              <w:t>6</w:t>
            </w:r>
          </w:p>
        </w:tc>
        <w:tc>
          <w:tcPr>
            <w:tcW w:w="4110" w:type="dxa"/>
            <w:shd w:val="clear" w:color="auto" w:fill="auto"/>
          </w:tcPr>
          <w:p w14:paraId="288E9697" w14:textId="77777777" w:rsidR="00FB65FD" w:rsidRPr="00C82837" w:rsidRDefault="00FB65FD" w:rsidP="00FB65FD">
            <w:proofErr w:type="spellStart"/>
            <w:r w:rsidRPr="0066398A">
              <w:t>Tronus</w:t>
            </w:r>
            <w:proofErr w:type="spellEnd"/>
            <w:r w:rsidRPr="0066398A">
              <w:t xml:space="preserve"> Polska</w:t>
            </w:r>
            <w:r>
              <w:t xml:space="preserve"> Sp. z o.o.</w:t>
            </w:r>
          </w:p>
          <w:p w14:paraId="0133F660" w14:textId="77777777" w:rsidR="00FB65FD" w:rsidRPr="00CB5EDB" w:rsidRDefault="00FB65FD" w:rsidP="00FB65FD">
            <w:r w:rsidRPr="0066398A">
              <w:t>Ordona</w:t>
            </w:r>
            <w:r w:rsidRPr="00CB5EDB">
              <w:t xml:space="preserve"> </w:t>
            </w:r>
            <w:r w:rsidRPr="0066398A">
              <w:t>2a</w:t>
            </w:r>
            <w:r w:rsidRPr="00CB5EDB">
              <w:t xml:space="preserve"> </w:t>
            </w:r>
          </w:p>
          <w:p w14:paraId="46A2E68F" w14:textId="417F7A58" w:rsidR="0066398A" w:rsidRPr="00CB5EDB" w:rsidRDefault="00FB65FD" w:rsidP="00FB65FD">
            <w:pPr>
              <w:jc w:val="both"/>
            </w:pPr>
            <w:r w:rsidRPr="0066398A">
              <w:t>01-237</w:t>
            </w:r>
            <w:r w:rsidRPr="00CB5EDB">
              <w:t xml:space="preserve"> </w:t>
            </w:r>
            <w:r w:rsidRPr="006639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273E645" w14:textId="77777777" w:rsidR="0066398A" w:rsidRPr="00CB5EDB" w:rsidRDefault="0066398A" w:rsidP="004E309F">
            <w:pPr>
              <w:jc w:val="center"/>
            </w:pPr>
            <w:r w:rsidRPr="0066398A">
              <w:t>14 145.00 zł</w:t>
            </w:r>
          </w:p>
        </w:tc>
      </w:tr>
      <w:tr w:rsidR="0066398A" w:rsidRPr="00075CD0" w14:paraId="61C15308" w14:textId="77777777" w:rsidTr="00DD213B">
        <w:tc>
          <w:tcPr>
            <w:tcW w:w="993" w:type="dxa"/>
            <w:shd w:val="clear" w:color="auto" w:fill="auto"/>
            <w:vAlign w:val="center"/>
          </w:tcPr>
          <w:p w14:paraId="6FD68A92" w14:textId="77777777" w:rsidR="0066398A" w:rsidRPr="00CB5EDB" w:rsidRDefault="0066398A" w:rsidP="004E309F">
            <w:pPr>
              <w:jc w:val="center"/>
            </w:pPr>
            <w:r w:rsidRPr="0066398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148EE4E6" w14:textId="77777777" w:rsidR="0066398A" w:rsidRPr="00CB5EDB" w:rsidRDefault="0066398A" w:rsidP="004E309F">
            <w:pPr>
              <w:jc w:val="center"/>
            </w:pPr>
            <w:r w:rsidRPr="0066398A">
              <w:t>7</w:t>
            </w:r>
          </w:p>
        </w:tc>
        <w:tc>
          <w:tcPr>
            <w:tcW w:w="4110" w:type="dxa"/>
            <w:shd w:val="clear" w:color="auto" w:fill="auto"/>
          </w:tcPr>
          <w:p w14:paraId="04E0E611" w14:textId="77777777" w:rsidR="00FB65FD" w:rsidRPr="00C82837" w:rsidRDefault="00FB65FD" w:rsidP="00FB65FD">
            <w:proofErr w:type="spellStart"/>
            <w:r w:rsidRPr="0066398A">
              <w:t>Tronus</w:t>
            </w:r>
            <w:proofErr w:type="spellEnd"/>
            <w:r w:rsidRPr="0066398A">
              <w:t xml:space="preserve"> Polska</w:t>
            </w:r>
            <w:r>
              <w:t xml:space="preserve"> Sp. z o.o.</w:t>
            </w:r>
          </w:p>
          <w:p w14:paraId="42E6BB72" w14:textId="77777777" w:rsidR="00FB65FD" w:rsidRPr="00CB5EDB" w:rsidRDefault="00FB65FD" w:rsidP="00FB65FD">
            <w:r w:rsidRPr="0066398A">
              <w:t>Ordona</w:t>
            </w:r>
            <w:r w:rsidRPr="00CB5EDB">
              <w:t xml:space="preserve"> </w:t>
            </w:r>
            <w:r w:rsidRPr="0066398A">
              <w:t>2a</w:t>
            </w:r>
            <w:r w:rsidRPr="00CB5EDB">
              <w:t xml:space="preserve"> </w:t>
            </w:r>
          </w:p>
          <w:p w14:paraId="306CAD79" w14:textId="28B1D0C5" w:rsidR="0066398A" w:rsidRPr="00CB5EDB" w:rsidRDefault="00FB65FD" w:rsidP="00FB65FD">
            <w:pPr>
              <w:jc w:val="both"/>
            </w:pPr>
            <w:r w:rsidRPr="0066398A">
              <w:t>01-237</w:t>
            </w:r>
            <w:r w:rsidRPr="00CB5EDB">
              <w:t xml:space="preserve"> </w:t>
            </w:r>
            <w:r w:rsidRPr="006639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447CE47" w14:textId="77777777" w:rsidR="0066398A" w:rsidRPr="00CB5EDB" w:rsidRDefault="0066398A" w:rsidP="004E309F">
            <w:pPr>
              <w:jc w:val="center"/>
            </w:pPr>
            <w:r w:rsidRPr="0066398A">
              <w:t>4 870.80 zł</w:t>
            </w:r>
          </w:p>
        </w:tc>
      </w:tr>
      <w:tr w:rsidR="0066398A" w:rsidRPr="00075CD0" w14:paraId="7223600C" w14:textId="77777777" w:rsidTr="00DD213B">
        <w:tc>
          <w:tcPr>
            <w:tcW w:w="993" w:type="dxa"/>
            <w:shd w:val="clear" w:color="auto" w:fill="auto"/>
            <w:vAlign w:val="center"/>
          </w:tcPr>
          <w:p w14:paraId="509B408F" w14:textId="77777777" w:rsidR="0066398A" w:rsidRPr="00CB5EDB" w:rsidRDefault="0066398A" w:rsidP="004E309F">
            <w:pPr>
              <w:jc w:val="center"/>
            </w:pPr>
            <w:r w:rsidRPr="0066398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F0881F1" w14:textId="77777777" w:rsidR="0066398A" w:rsidRPr="00CB5EDB" w:rsidRDefault="0066398A" w:rsidP="004E309F">
            <w:pPr>
              <w:jc w:val="center"/>
            </w:pPr>
            <w:r w:rsidRPr="0066398A">
              <w:t>8</w:t>
            </w:r>
          </w:p>
        </w:tc>
        <w:tc>
          <w:tcPr>
            <w:tcW w:w="4110" w:type="dxa"/>
            <w:shd w:val="clear" w:color="auto" w:fill="auto"/>
          </w:tcPr>
          <w:p w14:paraId="002ECC0C" w14:textId="77777777" w:rsidR="00FB65FD" w:rsidRPr="00C82837" w:rsidRDefault="00FB65FD" w:rsidP="00FB65FD">
            <w:proofErr w:type="spellStart"/>
            <w:r w:rsidRPr="0066398A">
              <w:t>Tronus</w:t>
            </w:r>
            <w:proofErr w:type="spellEnd"/>
            <w:r w:rsidRPr="0066398A">
              <w:t xml:space="preserve"> Polska</w:t>
            </w:r>
            <w:r>
              <w:t xml:space="preserve"> Sp. z o.o.</w:t>
            </w:r>
          </w:p>
          <w:p w14:paraId="1E568728" w14:textId="77777777" w:rsidR="00FB65FD" w:rsidRPr="00CB5EDB" w:rsidRDefault="00FB65FD" w:rsidP="00FB65FD">
            <w:r w:rsidRPr="0066398A">
              <w:t>Ordona</w:t>
            </w:r>
            <w:r w:rsidRPr="00CB5EDB">
              <w:t xml:space="preserve"> </w:t>
            </w:r>
            <w:r w:rsidRPr="0066398A">
              <w:t>2a</w:t>
            </w:r>
            <w:r w:rsidRPr="00CB5EDB">
              <w:t xml:space="preserve"> </w:t>
            </w:r>
          </w:p>
          <w:p w14:paraId="0DAB42BC" w14:textId="788BD61B" w:rsidR="0066398A" w:rsidRPr="00CB5EDB" w:rsidRDefault="00FB65FD" w:rsidP="00FB65FD">
            <w:pPr>
              <w:jc w:val="both"/>
            </w:pPr>
            <w:r w:rsidRPr="0066398A">
              <w:t>01-237</w:t>
            </w:r>
            <w:r w:rsidRPr="00CB5EDB">
              <w:t xml:space="preserve"> </w:t>
            </w:r>
            <w:r w:rsidRPr="006639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E2BD1FA" w14:textId="77777777" w:rsidR="0066398A" w:rsidRPr="00CB5EDB" w:rsidRDefault="0066398A" w:rsidP="004E309F">
            <w:pPr>
              <w:jc w:val="center"/>
            </w:pPr>
            <w:r w:rsidRPr="0066398A">
              <w:t>7 380.00 zł</w:t>
            </w:r>
          </w:p>
        </w:tc>
      </w:tr>
      <w:tr w:rsidR="0066398A" w:rsidRPr="00075CD0" w14:paraId="569ED298" w14:textId="77777777" w:rsidTr="00DD213B">
        <w:tc>
          <w:tcPr>
            <w:tcW w:w="993" w:type="dxa"/>
            <w:shd w:val="clear" w:color="auto" w:fill="auto"/>
            <w:vAlign w:val="center"/>
          </w:tcPr>
          <w:p w14:paraId="5228B2DB" w14:textId="77777777" w:rsidR="0066398A" w:rsidRPr="00CB5EDB" w:rsidRDefault="0066398A" w:rsidP="004E309F">
            <w:pPr>
              <w:jc w:val="center"/>
            </w:pPr>
            <w:r w:rsidRPr="0066398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E625731" w14:textId="77777777" w:rsidR="0066398A" w:rsidRPr="00CB5EDB" w:rsidRDefault="0066398A" w:rsidP="004E309F">
            <w:pPr>
              <w:jc w:val="center"/>
            </w:pPr>
            <w:r w:rsidRPr="0066398A">
              <w:t>9</w:t>
            </w:r>
          </w:p>
        </w:tc>
        <w:tc>
          <w:tcPr>
            <w:tcW w:w="4110" w:type="dxa"/>
            <w:shd w:val="clear" w:color="auto" w:fill="auto"/>
          </w:tcPr>
          <w:p w14:paraId="38D4BEEA" w14:textId="77777777" w:rsidR="00FB65FD" w:rsidRPr="00C82837" w:rsidRDefault="00FB65FD" w:rsidP="00FB65FD">
            <w:proofErr w:type="spellStart"/>
            <w:r w:rsidRPr="0066398A">
              <w:t>Tronus</w:t>
            </w:r>
            <w:proofErr w:type="spellEnd"/>
            <w:r w:rsidRPr="0066398A">
              <w:t xml:space="preserve"> Polska</w:t>
            </w:r>
            <w:r>
              <w:t xml:space="preserve"> Sp. z o.o.</w:t>
            </w:r>
          </w:p>
          <w:p w14:paraId="54ACE0A9" w14:textId="77777777" w:rsidR="00FB65FD" w:rsidRPr="00CB5EDB" w:rsidRDefault="00FB65FD" w:rsidP="00FB65FD">
            <w:r w:rsidRPr="0066398A">
              <w:t>Ordona</w:t>
            </w:r>
            <w:r w:rsidRPr="00CB5EDB">
              <w:t xml:space="preserve"> </w:t>
            </w:r>
            <w:r w:rsidRPr="0066398A">
              <w:t>2a</w:t>
            </w:r>
            <w:r w:rsidRPr="00CB5EDB">
              <w:t xml:space="preserve"> </w:t>
            </w:r>
          </w:p>
          <w:p w14:paraId="1B0FDB34" w14:textId="0733A271" w:rsidR="0066398A" w:rsidRPr="00CB5EDB" w:rsidRDefault="00FB65FD" w:rsidP="00FB65FD">
            <w:pPr>
              <w:jc w:val="both"/>
            </w:pPr>
            <w:r w:rsidRPr="0066398A">
              <w:t>01-237</w:t>
            </w:r>
            <w:r w:rsidRPr="00CB5EDB">
              <w:t xml:space="preserve"> </w:t>
            </w:r>
            <w:r w:rsidRPr="006639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A59159C" w14:textId="77777777" w:rsidR="0066398A" w:rsidRPr="00CB5EDB" w:rsidRDefault="0066398A" w:rsidP="004E309F">
            <w:pPr>
              <w:jc w:val="center"/>
            </w:pPr>
            <w:r w:rsidRPr="0066398A">
              <w:t>39 360.00 zł</w:t>
            </w:r>
          </w:p>
        </w:tc>
      </w:tr>
      <w:tr w:rsidR="0066398A" w:rsidRPr="00075CD0" w14:paraId="52EC3A4D" w14:textId="77777777" w:rsidTr="00DD213B">
        <w:tc>
          <w:tcPr>
            <w:tcW w:w="993" w:type="dxa"/>
            <w:shd w:val="clear" w:color="auto" w:fill="auto"/>
            <w:vAlign w:val="center"/>
          </w:tcPr>
          <w:p w14:paraId="2601F1A7" w14:textId="77777777" w:rsidR="0066398A" w:rsidRPr="00CB5EDB" w:rsidRDefault="0066398A" w:rsidP="004E309F">
            <w:pPr>
              <w:jc w:val="center"/>
            </w:pPr>
            <w:r w:rsidRPr="0066398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3A064BE" w14:textId="77777777" w:rsidR="0066398A" w:rsidRPr="00CB5EDB" w:rsidRDefault="0066398A" w:rsidP="004E309F">
            <w:pPr>
              <w:jc w:val="center"/>
            </w:pPr>
            <w:r w:rsidRPr="0066398A">
              <w:t>10</w:t>
            </w:r>
          </w:p>
        </w:tc>
        <w:tc>
          <w:tcPr>
            <w:tcW w:w="4110" w:type="dxa"/>
            <w:shd w:val="clear" w:color="auto" w:fill="auto"/>
          </w:tcPr>
          <w:p w14:paraId="382C2E1D" w14:textId="77777777" w:rsidR="00FB65FD" w:rsidRPr="00C82837" w:rsidRDefault="00FB65FD" w:rsidP="00FB65FD">
            <w:proofErr w:type="spellStart"/>
            <w:r w:rsidRPr="0066398A">
              <w:t>Tronus</w:t>
            </w:r>
            <w:proofErr w:type="spellEnd"/>
            <w:r w:rsidRPr="0066398A">
              <w:t xml:space="preserve"> Polska</w:t>
            </w:r>
            <w:r>
              <w:t xml:space="preserve"> Sp. z o.o.</w:t>
            </w:r>
          </w:p>
          <w:p w14:paraId="11F1CE4D" w14:textId="77777777" w:rsidR="00FB65FD" w:rsidRPr="00CB5EDB" w:rsidRDefault="00FB65FD" w:rsidP="00FB65FD">
            <w:r w:rsidRPr="0066398A">
              <w:t>Ordona</w:t>
            </w:r>
            <w:r w:rsidRPr="00CB5EDB">
              <w:t xml:space="preserve"> </w:t>
            </w:r>
            <w:r w:rsidRPr="0066398A">
              <w:t>2a</w:t>
            </w:r>
            <w:r w:rsidRPr="00CB5EDB">
              <w:t xml:space="preserve"> </w:t>
            </w:r>
          </w:p>
          <w:p w14:paraId="0622476B" w14:textId="0484298E" w:rsidR="0066398A" w:rsidRPr="00CB5EDB" w:rsidRDefault="00FB65FD" w:rsidP="00FB65FD">
            <w:pPr>
              <w:jc w:val="both"/>
            </w:pPr>
            <w:r w:rsidRPr="0066398A">
              <w:t>01-237</w:t>
            </w:r>
            <w:r w:rsidRPr="00CB5EDB">
              <w:t xml:space="preserve"> </w:t>
            </w:r>
            <w:r w:rsidRPr="006639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6C1A95A8" w14:textId="77777777" w:rsidR="0066398A" w:rsidRPr="00CB5EDB" w:rsidRDefault="0066398A" w:rsidP="004E309F">
            <w:pPr>
              <w:jc w:val="center"/>
            </w:pPr>
            <w:r w:rsidRPr="0066398A">
              <w:t>236 775.00 zł</w:t>
            </w:r>
          </w:p>
        </w:tc>
      </w:tr>
      <w:tr w:rsidR="0066398A" w:rsidRPr="00075CD0" w14:paraId="4A422EF0" w14:textId="77777777" w:rsidTr="00DD213B">
        <w:tc>
          <w:tcPr>
            <w:tcW w:w="993" w:type="dxa"/>
            <w:shd w:val="clear" w:color="auto" w:fill="auto"/>
            <w:vAlign w:val="center"/>
          </w:tcPr>
          <w:p w14:paraId="4B8587F2" w14:textId="77777777" w:rsidR="0066398A" w:rsidRPr="00CB5EDB" w:rsidRDefault="0066398A" w:rsidP="004E309F">
            <w:pPr>
              <w:jc w:val="center"/>
            </w:pPr>
            <w:r w:rsidRPr="0066398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CBD1EF0" w14:textId="77777777" w:rsidR="0066398A" w:rsidRPr="00CB5EDB" w:rsidRDefault="0066398A" w:rsidP="004E309F">
            <w:pPr>
              <w:jc w:val="center"/>
            </w:pPr>
            <w:r w:rsidRPr="0066398A">
              <w:t>11</w:t>
            </w:r>
          </w:p>
        </w:tc>
        <w:tc>
          <w:tcPr>
            <w:tcW w:w="4110" w:type="dxa"/>
            <w:shd w:val="clear" w:color="auto" w:fill="auto"/>
          </w:tcPr>
          <w:p w14:paraId="380A317B" w14:textId="77777777" w:rsidR="00FB65FD" w:rsidRPr="00C82837" w:rsidRDefault="00FB65FD" w:rsidP="00FB65FD">
            <w:proofErr w:type="spellStart"/>
            <w:r w:rsidRPr="0066398A">
              <w:t>Tronus</w:t>
            </w:r>
            <w:proofErr w:type="spellEnd"/>
            <w:r w:rsidRPr="0066398A">
              <w:t xml:space="preserve"> Polska</w:t>
            </w:r>
            <w:r>
              <w:t xml:space="preserve"> Sp. z o.o.</w:t>
            </w:r>
          </w:p>
          <w:p w14:paraId="7A190077" w14:textId="77777777" w:rsidR="00FB65FD" w:rsidRPr="00CB5EDB" w:rsidRDefault="00FB65FD" w:rsidP="00FB65FD">
            <w:r w:rsidRPr="0066398A">
              <w:t>Ordona</w:t>
            </w:r>
            <w:r w:rsidRPr="00CB5EDB">
              <w:t xml:space="preserve"> </w:t>
            </w:r>
            <w:r w:rsidRPr="0066398A">
              <w:t>2a</w:t>
            </w:r>
            <w:r w:rsidRPr="00CB5EDB">
              <w:t xml:space="preserve"> </w:t>
            </w:r>
          </w:p>
          <w:p w14:paraId="60BBC4CE" w14:textId="2C33CBB2" w:rsidR="0066398A" w:rsidRPr="00CB5EDB" w:rsidRDefault="00FB65FD" w:rsidP="00FB65FD">
            <w:pPr>
              <w:jc w:val="both"/>
            </w:pPr>
            <w:r w:rsidRPr="0066398A">
              <w:t>01-237</w:t>
            </w:r>
            <w:r w:rsidRPr="00CB5EDB">
              <w:t xml:space="preserve"> </w:t>
            </w:r>
            <w:r w:rsidRPr="006639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1E7A05EE" w14:textId="77777777" w:rsidR="0066398A" w:rsidRPr="00CB5EDB" w:rsidRDefault="0066398A" w:rsidP="004E309F">
            <w:pPr>
              <w:jc w:val="center"/>
            </w:pPr>
            <w:r w:rsidRPr="0066398A">
              <w:t>10 381.00 zł</w:t>
            </w:r>
          </w:p>
        </w:tc>
      </w:tr>
      <w:tr w:rsidR="0066398A" w:rsidRPr="00075CD0" w14:paraId="342080FC" w14:textId="77777777" w:rsidTr="00DD213B">
        <w:tc>
          <w:tcPr>
            <w:tcW w:w="993" w:type="dxa"/>
            <w:shd w:val="clear" w:color="auto" w:fill="auto"/>
            <w:vAlign w:val="center"/>
          </w:tcPr>
          <w:p w14:paraId="680F7EDB" w14:textId="77777777" w:rsidR="0066398A" w:rsidRPr="00CB5EDB" w:rsidRDefault="0066398A" w:rsidP="004E309F">
            <w:pPr>
              <w:jc w:val="center"/>
            </w:pPr>
            <w:r w:rsidRPr="0066398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35829750" w14:textId="77777777" w:rsidR="0066398A" w:rsidRPr="00CB5EDB" w:rsidRDefault="0066398A" w:rsidP="004E309F">
            <w:pPr>
              <w:jc w:val="center"/>
            </w:pPr>
            <w:r w:rsidRPr="0066398A">
              <w:t>12</w:t>
            </w:r>
          </w:p>
        </w:tc>
        <w:tc>
          <w:tcPr>
            <w:tcW w:w="4110" w:type="dxa"/>
            <w:shd w:val="clear" w:color="auto" w:fill="auto"/>
          </w:tcPr>
          <w:p w14:paraId="48322D1F" w14:textId="77777777" w:rsidR="00FB65FD" w:rsidRPr="00C82837" w:rsidRDefault="00FB65FD" w:rsidP="00FB65FD">
            <w:proofErr w:type="spellStart"/>
            <w:r w:rsidRPr="0066398A">
              <w:t>Tronus</w:t>
            </w:r>
            <w:proofErr w:type="spellEnd"/>
            <w:r w:rsidRPr="0066398A">
              <w:t xml:space="preserve"> Polska</w:t>
            </w:r>
            <w:r>
              <w:t xml:space="preserve"> Sp. z o.o.</w:t>
            </w:r>
          </w:p>
          <w:p w14:paraId="47F9D6FA" w14:textId="77777777" w:rsidR="00FB65FD" w:rsidRPr="00CB5EDB" w:rsidRDefault="00FB65FD" w:rsidP="00FB65FD">
            <w:r w:rsidRPr="0066398A">
              <w:t>Ordona</w:t>
            </w:r>
            <w:r w:rsidRPr="00CB5EDB">
              <w:t xml:space="preserve"> </w:t>
            </w:r>
            <w:r w:rsidRPr="0066398A">
              <w:t>2a</w:t>
            </w:r>
            <w:r w:rsidRPr="00CB5EDB">
              <w:t xml:space="preserve"> </w:t>
            </w:r>
          </w:p>
          <w:p w14:paraId="0E39A945" w14:textId="56B9110E" w:rsidR="0066398A" w:rsidRPr="00CB5EDB" w:rsidRDefault="00FB65FD" w:rsidP="00FB65FD">
            <w:pPr>
              <w:jc w:val="both"/>
            </w:pPr>
            <w:r w:rsidRPr="0066398A">
              <w:t>01-237</w:t>
            </w:r>
            <w:r w:rsidRPr="00CB5EDB">
              <w:t xml:space="preserve"> </w:t>
            </w:r>
            <w:r w:rsidRPr="006639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51F7D8E" w14:textId="77777777" w:rsidR="0066398A" w:rsidRPr="00CB5EDB" w:rsidRDefault="0066398A" w:rsidP="004E309F">
            <w:pPr>
              <w:jc w:val="center"/>
            </w:pPr>
            <w:r w:rsidRPr="0066398A">
              <w:t>23 370.00 zł</w:t>
            </w:r>
          </w:p>
        </w:tc>
      </w:tr>
      <w:tr w:rsidR="0066398A" w:rsidRPr="00075CD0" w14:paraId="6BB4AF70" w14:textId="77777777" w:rsidTr="00DD213B">
        <w:tc>
          <w:tcPr>
            <w:tcW w:w="993" w:type="dxa"/>
            <w:shd w:val="clear" w:color="auto" w:fill="auto"/>
            <w:vAlign w:val="center"/>
          </w:tcPr>
          <w:p w14:paraId="5E011990" w14:textId="77777777" w:rsidR="0066398A" w:rsidRPr="00CB5EDB" w:rsidRDefault="0066398A" w:rsidP="004E309F">
            <w:pPr>
              <w:jc w:val="center"/>
            </w:pPr>
            <w:r w:rsidRPr="0066398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B3E973B" w14:textId="77777777" w:rsidR="0066398A" w:rsidRPr="00CB5EDB" w:rsidRDefault="0066398A" w:rsidP="004E309F">
            <w:pPr>
              <w:jc w:val="center"/>
            </w:pPr>
            <w:r w:rsidRPr="0066398A">
              <w:t>13</w:t>
            </w:r>
          </w:p>
        </w:tc>
        <w:tc>
          <w:tcPr>
            <w:tcW w:w="4110" w:type="dxa"/>
            <w:shd w:val="clear" w:color="auto" w:fill="auto"/>
          </w:tcPr>
          <w:p w14:paraId="04DF432B" w14:textId="77777777" w:rsidR="00FB65FD" w:rsidRPr="00C82837" w:rsidRDefault="00FB65FD" w:rsidP="00FB65FD">
            <w:proofErr w:type="spellStart"/>
            <w:r w:rsidRPr="0066398A">
              <w:t>Tronus</w:t>
            </w:r>
            <w:proofErr w:type="spellEnd"/>
            <w:r w:rsidRPr="0066398A">
              <w:t xml:space="preserve"> Polska</w:t>
            </w:r>
            <w:r>
              <w:t xml:space="preserve"> Sp. z o.o.</w:t>
            </w:r>
          </w:p>
          <w:p w14:paraId="0420755C" w14:textId="77777777" w:rsidR="00FB65FD" w:rsidRPr="00CB5EDB" w:rsidRDefault="00FB65FD" w:rsidP="00FB65FD">
            <w:r w:rsidRPr="0066398A">
              <w:t>Ordona</w:t>
            </w:r>
            <w:r w:rsidRPr="00CB5EDB">
              <w:t xml:space="preserve"> </w:t>
            </w:r>
            <w:r w:rsidRPr="0066398A">
              <w:t>2a</w:t>
            </w:r>
            <w:r w:rsidRPr="00CB5EDB">
              <w:t xml:space="preserve"> </w:t>
            </w:r>
          </w:p>
          <w:p w14:paraId="25EAF972" w14:textId="6C42FF62" w:rsidR="0066398A" w:rsidRPr="00CB5EDB" w:rsidRDefault="00FB65FD" w:rsidP="00FB65FD">
            <w:pPr>
              <w:jc w:val="both"/>
            </w:pPr>
            <w:r w:rsidRPr="0066398A">
              <w:t>01-237</w:t>
            </w:r>
            <w:r w:rsidRPr="00CB5EDB">
              <w:t xml:space="preserve"> </w:t>
            </w:r>
            <w:r w:rsidRPr="006639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42705D36" w14:textId="77777777" w:rsidR="0066398A" w:rsidRPr="00CB5EDB" w:rsidRDefault="0066398A" w:rsidP="004E309F">
            <w:pPr>
              <w:jc w:val="center"/>
            </w:pPr>
            <w:r w:rsidRPr="0066398A">
              <w:t>97 637.40 zł</w:t>
            </w:r>
          </w:p>
        </w:tc>
      </w:tr>
      <w:tr w:rsidR="0066398A" w:rsidRPr="00075CD0" w14:paraId="1B338B37" w14:textId="77777777" w:rsidTr="00DD213B">
        <w:tc>
          <w:tcPr>
            <w:tcW w:w="993" w:type="dxa"/>
            <w:shd w:val="clear" w:color="auto" w:fill="auto"/>
            <w:vAlign w:val="center"/>
          </w:tcPr>
          <w:p w14:paraId="0DBB5F31" w14:textId="77777777" w:rsidR="0066398A" w:rsidRPr="00CB5EDB" w:rsidRDefault="0066398A" w:rsidP="004E309F">
            <w:pPr>
              <w:jc w:val="center"/>
            </w:pPr>
            <w:r w:rsidRPr="0066398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683F85E2" w14:textId="77777777" w:rsidR="0066398A" w:rsidRPr="00CB5EDB" w:rsidRDefault="0066398A" w:rsidP="004E309F">
            <w:pPr>
              <w:jc w:val="center"/>
            </w:pPr>
            <w:r w:rsidRPr="0066398A">
              <w:t>14</w:t>
            </w:r>
          </w:p>
        </w:tc>
        <w:tc>
          <w:tcPr>
            <w:tcW w:w="4110" w:type="dxa"/>
            <w:shd w:val="clear" w:color="auto" w:fill="auto"/>
          </w:tcPr>
          <w:p w14:paraId="35A401E1" w14:textId="77777777" w:rsidR="00FB65FD" w:rsidRPr="00C82837" w:rsidRDefault="00FB65FD" w:rsidP="00FB65FD">
            <w:proofErr w:type="spellStart"/>
            <w:r w:rsidRPr="0066398A">
              <w:t>Tronus</w:t>
            </w:r>
            <w:proofErr w:type="spellEnd"/>
            <w:r w:rsidRPr="0066398A">
              <w:t xml:space="preserve"> Polska</w:t>
            </w:r>
            <w:r>
              <w:t xml:space="preserve"> Sp. z o.o.</w:t>
            </w:r>
          </w:p>
          <w:p w14:paraId="6FE8F40B" w14:textId="77777777" w:rsidR="00FB65FD" w:rsidRPr="00CB5EDB" w:rsidRDefault="00FB65FD" w:rsidP="00FB65FD">
            <w:r w:rsidRPr="0066398A">
              <w:t>Ordona</w:t>
            </w:r>
            <w:r w:rsidRPr="00CB5EDB">
              <w:t xml:space="preserve"> </w:t>
            </w:r>
            <w:r w:rsidRPr="0066398A">
              <w:t>2a</w:t>
            </w:r>
            <w:r w:rsidRPr="00CB5EDB">
              <w:t xml:space="preserve"> </w:t>
            </w:r>
          </w:p>
          <w:p w14:paraId="2DB46447" w14:textId="56E74BFF" w:rsidR="0066398A" w:rsidRPr="00CB5EDB" w:rsidRDefault="00FB65FD" w:rsidP="00FB65FD">
            <w:pPr>
              <w:jc w:val="both"/>
            </w:pPr>
            <w:r w:rsidRPr="0066398A">
              <w:t>01-237</w:t>
            </w:r>
            <w:r w:rsidRPr="00CB5EDB">
              <w:t xml:space="preserve"> </w:t>
            </w:r>
            <w:r w:rsidRPr="006639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C77CE55" w14:textId="77777777" w:rsidR="0066398A" w:rsidRPr="00CB5EDB" w:rsidRDefault="0066398A" w:rsidP="004E309F">
            <w:pPr>
              <w:jc w:val="center"/>
            </w:pPr>
            <w:r w:rsidRPr="0066398A">
              <w:t>28 782.00 zł</w:t>
            </w:r>
          </w:p>
        </w:tc>
      </w:tr>
      <w:tr w:rsidR="0066398A" w:rsidRPr="00075CD0" w14:paraId="13CA4C84" w14:textId="77777777" w:rsidTr="00DD213B">
        <w:tc>
          <w:tcPr>
            <w:tcW w:w="993" w:type="dxa"/>
            <w:shd w:val="clear" w:color="auto" w:fill="auto"/>
            <w:vAlign w:val="center"/>
          </w:tcPr>
          <w:p w14:paraId="23708C08" w14:textId="77777777" w:rsidR="0066398A" w:rsidRPr="00CB5EDB" w:rsidRDefault="0066398A" w:rsidP="004E309F">
            <w:pPr>
              <w:jc w:val="center"/>
            </w:pPr>
            <w:r w:rsidRPr="0066398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FB8DA96" w14:textId="77777777" w:rsidR="0066398A" w:rsidRPr="00CB5EDB" w:rsidRDefault="0066398A" w:rsidP="004E309F">
            <w:pPr>
              <w:jc w:val="center"/>
            </w:pPr>
            <w:r w:rsidRPr="0066398A">
              <w:t>15</w:t>
            </w:r>
          </w:p>
        </w:tc>
        <w:tc>
          <w:tcPr>
            <w:tcW w:w="4110" w:type="dxa"/>
            <w:shd w:val="clear" w:color="auto" w:fill="auto"/>
          </w:tcPr>
          <w:p w14:paraId="6CFF85B7" w14:textId="77777777" w:rsidR="00FB65FD" w:rsidRPr="00C82837" w:rsidRDefault="00FB65FD" w:rsidP="00FB65FD">
            <w:proofErr w:type="spellStart"/>
            <w:r w:rsidRPr="0066398A">
              <w:t>Tronus</w:t>
            </w:r>
            <w:proofErr w:type="spellEnd"/>
            <w:r w:rsidRPr="0066398A">
              <w:t xml:space="preserve"> Polska</w:t>
            </w:r>
            <w:r>
              <w:t xml:space="preserve"> Sp. z o.o.</w:t>
            </w:r>
          </w:p>
          <w:p w14:paraId="21B9A9AE" w14:textId="77777777" w:rsidR="00FB65FD" w:rsidRPr="00CB5EDB" w:rsidRDefault="00FB65FD" w:rsidP="00FB65FD">
            <w:r w:rsidRPr="0066398A">
              <w:t>Ordona</w:t>
            </w:r>
            <w:r w:rsidRPr="00CB5EDB">
              <w:t xml:space="preserve"> </w:t>
            </w:r>
            <w:r w:rsidRPr="0066398A">
              <w:t>2a</w:t>
            </w:r>
            <w:r w:rsidRPr="00CB5EDB">
              <w:t xml:space="preserve"> </w:t>
            </w:r>
          </w:p>
          <w:p w14:paraId="14B4C903" w14:textId="6AAF36C6" w:rsidR="0066398A" w:rsidRPr="00CB5EDB" w:rsidRDefault="00FB65FD" w:rsidP="00FB65FD">
            <w:pPr>
              <w:jc w:val="both"/>
            </w:pPr>
            <w:r w:rsidRPr="0066398A">
              <w:t>01-237</w:t>
            </w:r>
            <w:r w:rsidRPr="00CB5EDB">
              <w:t xml:space="preserve"> </w:t>
            </w:r>
            <w:r w:rsidRPr="006639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76902AE3" w14:textId="77777777" w:rsidR="0066398A" w:rsidRPr="00CB5EDB" w:rsidRDefault="0066398A" w:rsidP="004E309F">
            <w:pPr>
              <w:jc w:val="center"/>
            </w:pPr>
            <w:r w:rsidRPr="0066398A">
              <w:t>63 960.00 zł</w:t>
            </w:r>
          </w:p>
        </w:tc>
      </w:tr>
      <w:tr w:rsidR="0066398A" w:rsidRPr="00075CD0" w14:paraId="543F025F" w14:textId="77777777" w:rsidTr="00DD213B">
        <w:tc>
          <w:tcPr>
            <w:tcW w:w="993" w:type="dxa"/>
            <w:shd w:val="clear" w:color="auto" w:fill="auto"/>
            <w:vAlign w:val="center"/>
          </w:tcPr>
          <w:p w14:paraId="52E615C8" w14:textId="77777777" w:rsidR="0066398A" w:rsidRPr="00CB5EDB" w:rsidRDefault="0066398A" w:rsidP="004E309F">
            <w:pPr>
              <w:jc w:val="center"/>
            </w:pPr>
            <w:r w:rsidRPr="0066398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5FDE6B7A" w14:textId="77777777" w:rsidR="0066398A" w:rsidRPr="00CB5EDB" w:rsidRDefault="0066398A" w:rsidP="004E309F">
            <w:pPr>
              <w:jc w:val="center"/>
            </w:pPr>
            <w:r w:rsidRPr="0066398A">
              <w:t>16</w:t>
            </w:r>
          </w:p>
        </w:tc>
        <w:tc>
          <w:tcPr>
            <w:tcW w:w="4110" w:type="dxa"/>
            <w:shd w:val="clear" w:color="auto" w:fill="auto"/>
          </w:tcPr>
          <w:p w14:paraId="02B0F02A" w14:textId="77777777" w:rsidR="00FB65FD" w:rsidRPr="00C82837" w:rsidRDefault="00FB65FD" w:rsidP="00FB65FD">
            <w:proofErr w:type="spellStart"/>
            <w:r w:rsidRPr="0066398A">
              <w:t>Tronus</w:t>
            </w:r>
            <w:proofErr w:type="spellEnd"/>
            <w:r w:rsidRPr="0066398A">
              <w:t xml:space="preserve"> Polska</w:t>
            </w:r>
            <w:r>
              <w:t xml:space="preserve"> Sp. z o.o.</w:t>
            </w:r>
          </w:p>
          <w:p w14:paraId="58FA3D91" w14:textId="77777777" w:rsidR="00FB65FD" w:rsidRPr="00CB5EDB" w:rsidRDefault="00FB65FD" w:rsidP="00FB65FD">
            <w:r w:rsidRPr="0066398A">
              <w:t>Ordona</w:t>
            </w:r>
            <w:r w:rsidRPr="00CB5EDB">
              <w:t xml:space="preserve"> </w:t>
            </w:r>
            <w:r w:rsidRPr="0066398A">
              <w:t>2a</w:t>
            </w:r>
            <w:r w:rsidRPr="00CB5EDB">
              <w:t xml:space="preserve"> </w:t>
            </w:r>
          </w:p>
          <w:p w14:paraId="44882F89" w14:textId="1318DA5E" w:rsidR="0066398A" w:rsidRPr="00CB5EDB" w:rsidRDefault="00FB65FD" w:rsidP="00FB65FD">
            <w:pPr>
              <w:jc w:val="both"/>
            </w:pPr>
            <w:r w:rsidRPr="0066398A">
              <w:t>01-237</w:t>
            </w:r>
            <w:r w:rsidRPr="00CB5EDB">
              <w:t xml:space="preserve"> </w:t>
            </w:r>
            <w:r w:rsidRPr="006639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7946DA4" w14:textId="77777777" w:rsidR="0066398A" w:rsidRPr="00CB5EDB" w:rsidRDefault="0066398A" w:rsidP="004E309F">
            <w:pPr>
              <w:jc w:val="center"/>
            </w:pPr>
            <w:r w:rsidRPr="0066398A">
              <w:t>36 039.00 zł</w:t>
            </w:r>
          </w:p>
        </w:tc>
      </w:tr>
      <w:tr w:rsidR="0066398A" w:rsidRPr="00075CD0" w14:paraId="39483F56" w14:textId="77777777" w:rsidTr="00DD213B">
        <w:tc>
          <w:tcPr>
            <w:tcW w:w="993" w:type="dxa"/>
            <w:shd w:val="clear" w:color="auto" w:fill="auto"/>
            <w:vAlign w:val="center"/>
          </w:tcPr>
          <w:p w14:paraId="104ACF88" w14:textId="77777777" w:rsidR="0066398A" w:rsidRPr="00CB5EDB" w:rsidRDefault="0066398A" w:rsidP="004E309F">
            <w:pPr>
              <w:jc w:val="center"/>
            </w:pPr>
            <w:r w:rsidRPr="0066398A">
              <w:t>1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1083FCB" w14:textId="77777777" w:rsidR="0066398A" w:rsidRPr="00CB5EDB" w:rsidRDefault="0066398A" w:rsidP="004E309F">
            <w:pPr>
              <w:jc w:val="center"/>
            </w:pPr>
            <w:r w:rsidRPr="0066398A">
              <w:t>17</w:t>
            </w:r>
          </w:p>
        </w:tc>
        <w:tc>
          <w:tcPr>
            <w:tcW w:w="4110" w:type="dxa"/>
            <w:shd w:val="clear" w:color="auto" w:fill="auto"/>
          </w:tcPr>
          <w:p w14:paraId="3911AB5C" w14:textId="77777777" w:rsidR="00FB65FD" w:rsidRPr="00C82837" w:rsidRDefault="00FB65FD" w:rsidP="00FB65FD">
            <w:proofErr w:type="spellStart"/>
            <w:r w:rsidRPr="0066398A">
              <w:t>Tronus</w:t>
            </w:r>
            <w:proofErr w:type="spellEnd"/>
            <w:r w:rsidRPr="0066398A">
              <w:t xml:space="preserve"> Polska</w:t>
            </w:r>
            <w:r>
              <w:t xml:space="preserve"> Sp. z o.o.</w:t>
            </w:r>
          </w:p>
          <w:p w14:paraId="75E7B6F2" w14:textId="77777777" w:rsidR="00FB65FD" w:rsidRPr="00CB5EDB" w:rsidRDefault="00FB65FD" w:rsidP="00FB65FD">
            <w:r w:rsidRPr="0066398A">
              <w:t>Ordona</w:t>
            </w:r>
            <w:r w:rsidRPr="00CB5EDB">
              <w:t xml:space="preserve"> </w:t>
            </w:r>
            <w:r w:rsidRPr="0066398A">
              <w:t>2a</w:t>
            </w:r>
            <w:r w:rsidRPr="00CB5EDB">
              <w:t xml:space="preserve"> </w:t>
            </w:r>
          </w:p>
          <w:p w14:paraId="66935D1D" w14:textId="5562498A" w:rsidR="0066398A" w:rsidRPr="00CB5EDB" w:rsidRDefault="00FB65FD" w:rsidP="00FB65FD">
            <w:pPr>
              <w:jc w:val="both"/>
            </w:pPr>
            <w:r w:rsidRPr="0066398A">
              <w:t>01-237</w:t>
            </w:r>
            <w:r w:rsidRPr="00CB5EDB">
              <w:t xml:space="preserve"> </w:t>
            </w:r>
            <w:r w:rsidRPr="0066398A">
              <w:t>Warszawa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3E68105B" w14:textId="77777777" w:rsidR="0066398A" w:rsidRPr="00CB5EDB" w:rsidRDefault="0066398A" w:rsidP="004E309F">
            <w:pPr>
              <w:jc w:val="center"/>
            </w:pPr>
            <w:r w:rsidRPr="0066398A">
              <w:t>77 490.00 zł</w:t>
            </w:r>
          </w:p>
        </w:tc>
      </w:tr>
    </w:tbl>
    <w:p w14:paraId="2B72507B" w14:textId="77777777" w:rsidR="00FB65FD" w:rsidRDefault="00FB65FD" w:rsidP="004E309F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23B29CA3" w14:textId="1E383AC2" w:rsidR="00A80738" w:rsidRDefault="00A80738" w:rsidP="004E309F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  <w:r w:rsidRPr="006B27ED">
        <w:rPr>
          <w:i/>
          <w:sz w:val="22"/>
          <w:szCs w:val="22"/>
        </w:rPr>
        <w:t>Zamawiający</w:t>
      </w:r>
    </w:p>
    <w:p w14:paraId="6E32E151" w14:textId="77777777" w:rsidR="00FB65FD" w:rsidRDefault="00FB65FD" w:rsidP="004E309F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654BFEB9" w14:textId="77777777" w:rsidR="00FB65FD" w:rsidRDefault="00FB65FD" w:rsidP="00FB65FD">
      <w:pPr>
        <w:pStyle w:val="Tekstpodstawowy"/>
        <w:spacing w:line="240" w:lineRule="auto"/>
        <w:ind w:firstLine="425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/-/ Dyrektor Szpitala Wojewódzkiego </w:t>
      </w:r>
    </w:p>
    <w:p w14:paraId="2F77E8EF" w14:textId="77777777" w:rsidR="00FB65FD" w:rsidRDefault="00FB65FD" w:rsidP="00FB65FD">
      <w:pPr>
        <w:pStyle w:val="Tekstpodstawowy"/>
        <w:spacing w:line="240" w:lineRule="auto"/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w Poznaniu</w:t>
      </w:r>
    </w:p>
    <w:p w14:paraId="262FD79E" w14:textId="77777777" w:rsidR="00FB65FD" w:rsidRPr="006B27ED" w:rsidRDefault="00FB65FD" w:rsidP="00FB65FD">
      <w:pPr>
        <w:pStyle w:val="Tekstpodstawowy"/>
        <w:spacing w:line="240" w:lineRule="auto"/>
        <w:ind w:firstLine="425"/>
        <w:rPr>
          <w:i/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                         Piotr Nowicki</w:t>
      </w:r>
    </w:p>
    <w:p w14:paraId="146F841F" w14:textId="77777777" w:rsidR="00FB65FD" w:rsidRPr="00A40A84" w:rsidRDefault="00FB65FD" w:rsidP="00FB65FD">
      <w:pPr>
        <w:pStyle w:val="Tekstpodstawowy"/>
        <w:spacing w:line="240" w:lineRule="auto"/>
        <w:ind w:left="3117" w:right="-2" w:firstLine="423"/>
        <w:jc w:val="right"/>
        <w:rPr>
          <w:i/>
          <w:sz w:val="22"/>
          <w:szCs w:val="22"/>
        </w:rPr>
      </w:pPr>
    </w:p>
    <w:p w14:paraId="597E81F2" w14:textId="77777777" w:rsidR="00FB65FD" w:rsidRPr="006B27ED" w:rsidRDefault="00FB65FD" w:rsidP="004E309F">
      <w:pPr>
        <w:pStyle w:val="Tekstpodstawowy"/>
        <w:spacing w:line="240" w:lineRule="auto"/>
        <w:ind w:left="3119" w:firstLine="425"/>
        <w:jc w:val="right"/>
        <w:rPr>
          <w:i/>
          <w:sz w:val="22"/>
          <w:szCs w:val="22"/>
        </w:rPr>
      </w:pPr>
    </w:p>
    <w:p w14:paraId="162FDD41" w14:textId="12D81112" w:rsidR="00C236D3" w:rsidRPr="006B27ED" w:rsidRDefault="0066398A" w:rsidP="004E309F">
      <w:pPr>
        <w:jc w:val="right"/>
        <w:rPr>
          <w:sz w:val="22"/>
          <w:szCs w:val="22"/>
        </w:rPr>
      </w:pPr>
      <w:r w:rsidRPr="0066398A">
        <w:rPr>
          <w:sz w:val="22"/>
          <w:szCs w:val="22"/>
        </w:rPr>
        <w:t xml:space="preserve">  </w:t>
      </w:r>
      <w:bookmarkEnd w:id="0"/>
    </w:p>
    <w:sectPr w:rsidR="00C236D3" w:rsidRPr="006B27ED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C869C26" w14:textId="77777777" w:rsidR="00D07B89" w:rsidRDefault="00D07B89">
      <w:r>
        <w:separator/>
      </w:r>
    </w:p>
  </w:endnote>
  <w:endnote w:type="continuationSeparator" w:id="0">
    <w:p w14:paraId="59D403F8" w14:textId="77777777" w:rsidR="00D07B89" w:rsidRDefault="00D07B8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5964F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0F3F73F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FE1B5EA" w14:textId="52180D67" w:rsidR="009F189D" w:rsidRDefault="00FB65F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227231A" wp14:editId="10095BEB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32D7D2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10CBEBB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113B0D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6131CB2" w14:textId="77777777" w:rsidR="009F189D" w:rsidRDefault="009F189D">
    <w:pPr>
      <w:pStyle w:val="Stopka"/>
      <w:tabs>
        <w:tab w:val="clear" w:pos="4536"/>
      </w:tabs>
      <w:jc w:val="center"/>
    </w:pPr>
  </w:p>
  <w:p w14:paraId="76408A4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E65F05A" w14:textId="77777777" w:rsidR="00D07B89" w:rsidRDefault="00D07B89">
      <w:r>
        <w:separator/>
      </w:r>
    </w:p>
  </w:footnote>
  <w:footnote w:type="continuationSeparator" w:id="0">
    <w:p w14:paraId="2B59F6D5" w14:textId="77777777" w:rsidR="00D07B89" w:rsidRDefault="00D07B8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5A2FBAB" w14:textId="77777777" w:rsidR="0066398A" w:rsidRDefault="0066398A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EA133" w14:textId="77777777" w:rsidR="0066398A" w:rsidRDefault="0066398A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E0CB92" w14:textId="77777777" w:rsidR="0066398A" w:rsidRDefault="0066398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07B89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90DC0"/>
    <w:rsid w:val="00493F8C"/>
    <w:rsid w:val="004C7E9B"/>
    <w:rsid w:val="004E309F"/>
    <w:rsid w:val="005614F2"/>
    <w:rsid w:val="00577BC6"/>
    <w:rsid w:val="0066398A"/>
    <w:rsid w:val="0069085C"/>
    <w:rsid w:val="006B27ED"/>
    <w:rsid w:val="00843263"/>
    <w:rsid w:val="00861E75"/>
    <w:rsid w:val="009D19BD"/>
    <w:rsid w:val="009F189D"/>
    <w:rsid w:val="00A80738"/>
    <w:rsid w:val="00C236D3"/>
    <w:rsid w:val="00C51D01"/>
    <w:rsid w:val="00C659E2"/>
    <w:rsid w:val="00C82837"/>
    <w:rsid w:val="00CB0802"/>
    <w:rsid w:val="00D07B89"/>
    <w:rsid w:val="00D665F5"/>
    <w:rsid w:val="00D7128F"/>
    <w:rsid w:val="00EA3476"/>
    <w:rsid w:val="00F16C60"/>
    <w:rsid w:val="00F95C33"/>
    <w:rsid w:val="00FB65FD"/>
    <w:rsid w:val="00FC7F5E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13CFE9F4"/>
  <w15:chartTrackingRefBased/>
  <w15:docId w15:val="{275BD2CE-390A-4E93-BC02-A7EB59162D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link w:val="TekstpodstawowyZnak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E309F"/>
    <w:pPr>
      <w:spacing w:before="100" w:beforeAutospacing="1" w:after="100" w:afterAutospacing="1"/>
    </w:pPr>
    <w:rPr>
      <w:sz w:val="24"/>
      <w:szCs w:val="24"/>
    </w:rPr>
  </w:style>
  <w:style w:type="character" w:customStyle="1" w:styleId="TekstpodstawowyZnak">
    <w:name w:val="Tekst podstawowy Znak"/>
    <w:link w:val="Tekstpodstawowy"/>
    <w:rsid w:val="00FB65FD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40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0647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242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1454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494608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644198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871527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479129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739484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865965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349775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4059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14396458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483272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377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9979980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19067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816834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256564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703535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04387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6849709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736517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30377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360323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899880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3128879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985876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637610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771476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9551618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95836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75599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72309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647086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605272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8659690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656656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35496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250640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0835971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477558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326137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807069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59767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388749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88380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9851062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39082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52644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3819715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6592678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528728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459785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87143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minsk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437</Words>
  <Characters>2628</Characters>
  <Application>Microsoft Office Word</Application>
  <DocSecurity>0</DocSecurity>
  <Lines>21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3059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Szpital Wojewódzki w Poznaniu</cp:lastModifiedBy>
  <cp:revision>2</cp:revision>
  <cp:lastPrinted>2021-11-09T09:40:00Z</cp:lastPrinted>
  <dcterms:created xsi:type="dcterms:W3CDTF">2021-11-09T09:41:00Z</dcterms:created>
  <dcterms:modified xsi:type="dcterms:W3CDTF">2021-11-09T09:41:00Z</dcterms:modified>
</cp:coreProperties>
</file>