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095B6" w14:textId="77777777" w:rsidR="00D665F5" w:rsidRDefault="00E560D7" w:rsidP="008A6F85">
      <w:pPr>
        <w:jc w:val="right"/>
        <w:rPr>
          <w:sz w:val="22"/>
          <w:szCs w:val="22"/>
        </w:rPr>
      </w:pPr>
      <w:r w:rsidRPr="00E560D7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E560D7">
        <w:rPr>
          <w:sz w:val="22"/>
          <w:szCs w:val="22"/>
        </w:rPr>
        <w:t>2021-11-17</w:t>
      </w:r>
    </w:p>
    <w:p w14:paraId="346D6236" w14:textId="77777777" w:rsidR="00E560D7" w:rsidRPr="00E560D7" w:rsidRDefault="00E560D7" w:rsidP="008A6F85">
      <w:pPr>
        <w:rPr>
          <w:b/>
          <w:bCs/>
          <w:sz w:val="22"/>
          <w:szCs w:val="22"/>
        </w:rPr>
      </w:pPr>
      <w:r w:rsidRPr="00E560D7">
        <w:rPr>
          <w:b/>
          <w:bCs/>
          <w:sz w:val="22"/>
          <w:szCs w:val="22"/>
        </w:rPr>
        <w:t>Szpital Wojewódzki w Poznaniu</w:t>
      </w:r>
    </w:p>
    <w:p w14:paraId="635D9186" w14:textId="77777777" w:rsidR="00D665F5" w:rsidRPr="00D91931" w:rsidRDefault="00E560D7" w:rsidP="008A6F85">
      <w:pPr>
        <w:rPr>
          <w:b/>
          <w:bCs/>
          <w:sz w:val="22"/>
          <w:szCs w:val="22"/>
        </w:rPr>
      </w:pPr>
      <w:r w:rsidRPr="00E560D7">
        <w:rPr>
          <w:b/>
          <w:bCs/>
          <w:sz w:val="22"/>
          <w:szCs w:val="22"/>
        </w:rPr>
        <w:t>Dział Zamówień Publicznych</w:t>
      </w:r>
    </w:p>
    <w:p w14:paraId="17A4AEB4" w14:textId="77777777" w:rsidR="00D665F5" w:rsidRPr="00BD5546" w:rsidRDefault="00E560D7" w:rsidP="008A6F85">
      <w:pPr>
        <w:rPr>
          <w:sz w:val="22"/>
          <w:szCs w:val="22"/>
        </w:rPr>
      </w:pPr>
      <w:r w:rsidRPr="00E560D7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E560D7">
        <w:rPr>
          <w:sz w:val="22"/>
          <w:szCs w:val="22"/>
        </w:rPr>
        <w:t>7/19</w:t>
      </w:r>
    </w:p>
    <w:p w14:paraId="23CEEDE2" w14:textId="77777777" w:rsidR="00D665F5" w:rsidRPr="00BD5546" w:rsidRDefault="00E560D7" w:rsidP="008A6F85">
      <w:pPr>
        <w:rPr>
          <w:sz w:val="22"/>
          <w:szCs w:val="22"/>
        </w:rPr>
      </w:pPr>
      <w:r w:rsidRPr="00E560D7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E560D7">
        <w:rPr>
          <w:sz w:val="22"/>
          <w:szCs w:val="22"/>
        </w:rPr>
        <w:t>Poznań</w:t>
      </w:r>
    </w:p>
    <w:p w14:paraId="744127BD" w14:textId="77777777" w:rsidR="00D665F5" w:rsidRDefault="00D665F5" w:rsidP="008A6F8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9E8330" w14:textId="77777777" w:rsidR="00D665F5" w:rsidRDefault="00D665F5" w:rsidP="008A6F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1B6FED" w14:textId="77777777" w:rsidR="00A80738" w:rsidRDefault="00D665F5" w:rsidP="008A6F8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60D7" w:rsidRPr="00E560D7">
        <w:rPr>
          <w:b/>
          <w:sz w:val="22"/>
          <w:szCs w:val="22"/>
        </w:rPr>
        <w:t>SZW/DZP/67/2021</w:t>
      </w:r>
      <w:r w:rsidR="00A80738">
        <w:rPr>
          <w:sz w:val="24"/>
        </w:rPr>
        <w:tab/>
        <w:t xml:space="preserve"> </w:t>
      </w:r>
    </w:p>
    <w:p w14:paraId="35A1A660" w14:textId="77777777" w:rsidR="00A80738" w:rsidRDefault="00A80738" w:rsidP="008A6F8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78821A" w14:textId="77777777" w:rsidR="00A80738" w:rsidRDefault="00A80738" w:rsidP="008A6F8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23CF06" w14:textId="4702FF43" w:rsidR="00A80738" w:rsidRDefault="00A80738" w:rsidP="008A6F8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079544" w14:textId="77777777" w:rsidR="008A6F85" w:rsidRDefault="008A6F85" w:rsidP="008A6F8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CA0022" w14:textId="77777777" w:rsidR="00A80738" w:rsidRPr="00A80738" w:rsidRDefault="00A80738" w:rsidP="008A6F8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B73E1DB" w14:textId="12F62913" w:rsidR="00A80738" w:rsidRDefault="00A80738" w:rsidP="008A6F8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926970" w14:textId="77777777" w:rsidR="008A6F85" w:rsidRDefault="008A6F85" w:rsidP="008A6F8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AC6FAB" w14:textId="73E3B59E" w:rsidR="00C659E2" w:rsidRDefault="00C659E2" w:rsidP="008A6F85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60D7" w:rsidRPr="00E560D7">
        <w:rPr>
          <w:sz w:val="22"/>
          <w:szCs w:val="22"/>
        </w:rPr>
        <w:t>podstawowy</w:t>
      </w:r>
      <w:r w:rsidR="008A6F85">
        <w:rPr>
          <w:sz w:val="22"/>
          <w:szCs w:val="22"/>
        </w:rPr>
        <w:t>m</w:t>
      </w:r>
      <w:r w:rsidR="00E560D7" w:rsidRPr="00E560D7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01BB56A1" w14:textId="77777777" w:rsidR="008A6F85" w:rsidRPr="00577BC6" w:rsidRDefault="008A6F85" w:rsidP="008A6F85">
      <w:pPr>
        <w:jc w:val="both"/>
        <w:rPr>
          <w:b/>
          <w:bCs/>
          <w:sz w:val="22"/>
          <w:szCs w:val="22"/>
        </w:rPr>
      </w:pPr>
    </w:p>
    <w:p w14:paraId="140C6657" w14:textId="77777777" w:rsidR="008A6F85" w:rsidRDefault="00E560D7" w:rsidP="008A6F85">
      <w:pPr>
        <w:pStyle w:val="Tekstpodstawowywcity"/>
        <w:ind w:firstLine="0"/>
        <w:jc w:val="center"/>
        <w:rPr>
          <w:b/>
          <w:sz w:val="22"/>
          <w:szCs w:val="22"/>
        </w:rPr>
      </w:pPr>
      <w:r w:rsidRPr="00E560D7">
        <w:rPr>
          <w:b/>
          <w:sz w:val="22"/>
          <w:szCs w:val="22"/>
        </w:rPr>
        <w:t xml:space="preserve">Zakup i dostawa prześcieradeł do okrycia stołu operacyjnego do </w:t>
      </w:r>
    </w:p>
    <w:p w14:paraId="7D44B62E" w14:textId="09FDCA3B" w:rsidR="00A80738" w:rsidRDefault="00E560D7" w:rsidP="008A6F85">
      <w:pPr>
        <w:pStyle w:val="Tekstpodstawowywcity"/>
        <w:ind w:firstLine="0"/>
        <w:jc w:val="center"/>
        <w:rPr>
          <w:b/>
          <w:sz w:val="22"/>
          <w:szCs w:val="22"/>
        </w:rPr>
      </w:pPr>
      <w:r w:rsidRPr="00E560D7">
        <w:rPr>
          <w:b/>
          <w:sz w:val="22"/>
          <w:szCs w:val="22"/>
        </w:rPr>
        <w:t>Szpitala Wojewódzkiego w Poznaniu</w:t>
      </w:r>
    </w:p>
    <w:p w14:paraId="6843EB1C" w14:textId="77777777" w:rsidR="008A6F85" w:rsidRPr="00577BC6" w:rsidRDefault="008A6F85" w:rsidP="008A6F85">
      <w:pPr>
        <w:pStyle w:val="Tekstpodstawowywcity"/>
        <w:ind w:firstLine="0"/>
        <w:jc w:val="center"/>
        <w:rPr>
          <w:sz w:val="22"/>
          <w:szCs w:val="22"/>
        </w:rPr>
      </w:pPr>
    </w:p>
    <w:p w14:paraId="500DF25A" w14:textId="77777777" w:rsidR="00D665F5" w:rsidRPr="00577BC6" w:rsidRDefault="00D665F5" w:rsidP="008A6F8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560D7" w:rsidRPr="00E560D7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86DB057" w14:textId="32A790B8" w:rsidR="008A6F85" w:rsidRPr="008A6F85" w:rsidRDefault="008A6F85" w:rsidP="008A6F85">
      <w:pPr>
        <w:spacing w:before="100" w:beforeAutospacing="1" w:after="100" w:afterAutospacing="1"/>
        <w:jc w:val="both"/>
        <w:rPr>
          <w:sz w:val="24"/>
          <w:szCs w:val="24"/>
        </w:rPr>
      </w:pPr>
      <w:r w:rsidRPr="008A6F85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sz w:val="24"/>
          <w:szCs w:val="24"/>
        </w:rPr>
        <w:t xml:space="preserve"> </w:t>
      </w:r>
      <w:r w:rsidRPr="008A6F85">
        <w:rPr>
          <w:sz w:val="24"/>
          <w:szCs w:val="24"/>
        </w:rPr>
        <w:t>125280,00 zł brutto</w:t>
      </w:r>
      <w:r>
        <w:rPr>
          <w:sz w:val="24"/>
          <w:szCs w:val="24"/>
        </w:rPr>
        <w:t>.</w:t>
      </w:r>
      <w:r w:rsidRPr="008A6F85">
        <w:rPr>
          <w:sz w:val="24"/>
          <w:szCs w:val="24"/>
        </w:rPr>
        <w:t xml:space="preserve"> </w:t>
      </w:r>
    </w:p>
    <w:p w14:paraId="42175969" w14:textId="5777ADDA" w:rsidR="00A80738" w:rsidRPr="00577BC6" w:rsidRDefault="00D665F5" w:rsidP="008A6F8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60D7" w:rsidRPr="00E560D7">
        <w:rPr>
          <w:sz w:val="22"/>
          <w:szCs w:val="22"/>
        </w:rPr>
        <w:t>17/11/2021</w:t>
      </w:r>
      <w:r w:rsidR="00FF4AB1" w:rsidRPr="00577BC6">
        <w:rPr>
          <w:sz w:val="22"/>
          <w:szCs w:val="22"/>
        </w:rPr>
        <w:t xml:space="preserve"> o godz. </w:t>
      </w:r>
      <w:r w:rsidR="00E560D7" w:rsidRPr="00E560D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7E6C0E" w14:textId="77777777" w:rsidTr="003F57CD">
        <w:tc>
          <w:tcPr>
            <w:tcW w:w="993" w:type="dxa"/>
            <w:shd w:val="clear" w:color="auto" w:fill="auto"/>
            <w:vAlign w:val="center"/>
          </w:tcPr>
          <w:p w14:paraId="14CDEE82" w14:textId="77777777" w:rsidR="00D665F5" w:rsidRPr="00490DC0" w:rsidRDefault="00D665F5" w:rsidP="008A6F85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B43B124" w14:textId="77777777" w:rsidR="00D665F5" w:rsidRPr="00490DC0" w:rsidRDefault="00D665F5" w:rsidP="008A6F85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EF8999" w14:textId="77777777" w:rsidR="00D665F5" w:rsidRPr="00490DC0" w:rsidRDefault="00D665F5" w:rsidP="008A6F85">
            <w:pPr>
              <w:jc w:val="center"/>
            </w:pPr>
            <w:r w:rsidRPr="00490DC0">
              <w:t>Cena oferty</w:t>
            </w:r>
          </w:p>
        </w:tc>
      </w:tr>
      <w:tr w:rsidR="00E560D7" w:rsidRPr="00493F8C" w14:paraId="215E4789" w14:textId="77777777" w:rsidTr="009E3CD4">
        <w:tc>
          <w:tcPr>
            <w:tcW w:w="993" w:type="dxa"/>
            <w:shd w:val="clear" w:color="auto" w:fill="auto"/>
            <w:vAlign w:val="center"/>
          </w:tcPr>
          <w:p w14:paraId="2B0414C7" w14:textId="77777777" w:rsidR="00E560D7" w:rsidRPr="00490DC0" w:rsidRDefault="00E560D7" w:rsidP="008A6F85">
            <w:pPr>
              <w:jc w:val="center"/>
            </w:pPr>
            <w:r w:rsidRPr="00E560D7">
              <w:t>1</w:t>
            </w:r>
          </w:p>
        </w:tc>
        <w:tc>
          <w:tcPr>
            <w:tcW w:w="5244" w:type="dxa"/>
            <w:shd w:val="clear" w:color="auto" w:fill="auto"/>
          </w:tcPr>
          <w:p w14:paraId="569DD8E7" w14:textId="0CA86140" w:rsidR="00E560D7" w:rsidRPr="00490DC0" w:rsidRDefault="00E560D7" w:rsidP="008A6F85">
            <w:r w:rsidRPr="00E560D7">
              <w:t>Kliniki Naczyniowo Kardiologiczne</w:t>
            </w:r>
            <w:r w:rsidR="008A6F85">
              <w:t xml:space="preserve"> Sp. z o.o.</w:t>
            </w:r>
          </w:p>
          <w:p w14:paraId="0097021E" w14:textId="46285B2F" w:rsidR="00E560D7" w:rsidRPr="00490DC0" w:rsidRDefault="00E560D7" w:rsidP="008A6F85">
            <w:r w:rsidRPr="00E560D7">
              <w:t>Rakowiecka 23A</w:t>
            </w:r>
          </w:p>
          <w:p w14:paraId="3C38F777" w14:textId="77777777" w:rsidR="00E560D7" w:rsidRPr="00490DC0" w:rsidRDefault="00E560D7" w:rsidP="008A6F85">
            <w:pPr>
              <w:jc w:val="both"/>
            </w:pPr>
            <w:r w:rsidRPr="00E560D7">
              <w:t>60-111</w:t>
            </w:r>
            <w:r w:rsidRPr="00490DC0">
              <w:t xml:space="preserve"> </w:t>
            </w:r>
            <w:r w:rsidRPr="00E560D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7A5D68" w14:textId="77777777" w:rsidR="00E560D7" w:rsidRPr="00490DC0" w:rsidRDefault="00E560D7" w:rsidP="008A6F85">
            <w:pPr>
              <w:jc w:val="center"/>
            </w:pPr>
            <w:r w:rsidRPr="00E560D7">
              <w:t>143 640.00 zł</w:t>
            </w:r>
          </w:p>
        </w:tc>
      </w:tr>
    </w:tbl>
    <w:p w14:paraId="38EB03D9" w14:textId="77777777" w:rsidR="0069085C" w:rsidRDefault="0069085C" w:rsidP="008A6F85">
      <w:pPr>
        <w:jc w:val="both"/>
        <w:rPr>
          <w:sz w:val="24"/>
        </w:rPr>
      </w:pPr>
    </w:p>
    <w:p w14:paraId="2AFF74B3" w14:textId="77777777" w:rsidR="00577BC6" w:rsidRDefault="00577BC6" w:rsidP="008A6F85">
      <w:pPr>
        <w:jc w:val="both"/>
        <w:rPr>
          <w:sz w:val="24"/>
        </w:rPr>
      </w:pPr>
    </w:p>
    <w:p w14:paraId="252CBAD7" w14:textId="6551E366" w:rsidR="00A80738" w:rsidRDefault="00A80738" w:rsidP="008A6F85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18DA091" w14:textId="01558C5B" w:rsidR="00FF054B" w:rsidRDefault="00FF054B" w:rsidP="008A6F85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07730720" w14:textId="77777777" w:rsidR="00FF054B" w:rsidRDefault="00FF054B" w:rsidP="00FF054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2E500F5" w14:textId="77777777" w:rsidR="00FF054B" w:rsidRDefault="00FF054B" w:rsidP="00FF054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662A8E6" w14:textId="77777777" w:rsidR="00FF054B" w:rsidRPr="00542FF5" w:rsidRDefault="00FF054B" w:rsidP="00FF054B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49F642F1" w14:textId="77777777" w:rsidR="00FF054B" w:rsidRPr="00577BC6" w:rsidRDefault="00FF054B" w:rsidP="008A6F85">
      <w:pPr>
        <w:pStyle w:val="Tekstpodstawowy"/>
        <w:spacing w:line="240" w:lineRule="auto"/>
        <w:ind w:left="3119" w:firstLine="425"/>
        <w:jc w:val="right"/>
        <w:rPr>
          <w:i/>
        </w:rPr>
      </w:pPr>
    </w:p>
    <w:sectPr w:rsidR="00FF054B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11CDA" w14:textId="77777777" w:rsidR="00E55AC6" w:rsidRDefault="00E55AC6">
      <w:r>
        <w:separator/>
      </w:r>
    </w:p>
  </w:endnote>
  <w:endnote w:type="continuationSeparator" w:id="0">
    <w:p w14:paraId="30B72A4A" w14:textId="77777777" w:rsidR="00E55AC6" w:rsidRDefault="00E55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63C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5069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0CDB8" w14:textId="702143CE" w:rsidR="009F189D" w:rsidRDefault="00FF05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CA61E6" wp14:editId="57B5AFA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DAB83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BD0FC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8FB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CE8F95" w14:textId="77777777" w:rsidR="009F189D" w:rsidRDefault="009F189D">
    <w:pPr>
      <w:pStyle w:val="Stopka"/>
      <w:tabs>
        <w:tab w:val="clear" w:pos="4536"/>
      </w:tabs>
      <w:jc w:val="center"/>
    </w:pPr>
  </w:p>
  <w:p w14:paraId="0E66EC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E958B" w14:textId="77777777" w:rsidR="00E55AC6" w:rsidRDefault="00E55AC6">
      <w:r>
        <w:separator/>
      </w:r>
    </w:p>
  </w:footnote>
  <w:footnote w:type="continuationSeparator" w:id="0">
    <w:p w14:paraId="529B3BCA" w14:textId="77777777" w:rsidR="00E55AC6" w:rsidRDefault="00E55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1505A" w14:textId="77777777" w:rsidR="00E560D7" w:rsidRDefault="00E56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982E" w14:textId="77777777" w:rsidR="00E560D7" w:rsidRDefault="00E56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9D50A" w14:textId="77777777" w:rsidR="00E560D7" w:rsidRDefault="00E560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AC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6F85"/>
    <w:rsid w:val="009203B4"/>
    <w:rsid w:val="009D19BD"/>
    <w:rsid w:val="009F189D"/>
    <w:rsid w:val="00A80738"/>
    <w:rsid w:val="00C236D3"/>
    <w:rsid w:val="00C659E2"/>
    <w:rsid w:val="00CB0802"/>
    <w:rsid w:val="00D665F5"/>
    <w:rsid w:val="00D7128F"/>
    <w:rsid w:val="00E55AC6"/>
    <w:rsid w:val="00E560D7"/>
    <w:rsid w:val="00EA3476"/>
    <w:rsid w:val="00F44906"/>
    <w:rsid w:val="00F95C33"/>
    <w:rsid w:val="00FF054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9DF5E"/>
  <w15:chartTrackingRefBased/>
  <w15:docId w15:val="{D4C1AA8E-2EF5-47E4-B8C9-5EBFA3F6E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2021-11-17T09:26:00Z</cp:lastPrinted>
  <dcterms:created xsi:type="dcterms:W3CDTF">2021-11-17T09:27:00Z</dcterms:created>
  <dcterms:modified xsi:type="dcterms:W3CDTF">2021-11-17T09:27:00Z</dcterms:modified>
</cp:coreProperties>
</file>