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CDA27" w14:textId="77777777" w:rsidR="00D665F5" w:rsidRDefault="00F77973" w:rsidP="008A6B1C">
      <w:pPr>
        <w:jc w:val="right"/>
        <w:rPr>
          <w:sz w:val="22"/>
          <w:szCs w:val="22"/>
        </w:rPr>
      </w:pPr>
      <w:bookmarkStart w:id="0" w:name="_Hlk52197885"/>
      <w:r w:rsidRPr="00F77973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F77973">
        <w:rPr>
          <w:sz w:val="22"/>
          <w:szCs w:val="22"/>
        </w:rPr>
        <w:t>2021-11-17</w:t>
      </w:r>
    </w:p>
    <w:p w14:paraId="66BEF477" w14:textId="77777777" w:rsidR="00F77973" w:rsidRPr="00F77973" w:rsidRDefault="00F77973" w:rsidP="008A6B1C">
      <w:pPr>
        <w:rPr>
          <w:b/>
          <w:bCs/>
          <w:sz w:val="22"/>
          <w:szCs w:val="22"/>
        </w:rPr>
      </w:pPr>
      <w:r w:rsidRPr="00F77973">
        <w:rPr>
          <w:b/>
          <w:bCs/>
          <w:sz w:val="22"/>
          <w:szCs w:val="22"/>
        </w:rPr>
        <w:t>Szpital Wojewódzki w Poznaniu</w:t>
      </w:r>
    </w:p>
    <w:p w14:paraId="46B56E32" w14:textId="77777777" w:rsidR="00D665F5" w:rsidRPr="00D91931" w:rsidRDefault="00F77973" w:rsidP="008A6B1C">
      <w:pPr>
        <w:rPr>
          <w:b/>
          <w:bCs/>
          <w:sz w:val="22"/>
          <w:szCs w:val="22"/>
        </w:rPr>
      </w:pPr>
      <w:r w:rsidRPr="00F77973">
        <w:rPr>
          <w:b/>
          <w:bCs/>
          <w:sz w:val="22"/>
          <w:szCs w:val="22"/>
        </w:rPr>
        <w:t>Dział Zamówień Publicznych</w:t>
      </w:r>
    </w:p>
    <w:p w14:paraId="39513C65" w14:textId="77777777" w:rsidR="00D665F5" w:rsidRPr="00BD5546" w:rsidRDefault="00F77973" w:rsidP="008A6B1C">
      <w:pPr>
        <w:rPr>
          <w:sz w:val="22"/>
          <w:szCs w:val="22"/>
        </w:rPr>
      </w:pPr>
      <w:r w:rsidRPr="00F77973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Pr="00F77973">
        <w:rPr>
          <w:sz w:val="22"/>
          <w:szCs w:val="22"/>
        </w:rPr>
        <w:t>7/19</w:t>
      </w:r>
    </w:p>
    <w:p w14:paraId="7C86CC6C" w14:textId="77777777" w:rsidR="00D665F5" w:rsidRPr="00BD5546" w:rsidRDefault="00F77973" w:rsidP="008A6B1C">
      <w:pPr>
        <w:rPr>
          <w:sz w:val="22"/>
          <w:szCs w:val="22"/>
        </w:rPr>
      </w:pPr>
      <w:r w:rsidRPr="00F77973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F77973">
        <w:rPr>
          <w:sz w:val="22"/>
          <w:szCs w:val="22"/>
        </w:rPr>
        <w:t>Poznań</w:t>
      </w:r>
    </w:p>
    <w:p w14:paraId="4F4550B3" w14:textId="77777777" w:rsidR="00D665F5" w:rsidRDefault="00D665F5" w:rsidP="008A6B1C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135B274" w14:textId="77777777" w:rsidR="00A80738" w:rsidRDefault="00D665F5" w:rsidP="008A6B1C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77973" w:rsidRPr="00F77973">
        <w:rPr>
          <w:b/>
          <w:sz w:val="22"/>
          <w:szCs w:val="22"/>
        </w:rPr>
        <w:t>SZW/DZP/74/2021</w:t>
      </w:r>
      <w:r w:rsidR="00A80738">
        <w:rPr>
          <w:sz w:val="24"/>
        </w:rPr>
        <w:tab/>
        <w:t xml:space="preserve"> </w:t>
      </w:r>
    </w:p>
    <w:p w14:paraId="740BD44B" w14:textId="77777777" w:rsidR="00A80738" w:rsidRDefault="00A80738" w:rsidP="008A6B1C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DC3E61" w14:textId="77777777" w:rsidR="00A80738" w:rsidRDefault="00A80738" w:rsidP="008A6B1C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51CFE8" w14:textId="77777777" w:rsidR="00A80738" w:rsidRDefault="00A80738" w:rsidP="008A6B1C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A1A164" w14:textId="38F461BF" w:rsidR="00A80738" w:rsidRDefault="00A80738" w:rsidP="008A6B1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256A85E" w14:textId="77777777" w:rsidR="008A6B1C" w:rsidRPr="00A80738" w:rsidRDefault="008A6B1C" w:rsidP="008A6B1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14:paraId="2CB95651" w14:textId="77777777" w:rsidR="00A80738" w:rsidRDefault="00A80738" w:rsidP="008A6B1C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D3124DC" w14:textId="77E42538" w:rsidR="00C659E2" w:rsidRDefault="00C659E2" w:rsidP="008A6B1C">
      <w:pPr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77973" w:rsidRPr="00F77973">
        <w:rPr>
          <w:sz w:val="22"/>
          <w:szCs w:val="22"/>
        </w:rPr>
        <w:t>podstawowy</w:t>
      </w:r>
      <w:r w:rsidR="008A6B1C">
        <w:rPr>
          <w:sz w:val="22"/>
          <w:szCs w:val="22"/>
        </w:rPr>
        <w:t>m</w:t>
      </w:r>
      <w:r w:rsidR="00F77973" w:rsidRPr="00F77973">
        <w:rPr>
          <w:sz w:val="22"/>
          <w:szCs w:val="22"/>
        </w:rPr>
        <w:t xml:space="preserve">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0674C6CA" w14:textId="77777777" w:rsidR="008A6B1C" w:rsidRPr="00577BC6" w:rsidRDefault="008A6B1C" w:rsidP="008A6B1C">
      <w:pPr>
        <w:jc w:val="both"/>
        <w:rPr>
          <w:b/>
          <w:bCs/>
          <w:sz w:val="22"/>
          <w:szCs w:val="22"/>
        </w:rPr>
      </w:pPr>
    </w:p>
    <w:p w14:paraId="3EFEA9B3" w14:textId="77777777" w:rsidR="008A6B1C" w:rsidRDefault="00F77973" w:rsidP="008A6B1C">
      <w:pPr>
        <w:pStyle w:val="Tekstpodstawowywcity"/>
        <w:ind w:firstLine="0"/>
        <w:jc w:val="center"/>
        <w:rPr>
          <w:b/>
          <w:sz w:val="22"/>
          <w:szCs w:val="22"/>
        </w:rPr>
      </w:pPr>
      <w:r w:rsidRPr="00F77973">
        <w:rPr>
          <w:b/>
          <w:sz w:val="22"/>
          <w:szCs w:val="22"/>
        </w:rPr>
        <w:t xml:space="preserve">Sukcesywna dostawa obranych ziemniaków i buraków do </w:t>
      </w:r>
    </w:p>
    <w:p w14:paraId="415FF80B" w14:textId="0C997E49" w:rsidR="00A80738" w:rsidRDefault="00F77973" w:rsidP="008A6B1C">
      <w:pPr>
        <w:pStyle w:val="Tekstpodstawowywcity"/>
        <w:ind w:firstLine="0"/>
        <w:jc w:val="center"/>
        <w:rPr>
          <w:b/>
          <w:sz w:val="22"/>
          <w:szCs w:val="22"/>
        </w:rPr>
      </w:pPr>
      <w:r w:rsidRPr="00F77973">
        <w:rPr>
          <w:b/>
          <w:sz w:val="22"/>
          <w:szCs w:val="22"/>
        </w:rPr>
        <w:t xml:space="preserve">Szpitala Wojewódzkiego w Poznaniu </w:t>
      </w:r>
      <w:r w:rsidR="008A6B1C">
        <w:rPr>
          <w:b/>
          <w:sz w:val="22"/>
          <w:szCs w:val="22"/>
        </w:rPr>
        <w:t>–</w:t>
      </w:r>
      <w:r w:rsidRPr="00F77973">
        <w:rPr>
          <w:b/>
          <w:sz w:val="22"/>
          <w:szCs w:val="22"/>
        </w:rPr>
        <w:t xml:space="preserve"> powtórka</w:t>
      </w:r>
    </w:p>
    <w:p w14:paraId="7E6B4A17" w14:textId="77777777" w:rsidR="008A6B1C" w:rsidRPr="00577BC6" w:rsidRDefault="008A6B1C" w:rsidP="008A6B1C">
      <w:pPr>
        <w:pStyle w:val="Tekstpodstawowywcity"/>
        <w:ind w:firstLine="0"/>
        <w:jc w:val="center"/>
        <w:rPr>
          <w:sz w:val="22"/>
          <w:szCs w:val="22"/>
        </w:rPr>
      </w:pPr>
    </w:p>
    <w:p w14:paraId="19BB9BF5" w14:textId="460B7AB3" w:rsidR="00D665F5" w:rsidRDefault="00D665F5" w:rsidP="008A6B1C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77973" w:rsidRPr="00F77973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D002DE7" w14:textId="77777777" w:rsidR="008A6B1C" w:rsidRDefault="008A6B1C" w:rsidP="008A6B1C">
      <w:pPr>
        <w:rPr>
          <w:sz w:val="24"/>
          <w:szCs w:val="24"/>
        </w:rPr>
      </w:pPr>
    </w:p>
    <w:p w14:paraId="6BA87D75" w14:textId="3EAFE565" w:rsidR="008A6B1C" w:rsidRPr="008A6B1C" w:rsidRDefault="008A6B1C" w:rsidP="008A6B1C">
      <w:pPr>
        <w:rPr>
          <w:sz w:val="22"/>
          <w:szCs w:val="22"/>
        </w:rPr>
      </w:pPr>
      <w:r w:rsidRPr="008A6B1C">
        <w:rPr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273435DB" w14:textId="4FEE8C9C" w:rsidR="008A6B1C" w:rsidRPr="008A6B1C" w:rsidRDefault="008A6B1C" w:rsidP="008A6B1C">
      <w:pPr>
        <w:rPr>
          <w:sz w:val="22"/>
          <w:szCs w:val="22"/>
        </w:rPr>
      </w:pPr>
      <w:r w:rsidRPr="008A6B1C">
        <w:rPr>
          <w:sz w:val="22"/>
          <w:szCs w:val="22"/>
        </w:rPr>
        <w:t>Zadanie 1 -</w:t>
      </w:r>
      <w:r w:rsidRPr="00D8307E">
        <w:rPr>
          <w:sz w:val="22"/>
          <w:szCs w:val="22"/>
        </w:rPr>
        <w:t xml:space="preserve"> </w:t>
      </w:r>
      <w:r w:rsidRPr="008A6B1C">
        <w:rPr>
          <w:sz w:val="22"/>
          <w:szCs w:val="22"/>
        </w:rPr>
        <w:t>188518,75 zł brutto</w:t>
      </w:r>
    </w:p>
    <w:p w14:paraId="1B4BAF3F" w14:textId="29BBC637" w:rsidR="008A6B1C" w:rsidRPr="008A6B1C" w:rsidRDefault="008A6B1C" w:rsidP="008A6B1C">
      <w:pPr>
        <w:rPr>
          <w:sz w:val="22"/>
          <w:szCs w:val="22"/>
        </w:rPr>
      </w:pPr>
      <w:r w:rsidRPr="008A6B1C">
        <w:rPr>
          <w:sz w:val="22"/>
          <w:szCs w:val="22"/>
        </w:rPr>
        <w:t>Zadanie 2 -</w:t>
      </w:r>
      <w:r w:rsidRPr="00D8307E">
        <w:rPr>
          <w:sz w:val="22"/>
          <w:szCs w:val="22"/>
        </w:rPr>
        <w:t xml:space="preserve"> </w:t>
      </w:r>
      <w:r w:rsidRPr="008A6B1C">
        <w:rPr>
          <w:sz w:val="22"/>
          <w:szCs w:val="22"/>
        </w:rPr>
        <w:t>17941,48 zł brutto</w:t>
      </w:r>
    </w:p>
    <w:p w14:paraId="491A9E4A" w14:textId="77777777" w:rsidR="008A6B1C" w:rsidRPr="00577BC6" w:rsidRDefault="008A6B1C" w:rsidP="008A6B1C">
      <w:pPr>
        <w:jc w:val="both"/>
        <w:rPr>
          <w:sz w:val="22"/>
          <w:szCs w:val="22"/>
        </w:rPr>
      </w:pPr>
    </w:p>
    <w:p w14:paraId="4D5AD74D" w14:textId="77777777" w:rsidR="00A80738" w:rsidRDefault="00D665F5" w:rsidP="008A6B1C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77973" w:rsidRPr="00F77973">
        <w:rPr>
          <w:sz w:val="22"/>
          <w:szCs w:val="22"/>
        </w:rPr>
        <w:t>17/11/2021</w:t>
      </w:r>
      <w:r w:rsidR="00FF4AB1" w:rsidRPr="00577BC6">
        <w:rPr>
          <w:sz w:val="22"/>
          <w:szCs w:val="22"/>
        </w:rPr>
        <w:t xml:space="preserve"> o godz. </w:t>
      </w:r>
      <w:r w:rsidR="00F77973" w:rsidRPr="00F7797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762604B6" w14:textId="77777777" w:rsidTr="00C82837">
        <w:tc>
          <w:tcPr>
            <w:tcW w:w="993" w:type="dxa"/>
            <w:shd w:val="clear" w:color="auto" w:fill="auto"/>
            <w:vAlign w:val="center"/>
          </w:tcPr>
          <w:p w14:paraId="310281E3" w14:textId="77777777" w:rsidR="006B27ED" w:rsidRPr="00CB5EDB" w:rsidRDefault="006B27ED" w:rsidP="008A6B1C">
            <w:pPr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3D9DEF" w14:textId="77777777" w:rsidR="006B27ED" w:rsidRPr="00CB5EDB" w:rsidRDefault="006B27ED" w:rsidP="008A6B1C">
            <w:pPr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EE0A3B3" w14:textId="77777777" w:rsidR="006B27ED" w:rsidRPr="00CB5EDB" w:rsidRDefault="006B27ED" w:rsidP="008A6B1C">
            <w:pPr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F50DFB" w14:textId="77777777" w:rsidR="006B27ED" w:rsidRPr="00CB5EDB" w:rsidRDefault="006B27ED" w:rsidP="008A6B1C">
            <w:pPr>
              <w:jc w:val="center"/>
            </w:pPr>
            <w:r w:rsidRPr="00CB5EDB">
              <w:t>Cena oferty</w:t>
            </w:r>
          </w:p>
        </w:tc>
      </w:tr>
      <w:tr w:rsidR="00F77973" w:rsidRPr="00075CD0" w14:paraId="537F8A6B" w14:textId="77777777" w:rsidTr="00703EFA">
        <w:tc>
          <w:tcPr>
            <w:tcW w:w="993" w:type="dxa"/>
            <w:shd w:val="clear" w:color="auto" w:fill="auto"/>
            <w:vAlign w:val="center"/>
          </w:tcPr>
          <w:p w14:paraId="2B8FB29A" w14:textId="77777777" w:rsidR="00F77973" w:rsidRPr="00CB5EDB" w:rsidRDefault="00F77973" w:rsidP="008A6B1C">
            <w:pPr>
              <w:jc w:val="center"/>
            </w:pPr>
            <w:r w:rsidRPr="00F7797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C39AC8" w14:textId="77777777" w:rsidR="00F77973" w:rsidRPr="00CB5EDB" w:rsidRDefault="00F77973" w:rsidP="008A6B1C">
            <w:pPr>
              <w:jc w:val="center"/>
            </w:pPr>
            <w:r w:rsidRPr="00F77973">
              <w:t>1</w:t>
            </w:r>
          </w:p>
        </w:tc>
        <w:tc>
          <w:tcPr>
            <w:tcW w:w="4110" w:type="dxa"/>
            <w:shd w:val="clear" w:color="auto" w:fill="auto"/>
          </w:tcPr>
          <w:p w14:paraId="6515C684" w14:textId="7D3A5A61" w:rsidR="00F77973" w:rsidRPr="00C82837" w:rsidRDefault="00123AA0" w:rsidP="008A6B1C">
            <w:r>
              <w:t>GACEK</w:t>
            </w:r>
            <w:r w:rsidR="006F76CB">
              <w:t xml:space="preserve"> Hurtownia </w:t>
            </w:r>
            <w:r w:rsidR="00071354">
              <w:t>Owoców i Warzyw</w:t>
            </w:r>
          </w:p>
          <w:p w14:paraId="0F6DAA52" w14:textId="6E36D9EF" w:rsidR="00F77973" w:rsidRPr="00CB5EDB" w:rsidRDefault="00F77973" w:rsidP="008A6B1C">
            <w:r w:rsidRPr="00F77973">
              <w:t>Poznańska</w:t>
            </w:r>
            <w:r w:rsidRPr="00CB5EDB">
              <w:t xml:space="preserve"> </w:t>
            </w:r>
            <w:r w:rsidR="00123AA0">
              <w:t>5, Skrzynki</w:t>
            </w:r>
          </w:p>
          <w:p w14:paraId="7D2BC2A2" w14:textId="510410E7" w:rsidR="00F77973" w:rsidRPr="00CB5EDB" w:rsidRDefault="00123AA0" w:rsidP="008A6B1C">
            <w:pPr>
              <w:jc w:val="both"/>
            </w:pPr>
            <w:r>
              <w:t>62-035 Kórnik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D6BF8F" w14:textId="77777777" w:rsidR="00F77973" w:rsidRPr="00CB5EDB" w:rsidRDefault="00F77973" w:rsidP="008A6B1C">
            <w:pPr>
              <w:jc w:val="center"/>
            </w:pPr>
            <w:r w:rsidRPr="00F77973">
              <w:t>177 390.00 zł</w:t>
            </w:r>
          </w:p>
        </w:tc>
      </w:tr>
      <w:tr w:rsidR="00F77973" w:rsidRPr="00075CD0" w14:paraId="2DA9B732" w14:textId="77777777" w:rsidTr="00703EFA">
        <w:tc>
          <w:tcPr>
            <w:tcW w:w="993" w:type="dxa"/>
            <w:shd w:val="clear" w:color="auto" w:fill="auto"/>
            <w:vAlign w:val="center"/>
          </w:tcPr>
          <w:p w14:paraId="5EEE10EC" w14:textId="77777777" w:rsidR="00F77973" w:rsidRPr="00CB5EDB" w:rsidRDefault="00F77973" w:rsidP="008A6B1C">
            <w:pPr>
              <w:jc w:val="center"/>
            </w:pPr>
            <w:r w:rsidRPr="00F7797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0C16B5" w14:textId="77777777" w:rsidR="00F77973" w:rsidRPr="00CB5EDB" w:rsidRDefault="00F77973" w:rsidP="008A6B1C">
            <w:pPr>
              <w:jc w:val="center"/>
            </w:pPr>
            <w:r w:rsidRPr="00F77973">
              <w:t>2</w:t>
            </w:r>
          </w:p>
        </w:tc>
        <w:tc>
          <w:tcPr>
            <w:tcW w:w="4110" w:type="dxa"/>
            <w:shd w:val="clear" w:color="auto" w:fill="auto"/>
          </w:tcPr>
          <w:p w14:paraId="4540429C" w14:textId="77777777" w:rsidR="00071354" w:rsidRPr="00C82837" w:rsidRDefault="00071354" w:rsidP="00071354">
            <w:r>
              <w:t>GACEK Hurtownia Owoców i Warzyw</w:t>
            </w:r>
          </w:p>
          <w:p w14:paraId="4D482A52" w14:textId="77777777" w:rsidR="00071354" w:rsidRPr="00CB5EDB" w:rsidRDefault="00071354" w:rsidP="00071354">
            <w:r w:rsidRPr="00F77973">
              <w:t>Poznańska</w:t>
            </w:r>
            <w:r w:rsidRPr="00CB5EDB">
              <w:t xml:space="preserve"> </w:t>
            </w:r>
            <w:r>
              <w:t>5, Skrzynki</w:t>
            </w:r>
          </w:p>
          <w:p w14:paraId="1EB4826F" w14:textId="648C68D9" w:rsidR="00F77973" w:rsidRPr="00CB5EDB" w:rsidRDefault="00071354" w:rsidP="00071354">
            <w:pPr>
              <w:jc w:val="both"/>
            </w:pPr>
            <w:r>
              <w:t>62-035 Kórnik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FC9340" w14:textId="77777777" w:rsidR="00F77973" w:rsidRPr="00CB5EDB" w:rsidRDefault="00F77973" w:rsidP="008A6B1C">
            <w:pPr>
              <w:jc w:val="center"/>
            </w:pPr>
            <w:r w:rsidRPr="00F77973">
              <w:t>16 888.00 zł</w:t>
            </w:r>
          </w:p>
        </w:tc>
      </w:tr>
      <w:tr w:rsidR="00F77973" w:rsidRPr="00075CD0" w14:paraId="052C7734" w14:textId="77777777" w:rsidTr="00703EFA">
        <w:tc>
          <w:tcPr>
            <w:tcW w:w="993" w:type="dxa"/>
            <w:shd w:val="clear" w:color="auto" w:fill="auto"/>
            <w:vAlign w:val="center"/>
          </w:tcPr>
          <w:p w14:paraId="62E5D4CD" w14:textId="77777777" w:rsidR="00F77973" w:rsidRPr="00CB5EDB" w:rsidRDefault="00F77973" w:rsidP="008A6B1C">
            <w:pPr>
              <w:jc w:val="center"/>
            </w:pPr>
            <w:r w:rsidRPr="00F7797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219BEF" w14:textId="77777777" w:rsidR="00F77973" w:rsidRPr="00CB5EDB" w:rsidRDefault="00F77973" w:rsidP="008A6B1C">
            <w:pPr>
              <w:jc w:val="center"/>
            </w:pPr>
            <w:r w:rsidRPr="00F77973">
              <w:t>1</w:t>
            </w:r>
          </w:p>
        </w:tc>
        <w:tc>
          <w:tcPr>
            <w:tcW w:w="4110" w:type="dxa"/>
            <w:shd w:val="clear" w:color="auto" w:fill="auto"/>
          </w:tcPr>
          <w:p w14:paraId="7267E308" w14:textId="77777777" w:rsidR="00F77973" w:rsidRPr="00C82837" w:rsidRDefault="00F77973" w:rsidP="008A6B1C">
            <w:r w:rsidRPr="00F77973">
              <w:t>FHU ADAMS Hubert Adamski</w:t>
            </w:r>
          </w:p>
          <w:p w14:paraId="167DA77D" w14:textId="77777777" w:rsidR="00F77973" w:rsidRPr="00CB5EDB" w:rsidRDefault="00F77973" w:rsidP="008A6B1C">
            <w:r w:rsidRPr="00F77973">
              <w:t>Jankowo Dolne</w:t>
            </w:r>
            <w:r w:rsidRPr="00CB5EDB">
              <w:t xml:space="preserve"> </w:t>
            </w:r>
            <w:r w:rsidRPr="00F77973">
              <w:t>11C</w:t>
            </w:r>
            <w:r w:rsidRPr="00CB5EDB">
              <w:t xml:space="preserve"> </w:t>
            </w:r>
          </w:p>
          <w:p w14:paraId="6D8F2A5E" w14:textId="77777777" w:rsidR="00F77973" w:rsidRPr="00CB5EDB" w:rsidRDefault="00F77973" w:rsidP="008A6B1C">
            <w:pPr>
              <w:jc w:val="both"/>
            </w:pPr>
            <w:r w:rsidRPr="00F77973">
              <w:t>62-200</w:t>
            </w:r>
            <w:r w:rsidRPr="00CB5EDB">
              <w:t xml:space="preserve"> </w:t>
            </w:r>
            <w:r w:rsidRPr="00F77973">
              <w:t>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594EB0" w14:textId="77777777" w:rsidR="00F77973" w:rsidRPr="00CB5EDB" w:rsidRDefault="00F77973" w:rsidP="008A6B1C">
            <w:pPr>
              <w:jc w:val="center"/>
            </w:pPr>
            <w:r w:rsidRPr="00F77973">
              <w:t>207 900.00 zł</w:t>
            </w:r>
          </w:p>
        </w:tc>
      </w:tr>
      <w:tr w:rsidR="00F77973" w:rsidRPr="00075CD0" w14:paraId="1D60D2F4" w14:textId="77777777" w:rsidTr="00703EFA">
        <w:tc>
          <w:tcPr>
            <w:tcW w:w="993" w:type="dxa"/>
            <w:shd w:val="clear" w:color="auto" w:fill="auto"/>
            <w:vAlign w:val="center"/>
          </w:tcPr>
          <w:p w14:paraId="15E5C163" w14:textId="77777777" w:rsidR="00F77973" w:rsidRPr="00CB5EDB" w:rsidRDefault="00F77973" w:rsidP="008A6B1C">
            <w:pPr>
              <w:jc w:val="center"/>
            </w:pPr>
            <w:r w:rsidRPr="00F7797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38AEFC" w14:textId="77777777" w:rsidR="00F77973" w:rsidRPr="00CB5EDB" w:rsidRDefault="00F77973" w:rsidP="008A6B1C">
            <w:pPr>
              <w:jc w:val="center"/>
            </w:pPr>
            <w:r w:rsidRPr="00F77973">
              <w:t>2</w:t>
            </w:r>
          </w:p>
        </w:tc>
        <w:tc>
          <w:tcPr>
            <w:tcW w:w="4110" w:type="dxa"/>
            <w:shd w:val="clear" w:color="auto" w:fill="auto"/>
          </w:tcPr>
          <w:p w14:paraId="5B9DBFFA" w14:textId="77777777" w:rsidR="00F77973" w:rsidRPr="00C82837" w:rsidRDefault="00F77973" w:rsidP="008A6B1C">
            <w:r w:rsidRPr="00F77973">
              <w:t>FHU ADAMS Hubert Adamski</w:t>
            </w:r>
          </w:p>
          <w:p w14:paraId="4DDAD022" w14:textId="77777777" w:rsidR="00F77973" w:rsidRPr="00CB5EDB" w:rsidRDefault="00F77973" w:rsidP="008A6B1C">
            <w:r w:rsidRPr="00F77973">
              <w:t>Jankowo Dolne</w:t>
            </w:r>
            <w:r w:rsidRPr="00CB5EDB">
              <w:t xml:space="preserve"> </w:t>
            </w:r>
            <w:r w:rsidRPr="00F77973">
              <w:t>11C</w:t>
            </w:r>
            <w:r w:rsidRPr="00CB5EDB">
              <w:t xml:space="preserve"> </w:t>
            </w:r>
          </w:p>
          <w:p w14:paraId="5E6F7AEC" w14:textId="77777777" w:rsidR="00F77973" w:rsidRPr="00CB5EDB" w:rsidRDefault="00F77973" w:rsidP="008A6B1C">
            <w:pPr>
              <w:jc w:val="both"/>
            </w:pPr>
            <w:r w:rsidRPr="00F77973">
              <w:t>62-200</w:t>
            </w:r>
            <w:r w:rsidRPr="00CB5EDB">
              <w:t xml:space="preserve"> </w:t>
            </w:r>
            <w:r w:rsidRPr="00F77973">
              <w:t>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CB9004" w14:textId="77777777" w:rsidR="00F77973" w:rsidRPr="00CB5EDB" w:rsidRDefault="00F77973" w:rsidP="008A6B1C">
            <w:pPr>
              <w:jc w:val="center"/>
            </w:pPr>
            <w:r w:rsidRPr="00F77973">
              <w:t>21 840.00 zł</w:t>
            </w:r>
          </w:p>
        </w:tc>
      </w:tr>
      <w:tr w:rsidR="00F77973" w:rsidRPr="00075CD0" w14:paraId="0F70847E" w14:textId="77777777" w:rsidTr="00703EFA">
        <w:tc>
          <w:tcPr>
            <w:tcW w:w="993" w:type="dxa"/>
            <w:shd w:val="clear" w:color="auto" w:fill="auto"/>
            <w:vAlign w:val="center"/>
          </w:tcPr>
          <w:p w14:paraId="2689AAE4" w14:textId="77777777" w:rsidR="00F77973" w:rsidRPr="00CB5EDB" w:rsidRDefault="00F77973" w:rsidP="008A6B1C">
            <w:pPr>
              <w:jc w:val="center"/>
            </w:pPr>
            <w:r w:rsidRPr="00F77973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6DB4EA" w14:textId="77777777" w:rsidR="00F77973" w:rsidRPr="00CB5EDB" w:rsidRDefault="00F77973" w:rsidP="008A6B1C">
            <w:pPr>
              <w:jc w:val="center"/>
            </w:pPr>
            <w:r w:rsidRPr="00F77973">
              <w:t>1</w:t>
            </w:r>
          </w:p>
        </w:tc>
        <w:tc>
          <w:tcPr>
            <w:tcW w:w="4110" w:type="dxa"/>
            <w:shd w:val="clear" w:color="auto" w:fill="auto"/>
          </w:tcPr>
          <w:p w14:paraId="2DC21E72" w14:textId="77777777" w:rsidR="00F77973" w:rsidRPr="00C82837" w:rsidRDefault="00F77973" w:rsidP="008A6B1C">
            <w:r w:rsidRPr="00F77973">
              <w:t>SARMATA Michał Dębski</w:t>
            </w:r>
          </w:p>
          <w:p w14:paraId="0B16C00D" w14:textId="77777777" w:rsidR="00F77973" w:rsidRPr="00CB5EDB" w:rsidRDefault="00F77973" w:rsidP="008A6B1C">
            <w:r w:rsidRPr="00F77973">
              <w:t>Wilcza</w:t>
            </w:r>
            <w:r w:rsidRPr="00CB5EDB">
              <w:t xml:space="preserve"> </w:t>
            </w:r>
            <w:r w:rsidRPr="00F77973">
              <w:t>25/10</w:t>
            </w:r>
            <w:r w:rsidRPr="00CB5EDB">
              <w:t xml:space="preserve"> </w:t>
            </w:r>
          </w:p>
          <w:p w14:paraId="02D274E3" w14:textId="77777777" w:rsidR="00F77973" w:rsidRPr="00CB5EDB" w:rsidRDefault="00F77973" w:rsidP="008A6B1C">
            <w:pPr>
              <w:jc w:val="both"/>
            </w:pPr>
            <w:r w:rsidRPr="00F77973">
              <w:t>00-544</w:t>
            </w:r>
            <w:r w:rsidRPr="00CB5EDB">
              <w:t xml:space="preserve"> </w:t>
            </w:r>
            <w:r w:rsidRPr="00F7797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DAEADA" w14:textId="77777777" w:rsidR="00F77973" w:rsidRPr="00CB5EDB" w:rsidRDefault="00F77973" w:rsidP="008A6B1C">
            <w:pPr>
              <w:jc w:val="center"/>
            </w:pPr>
            <w:r w:rsidRPr="00F77973">
              <w:t>218 547.00 zł</w:t>
            </w:r>
          </w:p>
        </w:tc>
      </w:tr>
    </w:tbl>
    <w:p w14:paraId="6258D024" w14:textId="77777777" w:rsidR="008A6B1C" w:rsidRDefault="008A6B1C" w:rsidP="008A6B1C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6A979157" w14:textId="596415F2" w:rsidR="00A80738" w:rsidRDefault="00A80738" w:rsidP="008A6B1C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6FAAC26C" w14:textId="04F19D74" w:rsidR="00071354" w:rsidRDefault="00071354" w:rsidP="008A6B1C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503AF72D" w14:textId="77777777" w:rsidR="00071354" w:rsidRDefault="00071354" w:rsidP="00071354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/-/ Dyrektor Szpitala Wojewódzkiego </w:t>
      </w:r>
    </w:p>
    <w:p w14:paraId="0129543D" w14:textId="77777777" w:rsidR="00071354" w:rsidRDefault="00071354" w:rsidP="00071354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w Poznaniu</w:t>
      </w:r>
    </w:p>
    <w:p w14:paraId="2991684D" w14:textId="77777777" w:rsidR="00071354" w:rsidRDefault="00071354" w:rsidP="00071354">
      <w:pPr>
        <w:pStyle w:val="Tekstpodstawowy"/>
        <w:spacing w:line="240" w:lineRule="auto"/>
        <w:ind w:firstLine="42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Piotr Nowicki</w:t>
      </w:r>
    </w:p>
    <w:p w14:paraId="44321420" w14:textId="77777777" w:rsidR="00071354" w:rsidRPr="006B27ED" w:rsidRDefault="00071354" w:rsidP="008A6B1C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53AF9FF4" w14:textId="0AEDEB6F" w:rsidR="00C236D3" w:rsidRPr="006B27ED" w:rsidRDefault="00F77973" w:rsidP="008A6B1C">
      <w:pPr>
        <w:jc w:val="right"/>
        <w:rPr>
          <w:sz w:val="22"/>
          <w:szCs w:val="22"/>
        </w:rPr>
      </w:pPr>
      <w:r w:rsidRPr="00F77973">
        <w:rPr>
          <w:sz w:val="22"/>
          <w:szCs w:val="22"/>
        </w:rPr>
        <w:t xml:space="preserve">  </w:t>
      </w:r>
      <w:bookmarkEnd w:id="0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EC8C9" w14:textId="77777777" w:rsidR="003F68DF" w:rsidRDefault="003F68DF">
      <w:r>
        <w:separator/>
      </w:r>
    </w:p>
  </w:endnote>
  <w:endnote w:type="continuationSeparator" w:id="0">
    <w:p w14:paraId="1FA5AA51" w14:textId="77777777" w:rsidR="003F68DF" w:rsidRDefault="003F6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6AC5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9D704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A5462" w14:textId="2A393C06" w:rsidR="009F189D" w:rsidRDefault="0007135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C0A5A8F" wp14:editId="0B8FE46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F1C0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44219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4771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CA00A6" w14:textId="77777777" w:rsidR="009F189D" w:rsidRDefault="009F189D">
    <w:pPr>
      <w:pStyle w:val="Stopka"/>
      <w:tabs>
        <w:tab w:val="clear" w:pos="4536"/>
      </w:tabs>
      <w:jc w:val="center"/>
    </w:pPr>
  </w:p>
  <w:p w14:paraId="1B87E93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5A1A8" w14:textId="77777777" w:rsidR="003F68DF" w:rsidRDefault="003F68DF">
      <w:r>
        <w:separator/>
      </w:r>
    </w:p>
  </w:footnote>
  <w:footnote w:type="continuationSeparator" w:id="0">
    <w:p w14:paraId="759B13FF" w14:textId="77777777" w:rsidR="003F68DF" w:rsidRDefault="003F68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4DC78" w14:textId="77777777" w:rsidR="00F77973" w:rsidRDefault="00F779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BA18E" w14:textId="77777777" w:rsidR="00F77973" w:rsidRDefault="00F779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BCC43" w14:textId="77777777" w:rsidR="00F77973" w:rsidRDefault="00F779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8DF"/>
    <w:rsid w:val="00007727"/>
    <w:rsid w:val="00017720"/>
    <w:rsid w:val="00035488"/>
    <w:rsid w:val="00071354"/>
    <w:rsid w:val="000D7F25"/>
    <w:rsid w:val="000E00E5"/>
    <w:rsid w:val="00123AA0"/>
    <w:rsid w:val="00173B20"/>
    <w:rsid w:val="001C69FF"/>
    <w:rsid w:val="0023318D"/>
    <w:rsid w:val="003D72FD"/>
    <w:rsid w:val="003F68DF"/>
    <w:rsid w:val="00423179"/>
    <w:rsid w:val="00490DC0"/>
    <w:rsid w:val="00493F8C"/>
    <w:rsid w:val="004C7E9B"/>
    <w:rsid w:val="005614F2"/>
    <w:rsid w:val="00577BC6"/>
    <w:rsid w:val="0069085C"/>
    <w:rsid w:val="006B27ED"/>
    <w:rsid w:val="006F76CB"/>
    <w:rsid w:val="00843263"/>
    <w:rsid w:val="00861E75"/>
    <w:rsid w:val="008A6B1C"/>
    <w:rsid w:val="009D19BD"/>
    <w:rsid w:val="009F189D"/>
    <w:rsid w:val="00A80738"/>
    <w:rsid w:val="00C236D3"/>
    <w:rsid w:val="00C659E2"/>
    <w:rsid w:val="00C82837"/>
    <w:rsid w:val="00CB0802"/>
    <w:rsid w:val="00CD2284"/>
    <w:rsid w:val="00D665F5"/>
    <w:rsid w:val="00D7128F"/>
    <w:rsid w:val="00D8307E"/>
    <w:rsid w:val="00EA3476"/>
    <w:rsid w:val="00F16C60"/>
    <w:rsid w:val="00F77973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FAF4B9"/>
  <w15:chartTrackingRefBased/>
  <w15:docId w15:val="{1A8C89FB-7884-4CFD-85D0-5A3FF604D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A6B1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5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71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1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21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87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184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50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10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34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2021-11-17T11:13:00Z</cp:lastPrinted>
  <dcterms:created xsi:type="dcterms:W3CDTF">2021-11-17T11:13:00Z</dcterms:created>
  <dcterms:modified xsi:type="dcterms:W3CDTF">2021-11-17T11:13:00Z</dcterms:modified>
</cp:coreProperties>
</file>