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BC7A2C">
        <w:rPr>
          <w:bCs/>
          <w:i w:val="0"/>
          <w:sz w:val="22"/>
          <w:szCs w:val="22"/>
        </w:rPr>
        <w:t>4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</w:t>
      </w:r>
      <w:r w:rsidR="00BC7A2C">
        <w:rPr>
          <w:sz w:val="22"/>
          <w:szCs w:val="22"/>
        </w:rPr>
        <w:t>S</w:t>
      </w:r>
      <w:r w:rsidRPr="00360BC3">
        <w:rPr>
          <w:sz w:val="22"/>
          <w:szCs w:val="22"/>
        </w:rPr>
        <w:t xml:space="preserve">prawy: </w:t>
      </w:r>
      <w:r w:rsidR="00834EA5" w:rsidRPr="00834EA5">
        <w:rPr>
          <w:b/>
          <w:sz w:val="22"/>
          <w:szCs w:val="22"/>
        </w:rPr>
        <w:t>KA-2/109/2021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34EA5" w:rsidRPr="00110593" w:rsidTr="00F776DA">
        <w:tc>
          <w:tcPr>
            <w:tcW w:w="9104" w:type="dxa"/>
            <w:shd w:val="clear" w:color="auto" w:fill="D9D9D9"/>
          </w:tcPr>
          <w:p w:rsidR="00834EA5" w:rsidRPr="00110593" w:rsidRDefault="00834EA5" w:rsidP="00F776D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834EA5" w:rsidRPr="00110593" w:rsidRDefault="00834EA5" w:rsidP="00F776D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834EA5">
              <w:t>(</w:t>
            </w:r>
            <w:proofErr w:type="spellStart"/>
            <w:r w:rsidRPr="00834EA5">
              <w:t>t.j</w:t>
            </w:r>
            <w:proofErr w:type="spellEnd"/>
            <w:r w:rsidRPr="00834EA5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834EA5" w:rsidRPr="0043102D" w:rsidRDefault="00834EA5" w:rsidP="00F776D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834EA5" w:rsidRPr="00110593" w:rsidRDefault="00834EA5" w:rsidP="00F776D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834EA5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834EA5">
        <w:rPr>
          <w:b/>
          <w:sz w:val="22"/>
          <w:szCs w:val="22"/>
        </w:rPr>
        <w:t>Stanowisko do badania ciepła właściwego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263E" w:rsidRDefault="0056263E">
      <w:r>
        <w:separator/>
      </w:r>
    </w:p>
  </w:endnote>
  <w:endnote w:type="continuationSeparator" w:id="0">
    <w:p w:rsidR="0056263E" w:rsidRDefault="005626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bookmarkStart w:id="0" w:name="_GoBack"/>
    <w:bookmarkEnd w:id="0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EA5" w:rsidRDefault="00834EA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263E" w:rsidRDefault="0056263E">
      <w:r>
        <w:separator/>
      </w:r>
    </w:p>
  </w:footnote>
  <w:footnote w:type="continuationSeparator" w:id="0">
    <w:p w:rsidR="0056263E" w:rsidRDefault="0056263E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EA5" w:rsidRDefault="00834EA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EA5" w:rsidRDefault="00834EA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EA5" w:rsidRDefault="00834EA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263E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6263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34EA5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C7A2C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1320F3"/>
  <w15:chartTrackingRefBased/>
  <w15:docId w15:val="{422CFF4D-1EB3-4E02-A9EF-41B7FBC52D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E30CBA-3ABF-4C71-8875-17FBD18F4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Danuta Karlikowska</cp:lastModifiedBy>
  <cp:revision>3</cp:revision>
  <cp:lastPrinted>2010-01-07T09:39:00Z</cp:lastPrinted>
  <dcterms:created xsi:type="dcterms:W3CDTF">2021-11-09T11:03:00Z</dcterms:created>
  <dcterms:modified xsi:type="dcterms:W3CDTF">2021-11-09T11:03:00Z</dcterms:modified>
</cp:coreProperties>
</file>