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092DF" w14:textId="77777777" w:rsidR="006676AE" w:rsidRPr="00B36ABD" w:rsidRDefault="006676AE" w:rsidP="00C81745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03552" w:rsidRPr="00B0355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7FEF6F97" w14:textId="77777777" w:rsidR="005103B9" w:rsidRDefault="005103B9" w:rsidP="00C81745">
      <w:pPr>
        <w:spacing w:after="0" w:line="240" w:lineRule="auto"/>
        <w:rPr>
          <w:b/>
        </w:rPr>
      </w:pPr>
    </w:p>
    <w:p w14:paraId="1F98FA5B" w14:textId="77777777" w:rsidR="006676AE" w:rsidRPr="005103B9" w:rsidRDefault="005103B9" w:rsidP="00C81745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03552" w:rsidRPr="00B03552">
        <w:rPr>
          <w:rFonts w:ascii="Times New Roman" w:hAnsi="Times New Roman"/>
          <w:b/>
        </w:rPr>
        <w:t>SZW/DZP/75/2021</w:t>
      </w:r>
    </w:p>
    <w:p w14:paraId="4AC92A55" w14:textId="77777777" w:rsidR="00C4103F" w:rsidRPr="00E24546" w:rsidRDefault="006676AE" w:rsidP="00C81745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269DE57" w14:textId="77777777" w:rsidR="006676AE" w:rsidRPr="00E24546" w:rsidRDefault="006676AE" w:rsidP="00C81745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3552" w:rsidRPr="00B03552">
        <w:rPr>
          <w:sz w:val="22"/>
          <w:szCs w:val="22"/>
        </w:rPr>
        <w:t>SZPITAL WOJEWÓDZKI W POZNANIU</w:t>
      </w:r>
    </w:p>
    <w:p w14:paraId="528372D1" w14:textId="77777777" w:rsidR="006676AE" w:rsidRPr="00E24546" w:rsidRDefault="006676AE" w:rsidP="00C81745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3552" w:rsidRPr="00B0355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B03552" w:rsidRPr="00B0355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17D89325" w14:textId="77777777" w:rsidR="00F90CD1" w:rsidRDefault="006676AE" w:rsidP="00C81745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03552" w:rsidRPr="00B0355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B03552" w:rsidRPr="00B03552">
        <w:rPr>
          <w:sz w:val="22"/>
          <w:szCs w:val="22"/>
        </w:rPr>
        <w:t>Poznań</w:t>
      </w:r>
    </w:p>
    <w:p w14:paraId="6A91B666" w14:textId="77777777" w:rsidR="00C4103F" w:rsidRPr="00F90CD1" w:rsidRDefault="006676AE" w:rsidP="00C81745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30F5D97" w14:textId="77777777" w:rsidR="00C4103F" w:rsidRPr="00E24546" w:rsidRDefault="007118F0" w:rsidP="00C81745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F865155" w14:textId="77777777" w:rsidR="007118F0" w:rsidRPr="004541F9" w:rsidRDefault="007118F0" w:rsidP="00C81745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4EEAFDDF" w14:textId="77777777" w:rsidR="00757EFB" w:rsidRPr="006676AE" w:rsidRDefault="00757EFB" w:rsidP="00C81745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81A459B" w14:textId="77777777" w:rsidR="007118F0" w:rsidRPr="006676AE" w:rsidRDefault="007118F0" w:rsidP="00C81745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12ED0CE0" w14:textId="77777777" w:rsidR="007118F0" w:rsidRPr="004541F9" w:rsidRDefault="007936D6" w:rsidP="00C81745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2B139E61" w14:textId="77777777" w:rsidR="00C4103F" w:rsidRPr="004541F9" w:rsidRDefault="007936D6" w:rsidP="00C81745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AAFC123" w14:textId="77777777" w:rsidR="00757EFB" w:rsidRPr="004541F9" w:rsidRDefault="00757EFB" w:rsidP="00C81745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39123A6" w14:textId="77777777" w:rsidR="007936D6" w:rsidRPr="006676AE" w:rsidRDefault="007936D6" w:rsidP="00C81745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211592A" w14:textId="372D610D" w:rsidR="00484F88" w:rsidRDefault="00484F88" w:rsidP="00C81745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62F0F913" w14:textId="5190476F" w:rsidR="00C81745" w:rsidRDefault="00C81745" w:rsidP="00C81745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27115EFE" w14:textId="77777777" w:rsidR="00C81745" w:rsidRPr="006676AE" w:rsidRDefault="00C81745" w:rsidP="00C81745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03552" w:rsidRPr="00110593" w14:paraId="5775BFA5" w14:textId="77777777" w:rsidTr="00510C21">
        <w:tc>
          <w:tcPr>
            <w:tcW w:w="9212" w:type="dxa"/>
            <w:shd w:val="clear" w:color="auto" w:fill="D9D9D9"/>
          </w:tcPr>
          <w:p w14:paraId="4E96937F" w14:textId="77777777" w:rsidR="00B03552" w:rsidRPr="00110593" w:rsidRDefault="00B03552" w:rsidP="00C817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1A556EB" w14:textId="77777777" w:rsidR="00B03552" w:rsidRPr="00110593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03552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F041870" w14:textId="77777777" w:rsidR="00B03552" w:rsidRPr="00110593" w:rsidRDefault="00B03552" w:rsidP="00C817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1B2A5AD4" w14:textId="77777777" w:rsidR="00B03552" w:rsidRPr="00110593" w:rsidRDefault="00B03552" w:rsidP="00C817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2EB49A9" w14:textId="77777777" w:rsidR="00B03552" w:rsidRPr="00110593" w:rsidRDefault="00B03552" w:rsidP="00C8174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B460251" w14:textId="77777777" w:rsidR="006F0034" w:rsidRDefault="006F0034" w:rsidP="00C8174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7D3D46A" w14:textId="77777777" w:rsidR="004C4854" w:rsidRPr="006676AE" w:rsidRDefault="004C4854" w:rsidP="00C8174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488AB12" w14:textId="6075FECD" w:rsidR="005434B3" w:rsidRDefault="001F027E" w:rsidP="00C81745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B03552" w:rsidRPr="00B03552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9BCF815" w14:textId="77777777" w:rsidR="00C81745" w:rsidRDefault="00C81745" w:rsidP="00C81745">
      <w:pPr>
        <w:spacing w:after="0" w:line="240" w:lineRule="auto"/>
        <w:jc w:val="both"/>
        <w:rPr>
          <w:rFonts w:ascii="Times New Roman" w:hAnsi="Times New Roman"/>
        </w:rPr>
      </w:pPr>
    </w:p>
    <w:p w14:paraId="0A178CBC" w14:textId="51860FE6" w:rsidR="005434B3" w:rsidRDefault="00B03552" w:rsidP="00C81745">
      <w:pPr>
        <w:spacing w:after="0" w:line="240" w:lineRule="auto"/>
        <w:jc w:val="center"/>
        <w:rPr>
          <w:rFonts w:ascii="Times New Roman" w:hAnsi="Times New Roman"/>
          <w:b/>
        </w:rPr>
      </w:pPr>
      <w:r w:rsidRPr="00B03552">
        <w:rPr>
          <w:rFonts w:ascii="Times New Roman" w:hAnsi="Times New Roman"/>
          <w:b/>
        </w:rPr>
        <w:t>Dostawa przetworów i opakowań jednorazowych do Szpitala Wojewódzkiego w Poznaniu</w:t>
      </w:r>
    </w:p>
    <w:p w14:paraId="1F1CD554" w14:textId="77777777" w:rsidR="00C81745" w:rsidRDefault="00C81745" w:rsidP="00C81745">
      <w:pPr>
        <w:spacing w:after="0" w:line="240" w:lineRule="auto"/>
        <w:jc w:val="center"/>
        <w:rPr>
          <w:rFonts w:ascii="Times New Roman" w:hAnsi="Times New Roman"/>
        </w:rPr>
      </w:pPr>
    </w:p>
    <w:p w14:paraId="447ECECE" w14:textId="77777777" w:rsidR="00F90CD1" w:rsidRPr="00232DF0" w:rsidRDefault="00E65685" w:rsidP="00C81745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4FD08BC1" w14:textId="77777777" w:rsidR="00C113BF" w:rsidRPr="00023477" w:rsidRDefault="00C113BF" w:rsidP="00C81745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0E8E3991" w14:textId="77777777" w:rsidR="002426FF" w:rsidRPr="00232DF0" w:rsidRDefault="002426FF" w:rsidP="00C8174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14329F9" w14:textId="3030CB23" w:rsidR="00710937" w:rsidRDefault="00710937" w:rsidP="00C81745">
      <w:pPr>
        <w:spacing w:after="0" w:line="240" w:lineRule="auto"/>
        <w:rPr>
          <w:rFonts w:ascii="Times New Roman" w:hAnsi="Times New Roman"/>
        </w:rPr>
      </w:pPr>
    </w:p>
    <w:p w14:paraId="5AEDCC77" w14:textId="77777777" w:rsidR="00C81745" w:rsidRPr="00292198" w:rsidRDefault="00C81745" w:rsidP="00C81745">
      <w:pPr>
        <w:spacing w:after="0" w:line="240" w:lineRule="auto"/>
        <w:rPr>
          <w:rFonts w:ascii="Times New Roman" w:hAnsi="Times New Roman"/>
        </w:rPr>
      </w:pPr>
    </w:p>
    <w:p w14:paraId="08ADF513" w14:textId="77777777" w:rsidR="00023477" w:rsidRDefault="00023477" w:rsidP="00C81745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49F958D" w14:textId="77777777" w:rsidR="00023477" w:rsidRDefault="00023477" w:rsidP="00C81745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938F151" w14:textId="77777777" w:rsidR="00023477" w:rsidRPr="00F90CD1" w:rsidRDefault="00023477" w:rsidP="00C81745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88E7D44" w14:textId="77777777" w:rsidR="00023477" w:rsidRPr="00F90CD1" w:rsidRDefault="00023477" w:rsidP="00C817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D686AC6" w14:textId="77777777" w:rsidR="00023477" w:rsidRPr="00F90CD1" w:rsidRDefault="00023477" w:rsidP="00C8174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9D51C4D" w14:textId="77777777" w:rsidR="00023477" w:rsidRPr="004541F9" w:rsidRDefault="00023477" w:rsidP="00C81745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AF3698D" w14:textId="77777777" w:rsidR="00C81745" w:rsidRDefault="00C81745" w:rsidP="00C81745">
      <w:pPr>
        <w:spacing w:after="0" w:line="240" w:lineRule="auto"/>
        <w:jc w:val="both"/>
        <w:rPr>
          <w:rFonts w:ascii="Times New Roman" w:hAnsi="Times New Roman"/>
        </w:rPr>
      </w:pPr>
    </w:p>
    <w:p w14:paraId="6FAB7EE0" w14:textId="6FC9C765" w:rsidR="00023477" w:rsidRPr="00023477" w:rsidRDefault="00C113BF" w:rsidP="00C8174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212F4D77" w14:textId="57250370" w:rsidR="00023477" w:rsidRDefault="00023477" w:rsidP="00C81745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4201C8E3" w14:textId="59848734" w:rsidR="00C81745" w:rsidRDefault="00C81745" w:rsidP="00C81745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4C43AE75" w14:textId="77777777" w:rsidR="00C81745" w:rsidRDefault="00C81745" w:rsidP="00C81745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2EBB8BE6" w14:textId="77777777" w:rsidR="00023477" w:rsidRPr="00F90CD1" w:rsidRDefault="00023477" w:rsidP="00C8174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BF2BCD6" w14:textId="77777777" w:rsidR="00023477" w:rsidRPr="00F90CD1" w:rsidRDefault="00023477" w:rsidP="00C817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A43461E" w14:textId="77777777" w:rsidR="00023477" w:rsidRPr="00F90CD1" w:rsidRDefault="00023477" w:rsidP="00C8174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1E5C7C9" w14:textId="77777777" w:rsidR="00023477" w:rsidRPr="000247FF" w:rsidRDefault="00023477" w:rsidP="00C81745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72E5085" w14:textId="77777777" w:rsidR="00D2702A" w:rsidRPr="00D2702A" w:rsidRDefault="004F23F7" w:rsidP="00C81745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4ACD612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3EABD" w14:textId="77777777" w:rsidR="00D2702A" w:rsidRPr="00D2702A" w:rsidRDefault="00D2702A" w:rsidP="00C8174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12822" w14:textId="77777777" w:rsidR="00D2702A" w:rsidRPr="00D2702A" w:rsidRDefault="00D2702A" w:rsidP="00C81745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03552" w:rsidRPr="00D2702A" w14:paraId="0C34C59F" w14:textId="77777777" w:rsidTr="00510C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66AB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082DE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0355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87942D6" w14:textId="77777777" w:rsidR="00B03552" w:rsidRPr="00B03552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2F05CA75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>w tym zakresie.</w:t>
            </w:r>
          </w:p>
        </w:tc>
      </w:tr>
      <w:tr w:rsidR="00B03552" w:rsidRPr="00D2702A" w14:paraId="0500CBE3" w14:textId="77777777" w:rsidTr="00510C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E1371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CB61B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0355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93324C3" w14:textId="77777777" w:rsidR="00B03552" w:rsidRPr="00B03552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3A164FD1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>w tym zakresie.</w:t>
            </w:r>
          </w:p>
        </w:tc>
      </w:tr>
      <w:tr w:rsidR="00B03552" w:rsidRPr="00D2702A" w14:paraId="0B50440A" w14:textId="77777777" w:rsidTr="00510C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A7778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5EC51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0355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9A7C255" w14:textId="77777777" w:rsidR="00B03552" w:rsidRPr="00B03552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23D707BB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>w tym zakresie.</w:t>
            </w:r>
          </w:p>
        </w:tc>
      </w:tr>
      <w:tr w:rsidR="00B03552" w:rsidRPr="00D2702A" w14:paraId="074717B0" w14:textId="77777777" w:rsidTr="00510C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EE277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2B6DC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03552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23E08A4" w14:textId="77777777" w:rsidR="00B03552" w:rsidRPr="00B03552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 xml:space="preserve">Zamawiający nie stawia szczególnych warunków udziału w postępowaniu </w:t>
            </w:r>
          </w:p>
          <w:p w14:paraId="20DE3294" w14:textId="77777777" w:rsidR="00B03552" w:rsidRPr="00D2702A" w:rsidRDefault="00B03552" w:rsidP="00C8174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3552">
              <w:rPr>
                <w:rFonts w:ascii="Times New Roman" w:hAnsi="Times New Roman"/>
              </w:rPr>
              <w:t>w tym zakresie.</w:t>
            </w:r>
          </w:p>
        </w:tc>
      </w:tr>
    </w:tbl>
    <w:p w14:paraId="4D645CBB" w14:textId="5B888CCD" w:rsidR="00D2702A" w:rsidRDefault="00D2702A" w:rsidP="00C8174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208E8D8F" w14:textId="17D96ECF" w:rsidR="00C81745" w:rsidRDefault="00C81745" w:rsidP="00C8174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0B7CB619" w14:textId="4A6287B7" w:rsidR="00C81745" w:rsidRDefault="00C81745" w:rsidP="00C8174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0FD5EE2" w14:textId="77777777" w:rsidR="00C81745" w:rsidRPr="00D2702A" w:rsidRDefault="00C81745" w:rsidP="00C81745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E4648B4" w14:textId="77777777" w:rsidR="00025C8D" w:rsidRPr="006676AE" w:rsidRDefault="00025C8D" w:rsidP="00C817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95FE1E8" w14:textId="77777777" w:rsidR="00025C8D" w:rsidRPr="006676AE" w:rsidRDefault="00025C8D" w:rsidP="00C817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E6A43D1" w14:textId="77777777" w:rsidR="00F8042D" w:rsidRPr="006676AE" w:rsidRDefault="00025C8D" w:rsidP="00C81745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FB9CE78" w14:textId="77777777" w:rsidR="00C81745" w:rsidRDefault="00C81745" w:rsidP="00C81745">
      <w:pPr>
        <w:spacing w:after="0" w:line="240" w:lineRule="auto"/>
        <w:jc w:val="both"/>
        <w:rPr>
          <w:rFonts w:ascii="Times New Roman" w:hAnsi="Times New Roman"/>
        </w:rPr>
      </w:pPr>
    </w:p>
    <w:p w14:paraId="4DD3F66E" w14:textId="77777777" w:rsidR="00C81745" w:rsidRDefault="00C81745" w:rsidP="00C81745">
      <w:pPr>
        <w:spacing w:after="0" w:line="240" w:lineRule="auto"/>
        <w:jc w:val="both"/>
        <w:rPr>
          <w:rFonts w:ascii="Times New Roman" w:hAnsi="Times New Roman"/>
        </w:rPr>
      </w:pPr>
    </w:p>
    <w:p w14:paraId="73E87535" w14:textId="77777777" w:rsidR="00C81745" w:rsidRDefault="00C81745" w:rsidP="00C81745">
      <w:pPr>
        <w:spacing w:after="0" w:line="240" w:lineRule="auto"/>
        <w:jc w:val="both"/>
        <w:rPr>
          <w:rFonts w:ascii="Times New Roman" w:hAnsi="Times New Roman"/>
        </w:rPr>
      </w:pPr>
    </w:p>
    <w:p w14:paraId="77289279" w14:textId="77777777" w:rsidR="00C81745" w:rsidRDefault="00C81745" w:rsidP="00C81745">
      <w:pPr>
        <w:spacing w:after="0" w:line="240" w:lineRule="auto"/>
        <w:jc w:val="both"/>
        <w:rPr>
          <w:rFonts w:ascii="Times New Roman" w:hAnsi="Times New Roman"/>
        </w:rPr>
      </w:pPr>
    </w:p>
    <w:p w14:paraId="0DB88E28" w14:textId="37E56A37" w:rsidR="00D23F3D" w:rsidRPr="00D2702A" w:rsidRDefault="00D23F3D" w:rsidP="00C81745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7C325737" w14:textId="6A882BA2" w:rsidR="00FE4E2B" w:rsidRDefault="00FE4E2B" w:rsidP="00C817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4FED37A" w14:textId="3F0398D5" w:rsidR="00C81745" w:rsidRDefault="00C81745" w:rsidP="00C817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80AEEFC" w14:textId="267EF797" w:rsidR="00C81745" w:rsidRDefault="00C81745" w:rsidP="00C817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FED1E9D" w14:textId="76BC672A" w:rsidR="00C81745" w:rsidRDefault="00C81745" w:rsidP="00C817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4CEB975" w14:textId="77777777" w:rsidR="00C81745" w:rsidRPr="006676AE" w:rsidRDefault="00C81745" w:rsidP="00C817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248CC25" w14:textId="77777777" w:rsidR="00FE4E2B" w:rsidRPr="006676AE" w:rsidRDefault="00FE4E2B" w:rsidP="00C817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DCC8853" w14:textId="77777777" w:rsidR="00FE4E2B" w:rsidRPr="006676AE" w:rsidRDefault="00FE4E2B" w:rsidP="00C8174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A96ACAD" w14:textId="77777777" w:rsidR="00484F88" w:rsidRPr="006676AE" w:rsidRDefault="00FE4E2B" w:rsidP="00C81745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5271D" w14:textId="77777777" w:rsidR="00E254E5" w:rsidRDefault="00E254E5" w:rsidP="0038231F">
      <w:pPr>
        <w:spacing w:after="0" w:line="240" w:lineRule="auto"/>
      </w:pPr>
      <w:r>
        <w:separator/>
      </w:r>
    </w:p>
  </w:endnote>
  <w:endnote w:type="continuationSeparator" w:id="0">
    <w:p w14:paraId="6F658233" w14:textId="77777777" w:rsidR="00E254E5" w:rsidRDefault="00E254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6FC6C" w14:textId="77777777" w:rsidR="00B03552" w:rsidRDefault="00B035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AEB9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AFCDFE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71B0E" w14:textId="77777777" w:rsidR="00B03552" w:rsidRDefault="00B035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DCADF" w14:textId="77777777" w:rsidR="00E254E5" w:rsidRDefault="00E254E5" w:rsidP="0038231F">
      <w:pPr>
        <w:spacing w:after="0" w:line="240" w:lineRule="auto"/>
      </w:pPr>
      <w:r>
        <w:separator/>
      </w:r>
    </w:p>
  </w:footnote>
  <w:footnote w:type="continuationSeparator" w:id="0">
    <w:p w14:paraId="7F446665" w14:textId="77777777" w:rsidR="00E254E5" w:rsidRDefault="00E254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8C740" w14:textId="77777777" w:rsidR="00B03552" w:rsidRDefault="00B035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BE824" w14:textId="77777777" w:rsidR="00B03552" w:rsidRDefault="00B035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BF84D" w14:textId="77777777" w:rsidR="00B03552" w:rsidRDefault="00B035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4E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03552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81745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54E5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059F9B"/>
  <w15:docId w15:val="{B55A15B4-6CAB-46F1-92FA-F3684373D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2021-11-19T11:29:00Z</dcterms:created>
  <dcterms:modified xsi:type="dcterms:W3CDTF">2021-11-19T11:29:00Z</dcterms:modified>
</cp:coreProperties>
</file>