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92CD9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E6935" w:rsidRPr="000E6935">
        <w:rPr>
          <w:b/>
          <w:sz w:val="22"/>
          <w:szCs w:val="22"/>
        </w:rPr>
        <w:t>KA-2/114/2021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</w:t>
      </w:r>
      <w:bookmarkStart w:id="0" w:name="_GoBack"/>
      <w:bookmarkEnd w:id="0"/>
      <w:r w:rsidRPr="0043102D">
        <w:rPr>
          <w:rFonts w:eastAsia="Calibri"/>
          <w:i/>
          <w:sz w:val="16"/>
          <w:szCs w:val="16"/>
          <w:lang w:eastAsia="en-US"/>
        </w:rPr>
        <w:t>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6935" w:rsidRPr="00110593" w:rsidTr="005B70FF">
        <w:tc>
          <w:tcPr>
            <w:tcW w:w="9104" w:type="dxa"/>
            <w:shd w:val="clear" w:color="auto" w:fill="D9D9D9"/>
          </w:tcPr>
          <w:p w:rsidR="000E6935" w:rsidRPr="00110593" w:rsidRDefault="000E6935" w:rsidP="005B70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E6935" w:rsidRPr="00110593" w:rsidRDefault="000E6935" w:rsidP="005B70F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E6935">
              <w:t>(</w:t>
            </w:r>
            <w:proofErr w:type="spellStart"/>
            <w:r w:rsidRPr="000E6935">
              <w:t>t.j</w:t>
            </w:r>
            <w:proofErr w:type="spellEnd"/>
            <w:r w:rsidRPr="000E6935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E6935" w:rsidRPr="0043102D" w:rsidRDefault="000E6935" w:rsidP="005B70F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E6935" w:rsidRPr="00110593" w:rsidRDefault="000E6935" w:rsidP="005B70F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E693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E6935">
        <w:rPr>
          <w:b/>
          <w:sz w:val="22"/>
          <w:szCs w:val="22"/>
        </w:rPr>
        <w:t>System pomiarowy do określania przewodności cieplnej materiałów izolacyjnych i ogniotrwałych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0BC" w:rsidRDefault="00A820BC">
      <w:r>
        <w:separator/>
      </w:r>
    </w:p>
  </w:endnote>
  <w:endnote w:type="continuationSeparator" w:id="0">
    <w:p w:rsidR="00A820BC" w:rsidRDefault="00A8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35" w:rsidRDefault="000E6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0BC" w:rsidRDefault="00A820BC">
      <w:r>
        <w:separator/>
      </w:r>
    </w:p>
  </w:footnote>
  <w:footnote w:type="continuationSeparator" w:id="0">
    <w:p w:rsidR="00A820BC" w:rsidRDefault="00A820B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35" w:rsidRDefault="000E6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35" w:rsidRDefault="000E6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35" w:rsidRDefault="000E69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0BC"/>
    <w:rsid w:val="0000184A"/>
    <w:rsid w:val="00012997"/>
    <w:rsid w:val="000621A2"/>
    <w:rsid w:val="000719DC"/>
    <w:rsid w:val="00075CEC"/>
    <w:rsid w:val="000E0467"/>
    <w:rsid w:val="000E693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20BC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2CD9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A6433C"/>
  <w15:chartTrackingRefBased/>
  <w15:docId w15:val="{22AAAAF2-32BE-4817-9829-2FA742CA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DE045-C9FF-42D4-8291-1E97911C1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2010-01-07T09:39:00Z</cp:lastPrinted>
  <dcterms:created xsi:type="dcterms:W3CDTF">2021-11-17T09:20:00Z</dcterms:created>
  <dcterms:modified xsi:type="dcterms:W3CDTF">2021-11-17T09:20:00Z</dcterms:modified>
</cp:coreProperties>
</file>