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9" w:type="dxa"/>
        <w:tblLook w:val="04A0" w:firstRow="1" w:lastRow="0" w:firstColumn="1" w:lastColumn="0" w:noHBand="0" w:noVBand="1"/>
      </w:tblPr>
      <w:tblGrid>
        <w:gridCol w:w="222"/>
        <w:gridCol w:w="9760"/>
        <w:gridCol w:w="222"/>
      </w:tblGrid>
      <w:tr w:rsidR="00D077CA" w:rsidTr="006333A2">
        <w:tc>
          <w:tcPr>
            <w:tcW w:w="222" w:type="dxa"/>
            <w:shd w:val="clear" w:color="auto" w:fill="auto"/>
          </w:tcPr>
          <w:p w:rsidR="00D077CA" w:rsidRDefault="00D077CA" w:rsidP="00714232">
            <w:pPr>
              <w:pStyle w:val="Nagwek"/>
            </w:pPr>
          </w:p>
        </w:tc>
        <w:tc>
          <w:tcPr>
            <w:tcW w:w="9276" w:type="dxa"/>
            <w:shd w:val="clear" w:color="auto" w:fill="auto"/>
            <w:vAlign w:val="center"/>
          </w:tcPr>
          <w:p w:rsidR="006333A2" w:rsidRDefault="006333A2" w:rsidP="006333A2">
            <w:pPr>
              <w:pStyle w:val="Nagwek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-133350</wp:posOffset>
                      </wp:positionH>
                      <wp:positionV relativeFrom="paragraph">
                        <wp:posOffset>323850</wp:posOffset>
                      </wp:positionV>
                      <wp:extent cx="6060440" cy="585470"/>
                      <wp:effectExtent l="0" t="0" r="0" b="5080"/>
                      <wp:wrapSquare wrapText="bothSides"/>
                      <wp:docPr id="8" name="Grup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60440" cy="585470"/>
                                <a:chOff x="0" y="0"/>
                                <a:chExt cx="6801688" cy="5854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Obraz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16741" y="0"/>
                                  <a:ext cx="252666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Obraz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8897" y="9525"/>
                                  <a:ext cx="173037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Obraz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347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Obraz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38928" y="0"/>
                                  <a:ext cx="176276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10D16A85" id="Grupa 8" o:spid="_x0000_s1026" style="position:absolute;margin-left:-10.5pt;margin-top:25.5pt;width:477.2pt;height:46.1pt;z-index:251659264;mso-height-relative:margin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5" o:spid="_x0000_s1027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">
                        <v:imagedata r:id="rId12" o:title=""/>
                      </v:shape>
                      <v:shape id="Obraz 2" o:spid="_x0000_s1028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">
                        <v:imagedata r:id="rId13" o:title=""/>
                      </v:shape>
                      <v:shape id="Obraz 1" o:spid="_x0000_s1029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">
                        <v:imagedata r:id="rId14" o:title=""/>
                      </v:shape>
                      <v:shape id="Obraz 6" o:spid="_x0000_s1030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">
                        <v:imagedata r:id="rId15" o:title=""/>
                      </v:shape>
                      <w10:wrap type="square"/>
                    </v:group>
                  </w:pict>
                </mc:Fallback>
              </mc:AlternateContent>
            </w:r>
          </w:p>
          <w:p w:rsidR="00D077CA" w:rsidRDefault="00D077CA" w:rsidP="00714232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</w:p>
        </w:tc>
        <w:tc>
          <w:tcPr>
            <w:tcW w:w="221" w:type="dxa"/>
            <w:shd w:val="clear" w:color="auto" w:fill="auto"/>
          </w:tcPr>
          <w:p w:rsidR="00D077CA" w:rsidRDefault="00D077CA" w:rsidP="00714232">
            <w:pPr>
              <w:pStyle w:val="Nagwek"/>
              <w:jc w:val="right"/>
            </w:pPr>
          </w:p>
        </w:tc>
      </w:tr>
      <w:tr w:rsidR="00D077CA" w:rsidTr="006333A2">
        <w:tc>
          <w:tcPr>
            <w:tcW w:w="9718" w:type="dxa"/>
            <w:gridSpan w:val="3"/>
            <w:shd w:val="clear" w:color="auto" w:fill="auto"/>
          </w:tcPr>
          <w:p w:rsidR="00D077CA" w:rsidRDefault="00D077CA" w:rsidP="00714232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</w:p>
        </w:tc>
      </w:tr>
    </w:tbl>
    <w:p w:rsidR="00D077CA" w:rsidRDefault="00D077CA" w:rsidP="00D077CA">
      <w:pPr>
        <w:pStyle w:val="Nagwek"/>
      </w:pPr>
    </w:p>
    <w:p w:rsidR="00D077CA" w:rsidRDefault="00D077C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6333A2">
        <w:rPr>
          <w:rFonts w:ascii="Arial" w:hAnsi="Arial" w:cs="Arial"/>
          <w:b/>
          <w:bCs/>
          <w:sz w:val="24"/>
          <w:szCs w:val="24"/>
        </w:rPr>
        <w:t>103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E4540F" w:rsidRPr="00E4540F">
        <w:rPr>
          <w:rFonts w:ascii="Arial" w:hAnsi="Arial" w:cs="Arial"/>
          <w:b/>
          <w:sz w:val="24"/>
          <w:szCs w:val="24"/>
        </w:rPr>
        <w:t>Dostawa mebli do pomieszczeń modelarni na Wydziale Architektury Politechniki Krakowskiej</w:t>
      </w:r>
      <w:r w:rsidR="00E4540F">
        <w:rPr>
          <w:rFonts w:ascii="Arial" w:hAnsi="Arial" w:cs="Arial"/>
          <w:b/>
          <w:sz w:val="24"/>
          <w:szCs w:val="24"/>
        </w:rPr>
        <w:t xml:space="preserve">”,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349" w:type="dxa"/>
        <w:tblInd w:w="-289" w:type="dxa"/>
        <w:tblLook w:val="04A0" w:firstRow="1" w:lastRow="0" w:firstColumn="1" w:lastColumn="0" w:noHBand="0" w:noVBand="1"/>
      </w:tblPr>
      <w:tblGrid>
        <w:gridCol w:w="530"/>
        <w:gridCol w:w="1771"/>
        <w:gridCol w:w="972"/>
        <w:gridCol w:w="1715"/>
        <w:gridCol w:w="1294"/>
        <w:gridCol w:w="938"/>
        <w:gridCol w:w="851"/>
        <w:gridCol w:w="1278"/>
      </w:tblGrid>
      <w:tr w:rsidR="00B027A7" w:rsidRPr="00ED1C4A" w:rsidTr="00B027A7">
        <w:tc>
          <w:tcPr>
            <w:tcW w:w="530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1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715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294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938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278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Siedzisko tapicerowane, modułowy narożnik z możliwością przestawiania modułów 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modułów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1397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Siedziska do prezentacji dla odwiedzających 70x70x100 </w:t>
            </w:r>
            <w:r w:rsidRPr="006333A2">
              <w:rPr>
                <w:rFonts w:ascii="Times New Roman" w:hAnsi="Times New Roman" w:cs="Times New Roman"/>
                <w:sz w:val="20"/>
                <w:szCs w:val="20"/>
              </w:rPr>
              <w:t>(szare - 12 st, czarne - 9 sztuk, żółte - 6 szt., czerwone-3 szt.)</w:t>
            </w:r>
          </w:p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Stolik niski do stanowisk kreatywnych, wymiary minimum 55X55 okrągły lub kwadratowy, wysokość 45 cm, część górna –pływa wiórowa, płyta pilśniowa, farba akrylowa, noga – płyta wiórowa, płyta pilśniowa, folia papierowa,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sz w:val="20"/>
                <w:szCs w:val="20"/>
              </w:rPr>
              <w:t>Stolik wysoki do prezentacji, średnica blatu 80cm, wysokość 110cm. Stalowy, malowany proszkowo na kolor czarny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</w:t>
            </w:r>
          </w:p>
        </w:tc>
        <w:tc>
          <w:tcPr>
            <w:tcW w:w="1771" w:type="dxa"/>
            <w:vAlign w:val="center"/>
          </w:tcPr>
          <w:p w:rsidR="00B027A7" w:rsidRPr="00ED1C4A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>Fotele biurowe na kółkach kreatywnych stanowisk roboczych wystawy, kolor czarny z amortyzatorem gazowym i możliwością regulacji góra dół oraz funkcją tilt, wysokie oparcia, nośność min. 100kg. Wysokość krzesła min: 94 cm, szerokość siedziska 42 cm, głębokość siedziska 39 cm, wysokość do siedziska 44 – 55 cm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biuro do recepcji, Długość: 160cm, glębokość 80 cm, Min wysokość: 65 cm, max wysokość 85 cm, maksymalne obciążenie 100 kg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2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938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F7DB1" w:rsidRDefault="004F7DB1" w:rsidP="004F7DB1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4F7DB1" w:rsidRDefault="004F7DB1" w:rsidP="004F7DB1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tj.…………………….PLN</w:t>
      </w:r>
    </w:p>
    <w:p w:rsidR="003C22E3" w:rsidRPr="00B66774" w:rsidRDefault="003C22E3" w:rsidP="004F7DB1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>Dane do kryteriów oceny ofert: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3C22E3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2E3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="003C22E3"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oceny; co najmniej 12</w:t>
            </w:r>
            <w:r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miesięcy)</w:t>
            </w:r>
          </w:p>
        </w:tc>
        <w:tc>
          <w:tcPr>
            <w:tcW w:w="1984" w:type="dxa"/>
            <w:vAlign w:val="center"/>
          </w:tcPr>
          <w:p w:rsidR="004F7DB1" w:rsidRPr="003C22E3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22E3">
              <w:rPr>
                <w:rFonts w:ascii="Times New Roman" w:hAnsi="Times New Roman" w:cs="Times New Roman"/>
                <w:sz w:val="22"/>
                <w:szCs w:val="20"/>
              </w:rPr>
              <w:t>…</w:t>
            </w:r>
            <w:r w:rsidR="003C22E3">
              <w:rPr>
                <w:rFonts w:ascii="Times New Roman" w:hAnsi="Times New Roman" w:cs="Times New Roman"/>
                <w:sz w:val="22"/>
                <w:szCs w:val="20"/>
              </w:rPr>
              <w:t>...</w:t>
            </w:r>
            <w:r w:rsidRPr="003C22E3">
              <w:rPr>
                <w:rFonts w:ascii="Times New Roman" w:hAnsi="Times New Roman" w:cs="Times New Roman"/>
                <w:sz w:val="22"/>
                <w:szCs w:val="20"/>
              </w:rPr>
              <w:t>… miesięcy</w:t>
            </w:r>
          </w:p>
        </w:tc>
      </w:tr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3C22E3" w:rsidRDefault="004F7DB1" w:rsidP="003C22E3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2E3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Termin dostawy: </w:t>
            </w:r>
            <w:r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>(kr</w:t>
            </w:r>
            <w:r w:rsidR="003C22E3"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>yterium oceny; nie dłuże</w:t>
            </w:r>
            <w:bookmarkStart w:id="0" w:name="_GoBack"/>
            <w:bookmarkEnd w:id="0"/>
            <w:r w:rsidR="003C22E3"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>j niż 21</w:t>
            </w:r>
            <w:r w:rsidRPr="003C22E3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dni )</w:t>
            </w:r>
          </w:p>
        </w:tc>
        <w:tc>
          <w:tcPr>
            <w:tcW w:w="1984" w:type="dxa"/>
            <w:vAlign w:val="center"/>
          </w:tcPr>
          <w:p w:rsidR="004F7DB1" w:rsidRPr="003C22E3" w:rsidRDefault="003C22E3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2E3">
              <w:rPr>
                <w:rFonts w:ascii="Times New Roman" w:hAnsi="Times New Roman" w:cs="Times New Roman"/>
                <w:sz w:val="22"/>
                <w:szCs w:val="20"/>
              </w:rPr>
              <w:t>…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…</w:t>
            </w:r>
            <w:r w:rsidRPr="003C22E3">
              <w:rPr>
                <w:rFonts w:ascii="Times New Roman" w:hAnsi="Times New Roman" w:cs="Times New Roman"/>
                <w:sz w:val="22"/>
                <w:szCs w:val="20"/>
              </w:rPr>
              <w:t xml:space="preserve">… dni </w:t>
            </w:r>
          </w:p>
        </w:tc>
      </w:tr>
    </w:tbl>
    <w:p w:rsidR="000C0C0B" w:rsidRDefault="000C0C0B" w:rsidP="000C0C0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lastRenderedPageBreak/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16"/>
      <w:footerReference w:type="default" r:id="rId17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D35" w:rsidRDefault="005B5D35">
      <w:r>
        <w:separator/>
      </w:r>
    </w:p>
  </w:endnote>
  <w:endnote w:type="continuationSeparator" w:id="0">
    <w:p w:rsidR="005B5D35" w:rsidRDefault="005B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804B97" w:rsidRDefault="00804B97" w:rsidP="00804B97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4A080E7" wp14:editId="7C7E0F0E">
          <wp:simplePos x="0" y="0"/>
          <wp:positionH relativeFrom="column">
            <wp:posOffset>5339080</wp:posOffset>
          </wp:positionH>
          <wp:positionV relativeFrom="paragraph">
            <wp:posOffset>19685</wp:posOffset>
          </wp:positionV>
          <wp:extent cx="647700" cy="596265"/>
          <wp:effectExtent l="0" t="0" r="0" b="0"/>
          <wp:wrapNone/>
          <wp:docPr id="3" name="Obraz 3" descr="pokl_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kl_he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056" t="7439" r="43250" b="13899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B1496EE" wp14:editId="2FEEF244">
          <wp:simplePos x="0" y="0"/>
          <wp:positionH relativeFrom="margin">
            <wp:align>left</wp:align>
          </wp:positionH>
          <wp:positionV relativeFrom="paragraph">
            <wp:posOffset>1905</wp:posOffset>
          </wp:positionV>
          <wp:extent cx="559435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6"/>
        <w:szCs w:val="16"/>
      </w:rPr>
      <w:t xml:space="preserve">Projekt „Realizacja prac restauratorskich zabytkowego Pałacu Królewskiego w Łobzowie wraz z adaptacją </w:t>
    </w:r>
  </w:p>
  <w:p w:rsidR="00804B97" w:rsidRPr="00191D66" w:rsidRDefault="00804B97" w:rsidP="00804B97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16"/>
        <w:szCs w:val="16"/>
      </w:rPr>
      <w:t>do nowych funkcji poddasza wraz z przygotowaniem wystawy multimedialnej”</w:t>
    </w:r>
  </w:p>
  <w:p w:rsidR="00804B97" w:rsidRDefault="00804B97" w:rsidP="00804B97">
    <w:pPr>
      <w:pStyle w:val="Nagwek"/>
      <w:tabs>
        <w:tab w:val="clear" w:pos="4536"/>
        <w:tab w:val="clear" w:pos="9072"/>
        <w:tab w:val="center" w:pos="4535"/>
        <w:tab w:val="right" w:pos="9070"/>
      </w:tabs>
      <w:jc w:val="center"/>
      <w:rPr>
        <w:sz w:val="16"/>
        <w:szCs w:val="16"/>
      </w:rPr>
    </w:pPr>
    <w:r>
      <w:rPr>
        <w:sz w:val="16"/>
        <w:szCs w:val="16"/>
      </w:rPr>
      <w:t>nr umowy RPMP.06.01.01-12-0090/16-00-XVII/203/FE/18</w:t>
    </w:r>
  </w:p>
  <w:p w:rsidR="00804B97" w:rsidRDefault="00804B97" w:rsidP="00804B97">
    <w:pPr>
      <w:pStyle w:val="Nagwek"/>
      <w:tabs>
        <w:tab w:val="clear" w:pos="4536"/>
        <w:tab w:val="clear" w:pos="9072"/>
        <w:tab w:val="center" w:pos="4535"/>
        <w:tab w:val="left" w:pos="7290"/>
        <w:tab w:val="right" w:pos="9070"/>
      </w:tabs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D35" w:rsidRDefault="005B5D35">
      <w:r>
        <w:separator/>
      </w:r>
    </w:p>
  </w:footnote>
  <w:footnote w:type="continuationSeparator" w:id="0">
    <w:p w:rsidR="005B5D35" w:rsidRDefault="005B5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C22E3"/>
    <w:rsid w:val="003D05D2"/>
    <w:rsid w:val="003E6B91"/>
    <w:rsid w:val="003F028E"/>
    <w:rsid w:val="00417B4B"/>
    <w:rsid w:val="00435C63"/>
    <w:rsid w:val="004871CE"/>
    <w:rsid w:val="004D04CA"/>
    <w:rsid w:val="004E371F"/>
    <w:rsid w:val="004F7DB1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B5D35"/>
    <w:rsid w:val="005C31E6"/>
    <w:rsid w:val="005E7E98"/>
    <w:rsid w:val="006033A6"/>
    <w:rsid w:val="006063C6"/>
    <w:rsid w:val="006170BE"/>
    <w:rsid w:val="006249FA"/>
    <w:rsid w:val="006333A2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04B97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27A7"/>
    <w:rsid w:val="00B04206"/>
    <w:rsid w:val="00B11B7A"/>
    <w:rsid w:val="00B11E95"/>
    <w:rsid w:val="00B12D3B"/>
    <w:rsid w:val="00B639E0"/>
    <w:rsid w:val="00B96F78"/>
    <w:rsid w:val="00B9752F"/>
    <w:rsid w:val="00BC1E84"/>
    <w:rsid w:val="00BD3DE0"/>
    <w:rsid w:val="00BE2535"/>
    <w:rsid w:val="00BE751B"/>
    <w:rsid w:val="00C23EFB"/>
    <w:rsid w:val="00C5482B"/>
    <w:rsid w:val="00C625E8"/>
    <w:rsid w:val="00C70E06"/>
    <w:rsid w:val="00CA6A4D"/>
    <w:rsid w:val="00CB7259"/>
    <w:rsid w:val="00CB7BDD"/>
    <w:rsid w:val="00D077CA"/>
    <w:rsid w:val="00D21D41"/>
    <w:rsid w:val="00D24480"/>
    <w:rsid w:val="00D31A71"/>
    <w:rsid w:val="00D32490"/>
    <w:rsid w:val="00DC034D"/>
    <w:rsid w:val="00DF26B7"/>
    <w:rsid w:val="00E15A59"/>
    <w:rsid w:val="00E26FD6"/>
    <w:rsid w:val="00E33A2F"/>
    <w:rsid w:val="00E4540F"/>
    <w:rsid w:val="00E45581"/>
    <w:rsid w:val="00E60230"/>
    <w:rsid w:val="00E607EA"/>
    <w:rsid w:val="00E616D4"/>
    <w:rsid w:val="00E8573E"/>
    <w:rsid w:val="00E97ED3"/>
    <w:rsid w:val="00EB2C5D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FAD5E8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D0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41A62-2A00-44C0-9CE2-3465A5DA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474</Words>
  <Characters>3993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2014-06-05T15:00:00Z</cp:lastPrinted>
  <dcterms:created xsi:type="dcterms:W3CDTF">2021-11-23T08:23:00Z</dcterms:created>
  <dcterms:modified xsi:type="dcterms:W3CDTF">2021-11-23T08:23:00Z</dcterms:modified>
</cp:coreProperties>
</file>