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D1F3" w14:textId="77777777" w:rsidR="00FB7F50" w:rsidRPr="002245BE" w:rsidRDefault="00F0387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0387F">
        <w:rPr>
          <w:sz w:val="22"/>
          <w:szCs w:val="22"/>
        </w:rPr>
        <w:t>Woźniki</w:t>
      </w:r>
      <w:r w:rsidR="00FB7F50" w:rsidRPr="002245BE">
        <w:rPr>
          <w:sz w:val="22"/>
          <w:szCs w:val="22"/>
        </w:rPr>
        <w:t xml:space="preserve"> dnia: </w:t>
      </w:r>
      <w:r w:rsidRPr="00F0387F">
        <w:rPr>
          <w:sz w:val="22"/>
          <w:szCs w:val="22"/>
        </w:rPr>
        <w:t>2021-11-24</w:t>
      </w:r>
    </w:p>
    <w:p w14:paraId="1F0419F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B64E587" w14:textId="77777777" w:rsidR="00FB7F50" w:rsidRPr="002245BE" w:rsidRDefault="00F0387F" w:rsidP="00FB7F50">
      <w:pPr>
        <w:spacing w:after="40"/>
        <w:rPr>
          <w:b/>
          <w:bCs/>
          <w:sz w:val="22"/>
          <w:szCs w:val="22"/>
        </w:rPr>
      </w:pPr>
      <w:r w:rsidRPr="00F0387F">
        <w:rPr>
          <w:b/>
          <w:bCs/>
          <w:sz w:val="22"/>
          <w:szCs w:val="22"/>
        </w:rPr>
        <w:t>Urząd Miejski w Woźnikach</w:t>
      </w:r>
    </w:p>
    <w:p w14:paraId="68C67336" w14:textId="77777777" w:rsidR="00FB7F50" w:rsidRPr="002245BE" w:rsidRDefault="00F0387F" w:rsidP="00FB7F50">
      <w:pPr>
        <w:rPr>
          <w:sz w:val="22"/>
          <w:szCs w:val="22"/>
        </w:rPr>
      </w:pPr>
      <w:r w:rsidRPr="00F0387F">
        <w:rPr>
          <w:sz w:val="22"/>
          <w:szCs w:val="22"/>
        </w:rPr>
        <w:t>Rynek</w:t>
      </w:r>
      <w:r w:rsidR="00FB7F50" w:rsidRPr="002245BE">
        <w:rPr>
          <w:sz w:val="22"/>
          <w:szCs w:val="22"/>
        </w:rPr>
        <w:t xml:space="preserve"> </w:t>
      </w:r>
      <w:r w:rsidRPr="00F0387F">
        <w:rPr>
          <w:sz w:val="22"/>
          <w:szCs w:val="22"/>
        </w:rPr>
        <w:t>11</w:t>
      </w:r>
    </w:p>
    <w:p w14:paraId="203ED289" w14:textId="77777777" w:rsidR="00FB7F50" w:rsidRPr="002245BE" w:rsidRDefault="00F0387F" w:rsidP="00FB7F50">
      <w:pPr>
        <w:rPr>
          <w:sz w:val="22"/>
          <w:szCs w:val="22"/>
        </w:rPr>
      </w:pPr>
      <w:r w:rsidRPr="00F0387F">
        <w:rPr>
          <w:sz w:val="22"/>
          <w:szCs w:val="22"/>
        </w:rPr>
        <w:t>42-289</w:t>
      </w:r>
      <w:r w:rsidR="00FB7F50" w:rsidRPr="002245BE">
        <w:rPr>
          <w:sz w:val="22"/>
          <w:szCs w:val="22"/>
        </w:rPr>
        <w:t xml:space="preserve"> </w:t>
      </w:r>
      <w:r w:rsidRPr="00F0387F">
        <w:rPr>
          <w:sz w:val="22"/>
          <w:szCs w:val="22"/>
        </w:rPr>
        <w:t>Woźniki</w:t>
      </w:r>
    </w:p>
    <w:p w14:paraId="251F852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544B3B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7AE447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384BDA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0387F" w:rsidRPr="00607F9B" w14:paraId="4919C501" w14:textId="77777777" w:rsidTr="0098064D">
        <w:trPr>
          <w:trHeight w:val="638"/>
        </w:trPr>
        <w:tc>
          <w:tcPr>
            <w:tcW w:w="959" w:type="dxa"/>
            <w:shd w:val="clear" w:color="auto" w:fill="auto"/>
          </w:tcPr>
          <w:p w14:paraId="466B98D6" w14:textId="77777777" w:rsidR="00F0387F" w:rsidRPr="00607F9B" w:rsidRDefault="00F0387F" w:rsidP="009806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D3315F" w14:textId="77777777" w:rsidR="00F0387F" w:rsidRPr="00607F9B" w:rsidRDefault="00F0387F" w:rsidP="009806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0387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0387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0387F">
              <w:rPr>
                <w:b/>
                <w:bCs/>
                <w:sz w:val="22"/>
                <w:szCs w:val="22"/>
              </w:rPr>
              <w:t>Zimowe utrzymanie dróg i ulic na terenie gminy Woźniki.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0387F">
              <w:rPr>
                <w:b/>
                <w:sz w:val="22"/>
                <w:szCs w:val="22"/>
              </w:rPr>
              <w:t>ZP 271.13.2021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A799BE" w14:textId="03EED6B1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0387F" w:rsidRPr="00F0387F">
        <w:rPr>
          <w:b/>
          <w:sz w:val="22"/>
          <w:szCs w:val="22"/>
        </w:rPr>
        <w:t>Urząd Miejski w Woźnikach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0387F" w:rsidRPr="00F0387F">
        <w:rPr>
          <w:sz w:val="22"/>
          <w:szCs w:val="22"/>
        </w:rPr>
        <w:t>(</w:t>
      </w:r>
      <w:proofErr w:type="spellStart"/>
      <w:r w:rsidR="00F0387F" w:rsidRPr="00F0387F">
        <w:rPr>
          <w:sz w:val="22"/>
          <w:szCs w:val="22"/>
        </w:rPr>
        <w:t>t.j</w:t>
      </w:r>
      <w:proofErr w:type="spellEnd"/>
      <w:r w:rsidR="00F0387F" w:rsidRPr="00F0387F">
        <w:rPr>
          <w:sz w:val="22"/>
          <w:szCs w:val="22"/>
        </w:rPr>
        <w:t>. Dz.U. z 2021r. poz. 1129</w:t>
      </w:r>
      <w:r w:rsidR="001F0238">
        <w:rPr>
          <w:sz w:val="22"/>
          <w:szCs w:val="22"/>
        </w:rPr>
        <w:t xml:space="preserve"> ze zm.</w:t>
      </w:r>
      <w:r w:rsidR="00F0387F" w:rsidRPr="00F0387F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0387F" w14:paraId="56662AF3" w14:textId="77777777" w:rsidTr="0098064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4C1FAD2" w14:textId="77777777" w:rsidR="00F0387F" w:rsidRPr="00D26ED6" w:rsidRDefault="00F0387F" w:rsidP="0098064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0387F">
              <w:rPr>
                <w:b/>
                <w:sz w:val="22"/>
                <w:szCs w:val="22"/>
              </w:rPr>
              <w:t>Hucz Spółka z ograniczoną odpowiedzialnością SP.K</w:t>
            </w:r>
          </w:p>
          <w:p w14:paraId="60C01A3C" w14:textId="77777777" w:rsidR="00F0387F" w:rsidRPr="009F0E5C" w:rsidRDefault="00F0387F" w:rsidP="0098064D">
            <w:pPr>
              <w:jc w:val="both"/>
              <w:rPr>
                <w:bCs/>
                <w:sz w:val="22"/>
                <w:szCs w:val="22"/>
              </w:rPr>
            </w:pPr>
            <w:r w:rsidRPr="00F0387F">
              <w:rPr>
                <w:bCs/>
                <w:sz w:val="22"/>
                <w:szCs w:val="22"/>
              </w:rPr>
              <w:t>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87F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BB68BB" w14:textId="77777777" w:rsidR="00F0387F" w:rsidRPr="009F0E5C" w:rsidRDefault="00F0387F" w:rsidP="0098064D">
            <w:pPr>
              <w:jc w:val="both"/>
              <w:rPr>
                <w:bCs/>
                <w:sz w:val="22"/>
                <w:szCs w:val="22"/>
              </w:rPr>
            </w:pPr>
            <w:r w:rsidRPr="00F0387F">
              <w:rPr>
                <w:bCs/>
                <w:sz w:val="22"/>
                <w:szCs w:val="22"/>
              </w:rPr>
              <w:t>42-283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87F">
              <w:rPr>
                <w:bCs/>
                <w:sz w:val="22"/>
                <w:szCs w:val="22"/>
              </w:rPr>
              <w:t>Boronów</w:t>
            </w:r>
          </w:p>
          <w:p w14:paraId="64ADAE37" w14:textId="77777777" w:rsidR="00F0387F" w:rsidRDefault="00F0387F" w:rsidP="009806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015D7A" w14:textId="77777777" w:rsidR="00F0387F" w:rsidRPr="00211A34" w:rsidRDefault="00F0387F" w:rsidP="009806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387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387F">
              <w:rPr>
                <w:sz w:val="22"/>
                <w:szCs w:val="22"/>
              </w:rPr>
              <w:t>Zadanie 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387F">
              <w:rPr>
                <w:b/>
                <w:sz w:val="22"/>
                <w:szCs w:val="22"/>
              </w:rPr>
              <w:t>268 000.00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6C07EF" w14:textId="77777777" w:rsidR="00F0387F" w:rsidRPr="00D26ED6" w:rsidRDefault="00F0387F" w:rsidP="009806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7923FB" w14:textId="77777777" w:rsidR="00F0387F" w:rsidRDefault="00F0387F" w:rsidP="0098064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387F">
              <w:t>Najkorzystniejsza oferta</w:t>
            </w:r>
          </w:p>
        </w:tc>
      </w:tr>
      <w:tr w:rsidR="00F0387F" w14:paraId="4E57F87C" w14:textId="77777777" w:rsidTr="0098064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88A9328" w14:textId="77777777" w:rsidR="00F0387F" w:rsidRPr="00D26ED6" w:rsidRDefault="00F0387F" w:rsidP="0098064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0387F">
              <w:rPr>
                <w:b/>
                <w:sz w:val="22"/>
                <w:szCs w:val="22"/>
              </w:rPr>
              <w:t>Hucz Spółka z ograniczoną odpowiedzialnością SP.K</w:t>
            </w:r>
          </w:p>
          <w:p w14:paraId="673C2811" w14:textId="77777777" w:rsidR="00F0387F" w:rsidRPr="009F0E5C" w:rsidRDefault="00F0387F" w:rsidP="0098064D">
            <w:pPr>
              <w:jc w:val="both"/>
              <w:rPr>
                <w:bCs/>
                <w:sz w:val="22"/>
                <w:szCs w:val="22"/>
              </w:rPr>
            </w:pPr>
            <w:r w:rsidRPr="00F0387F">
              <w:rPr>
                <w:bCs/>
                <w:sz w:val="22"/>
                <w:szCs w:val="22"/>
              </w:rPr>
              <w:t>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87F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D9F968" w14:textId="77777777" w:rsidR="00F0387F" w:rsidRPr="009F0E5C" w:rsidRDefault="00F0387F" w:rsidP="0098064D">
            <w:pPr>
              <w:jc w:val="both"/>
              <w:rPr>
                <w:bCs/>
                <w:sz w:val="22"/>
                <w:szCs w:val="22"/>
              </w:rPr>
            </w:pPr>
            <w:r w:rsidRPr="00F0387F">
              <w:rPr>
                <w:bCs/>
                <w:sz w:val="22"/>
                <w:szCs w:val="22"/>
              </w:rPr>
              <w:t>42-283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87F">
              <w:rPr>
                <w:bCs/>
                <w:sz w:val="22"/>
                <w:szCs w:val="22"/>
              </w:rPr>
              <w:t>Boronów</w:t>
            </w:r>
          </w:p>
          <w:p w14:paraId="0A41CD79" w14:textId="77777777" w:rsidR="00F0387F" w:rsidRDefault="00F0387F" w:rsidP="009806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744166" w14:textId="77777777" w:rsidR="00F0387F" w:rsidRPr="00211A34" w:rsidRDefault="00F0387F" w:rsidP="009806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387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387F">
              <w:rPr>
                <w:sz w:val="22"/>
                <w:szCs w:val="22"/>
              </w:rPr>
              <w:t>Zadanie 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387F">
              <w:rPr>
                <w:b/>
                <w:sz w:val="22"/>
                <w:szCs w:val="22"/>
              </w:rPr>
              <w:t>149 000.00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FDA080" w14:textId="77777777" w:rsidR="00F0387F" w:rsidRPr="00D26ED6" w:rsidRDefault="00F0387F" w:rsidP="009806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031C0C" w14:textId="77777777" w:rsidR="00F0387F" w:rsidRDefault="00F0387F" w:rsidP="0098064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387F">
              <w:t>Najkorzystniejsza oferta</w:t>
            </w:r>
          </w:p>
        </w:tc>
      </w:tr>
      <w:tr w:rsidR="00F0387F" w14:paraId="44EA0B09" w14:textId="77777777" w:rsidTr="0098064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FE49E44" w14:textId="77777777" w:rsidR="00F0387F" w:rsidRPr="00D26ED6" w:rsidRDefault="00F0387F" w:rsidP="0098064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0387F">
              <w:rPr>
                <w:b/>
                <w:sz w:val="22"/>
                <w:szCs w:val="22"/>
              </w:rPr>
              <w:t>Przedsiębiorstwo AGROKOMPLEX Jacek Skubała</w:t>
            </w:r>
          </w:p>
          <w:p w14:paraId="20985BCA" w14:textId="77777777" w:rsidR="00F0387F" w:rsidRPr="009F0E5C" w:rsidRDefault="00F0387F" w:rsidP="0098064D">
            <w:pPr>
              <w:jc w:val="both"/>
              <w:rPr>
                <w:bCs/>
                <w:sz w:val="22"/>
                <w:szCs w:val="22"/>
              </w:rPr>
            </w:pPr>
            <w:r w:rsidRPr="00F0387F">
              <w:rPr>
                <w:bCs/>
                <w:sz w:val="22"/>
                <w:szCs w:val="22"/>
              </w:rPr>
              <w:t>Leśna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87F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00619FF" w14:textId="77777777" w:rsidR="00F0387F" w:rsidRPr="009F0E5C" w:rsidRDefault="00F0387F" w:rsidP="0098064D">
            <w:pPr>
              <w:jc w:val="both"/>
              <w:rPr>
                <w:bCs/>
                <w:sz w:val="22"/>
                <w:szCs w:val="22"/>
              </w:rPr>
            </w:pPr>
            <w:r w:rsidRPr="00F0387F">
              <w:rPr>
                <w:bCs/>
                <w:sz w:val="22"/>
                <w:szCs w:val="22"/>
              </w:rPr>
              <w:t>42-772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87F">
              <w:rPr>
                <w:bCs/>
                <w:sz w:val="22"/>
                <w:szCs w:val="22"/>
              </w:rPr>
              <w:t>Łagiewniki Wielkie</w:t>
            </w:r>
          </w:p>
          <w:p w14:paraId="551FF54C" w14:textId="77777777" w:rsidR="00F0387F" w:rsidRDefault="00F0387F" w:rsidP="009806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123E26" w14:textId="77777777" w:rsidR="00F0387F" w:rsidRPr="00211A34" w:rsidRDefault="00F0387F" w:rsidP="009806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387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387F">
              <w:rPr>
                <w:sz w:val="22"/>
                <w:szCs w:val="22"/>
              </w:rPr>
              <w:t>Zadanie 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387F">
              <w:rPr>
                <w:b/>
                <w:sz w:val="22"/>
                <w:szCs w:val="22"/>
              </w:rPr>
              <w:t>140 832.00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4E713F7" w14:textId="77777777" w:rsidR="00F0387F" w:rsidRPr="00D26ED6" w:rsidRDefault="00F0387F" w:rsidP="009806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F5D49A" w14:textId="77777777" w:rsidR="00F0387F" w:rsidRDefault="00F0387F" w:rsidP="0098064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387F">
              <w:t>Najkorzystniejsza oferta</w:t>
            </w:r>
          </w:p>
        </w:tc>
      </w:tr>
      <w:tr w:rsidR="00F0387F" w14:paraId="2158EDB4" w14:textId="77777777" w:rsidTr="0098064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1B6321B" w14:textId="77777777" w:rsidR="00F0387F" w:rsidRPr="00D26ED6" w:rsidRDefault="00F0387F" w:rsidP="0098064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0387F">
              <w:rPr>
                <w:b/>
                <w:sz w:val="22"/>
                <w:szCs w:val="22"/>
              </w:rPr>
              <w:lastRenderedPageBreak/>
              <w:t>Przedsiębiorstwo AGROKOMPLEX Jacek Skubała</w:t>
            </w:r>
          </w:p>
          <w:p w14:paraId="25AD2DD8" w14:textId="77777777" w:rsidR="00F0387F" w:rsidRPr="009F0E5C" w:rsidRDefault="00F0387F" w:rsidP="0098064D">
            <w:pPr>
              <w:jc w:val="both"/>
              <w:rPr>
                <w:bCs/>
                <w:sz w:val="22"/>
                <w:szCs w:val="22"/>
              </w:rPr>
            </w:pPr>
            <w:r w:rsidRPr="00F0387F">
              <w:rPr>
                <w:bCs/>
                <w:sz w:val="22"/>
                <w:szCs w:val="22"/>
              </w:rPr>
              <w:t>Leśna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87F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C490DB" w14:textId="77777777" w:rsidR="00F0387F" w:rsidRPr="009F0E5C" w:rsidRDefault="00F0387F" w:rsidP="0098064D">
            <w:pPr>
              <w:jc w:val="both"/>
              <w:rPr>
                <w:bCs/>
                <w:sz w:val="22"/>
                <w:szCs w:val="22"/>
              </w:rPr>
            </w:pPr>
            <w:r w:rsidRPr="00F0387F">
              <w:rPr>
                <w:bCs/>
                <w:sz w:val="22"/>
                <w:szCs w:val="22"/>
              </w:rPr>
              <w:t>42-772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87F">
              <w:rPr>
                <w:bCs/>
                <w:sz w:val="22"/>
                <w:szCs w:val="22"/>
              </w:rPr>
              <w:t>Łagiewniki Wielkie</w:t>
            </w:r>
          </w:p>
          <w:p w14:paraId="32F61626" w14:textId="77777777" w:rsidR="00F0387F" w:rsidRDefault="00F0387F" w:rsidP="009806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BC7B8F" w14:textId="77777777" w:rsidR="00F0387F" w:rsidRPr="00211A34" w:rsidRDefault="00F0387F" w:rsidP="009806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387F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387F">
              <w:rPr>
                <w:sz w:val="22"/>
                <w:szCs w:val="22"/>
              </w:rPr>
              <w:t>Zadanie 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387F">
              <w:rPr>
                <w:b/>
                <w:sz w:val="22"/>
                <w:szCs w:val="22"/>
              </w:rPr>
              <w:t>140 832.00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ADCE8ED" w14:textId="77777777" w:rsidR="00F0387F" w:rsidRPr="00D26ED6" w:rsidRDefault="00F0387F" w:rsidP="009806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E0ACFC" w14:textId="77777777" w:rsidR="00F0387F" w:rsidRDefault="00F0387F" w:rsidP="0098064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387F">
              <w:t>Najkorzystniejsza oferta</w:t>
            </w:r>
          </w:p>
        </w:tc>
      </w:tr>
      <w:tr w:rsidR="00F0387F" w14:paraId="7A27755D" w14:textId="77777777" w:rsidTr="0098064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BA3E808" w14:textId="77777777" w:rsidR="00F0387F" w:rsidRPr="00D26ED6" w:rsidRDefault="00F0387F" w:rsidP="0098064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0387F">
              <w:rPr>
                <w:b/>
                <w:sz w:val="22"/>
                <w:szCs w:val="22"/>
              </w:rPr>
              <w:t>Gabriela Lisek FIRMA HANDLOWO-USŁUGOWA "REMPOL''</w:t>
            </w:r>
          </w:p>
          <w:p w14:paraId="0A096C5A" w14:textId="77777777" w:rsidR="00F0387F" w:rsidRPr="009F0E5C" w:rsidRDefault="00F0387F" w:rsidP="0098064D">
            <w:pPr>
              <w:jc w:val="both"/>
              <w:rPr>
                <w:bCs/>
                <w:sz w:val="22"/>
                <w:szCs w:val="22"/>
              </w:rPr>
            </w:pPr>
            <w:r w:rsidRPr="00F0387F">
              <w:rPr>
                <w:bCs/>
                <w:sz w:val="22"/>
                <w:szCs w:val="22"/>
              </w:rPr>
              <w:t>Solarnia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87F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8E6C79" w14:textId="77777777" w:rsidR="00F0387F" w:rsidRPr="009F0E5C" w:rsidRDefault="00F0387F" w:rsidP="0098064D">
            <w:pPr>
              <w:jc w:val="both"/>
              <w:rPr>
                <w:bCs/>
                <w:sz w:val="22"/>
                <w:szCs w:val="22"/>
              </w:rPr>
            </w:pPr>
            <w:r w:rsidRPr="00F0387F">
              <w:rPr>
                <w:bCs/>
                <w:sz w:val="22"/>
                <w:szCs w:val="22"/>
              </w:rPr>
              <w:t>42-289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87F">
              <w:rPr>
                <w:bCs/>
                <w:sz w:val="22"/>
                <w:szCs w:val="22"/>
              </w:rPr>
              <w:t>Woźniki</w:t>
            </w:r>
          </w:p>
          <w:p w14:paraId="40E42524" w14:textId="77777777" w:rsidR="00F0387F" w:rsidRDefault="00F0387F" w:rsidP="009806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719EFD" w14:textId="77777777" w:rsidR="00F0387F" w:rsidRPr="00211A34" w:rsidRDefault="00F0387F" w:rsidP="009806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387F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387F">
              <w:rPr>
                <w:sz w:val="22"/>
                <w:szCs w:val="22"/>
              </w:rPr>
              <w:t>Zadanie 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387F">
              <w:rPr>
                <w:b/>
                <w:sz w:val="22"/>
                <w:szCs w:val="22"/>
              </w:rPr>
              <w:t>254 741.76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0ECF946" w14:textId="77777777" w:rsidR="00F0387F" w:rsidRPr="00D26ED6" w:rsidRDefault="00F0387F" w:rsidP="009806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23B019" w14:textId="77777777" w:rsidR="00F0387F" w:rsidRDefault="00F0387F" w:rsidP="0098064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387F">
              <w:t>Najkorzystniejsza oferta</w:t>
            </w:r>
          </w:p>
        </w:tc>
      </w:tr>
    </w:tbl>
    <w:p w14:paraId="56CE592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6041658" w14:textId="77777777" w:rsidTr="00596EA3">
        <w:tc>
          <w:tcPr>
            <w:tcW w:w="2169" w:type="dxa"/>
            <w:shd w:val="clear" w:color="auto" w:fill="F3F3F3"/>
          </w:tcPr>
          <w:p w14:paraId="453F54C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9A4632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27CE1F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BF5211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0387F" w:rsidRPr="00834EF4" w14:paraId="0B136E11" w14:textId="77777777" w:rsidTr="0098064D">
        <w:tc>
          <w:tcPr>
            <w:tcW w:w="2169" w:type="dxa"/>
            <w:shd w:val="clear" w:color="auto" w:fill="auto"/>
          </w:tcPr>
          <w:p w14:paraId="15DA32BF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387F">
              <w:rPr>
                <w:sz w:val="20"/>
                <w:szCs w:val="20"/>
              </w:rPr>
              <w:t>Zadanie  1</w:t>
            </w:r>
          </w:p>
        </w:tc>
        <w:tc>
          <w:tcPr>
            <w:tcW w:w="2793" w:type="dxa"/>
            <w:shd w:val="clear" w:color="auto" w:fill="auto"/>
          </w:tcPr>
          <w:p w14:paraId="6ED977C4" w14:textId="77777777" w:rsidR="00F0387F" w:rsidRPr="00211A34" w:rsidRDefault="00F0387F" w:rsidP="009806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387F">
              <w:rPr>
                <w:b/>
                <w:bCs/>
                <w:sz w:val="20"/>
                <w:szCs w:val="20"/>
              </w:rPr>
              <w:t>Hucz Spółka z ograniczoną odpowiedzialnością SP.K</w:t>
            </w:r>
          </w:p>
          <w:p w14:paraId="27D484C1" w14:textId="77777777" w:rsidR="00F0387F" w:rsidRPr="00211A34" w:rsidRDefault="00F0387F" w:rsidP="0098064D">
            <w:pPr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14</w:t>
            </w:r>
          </w:p>
          <w:p w14:paraId="1EF59EFB" w14:textId="77777777" w:rsidR="00F0387F" w:rsidRPr="00211A34" w:rsidRDefault="00F0387F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42-283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Boronów</w:t>
            </w:r>
          </w:p>
        </w:tc>
        <w:tc>
          <w:tcPr>
            <w:tcW w:w="2976" w:type="dxa"/>
            <w:shd w:val="clear" w:color="auto" w:fill="auto"/>
          </w:tcPr>
          <w:p w14:paraId="4FE0C5DE" w14:textId="77777777" w:rsidR="00F0387F" w:rsidRPr="00F0387F" w:rsidRDefault="00F0387F" w:rsidP="0098064D">
            <w:pPr>
              <w:spacing w:before="40" w:after="40"/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1 - Cena - 90.54</w:t>
            </w:r>
          </w:p>
          <w:p w14:paraId="7D13C8CF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2 - Zatrudnienie osób bezrobotnych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0BB45E" w14:textId="77777777" w:rsidR="00F0387F" w:rsidRPr="00211A34" w:rsidRDefault="00F0387F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 xml:space="preserve">  95,54</w:t>
            </w:r>
          </w:p>
        </w:tc>
      </w:tr>
      <w:tr w:rsidR="00F0387F" w:rsidRPr="00834EF4" w14:paraId="735D1D1A" w14:textId="77777777" w:rsidTr="0098064D">
        <w:tc>
          <w:tcPr>
            <w:tcW w:w="2169" w:type="dxa"/>
            <w:shd w:val="clear" w:color="auto" w:fill="auto"/>
          </w:tcPr>
          <w:p w14:paraId="037235A8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387F">
              <w:rPr>
                <w:sz w:val="20"/>
                <w:szCs w:val="20"/>
              </w:rPr>
              <w:t>Zadanie  1</w:t>
            </w:r>
          </w:p>
        </w:tc>
        <w:tc>
          <w:tcPr>
            <w:tcW w:w="2793" w:type="dxa"/>
            <w:shd w:val="clear" w:color="auto" w:fill="auto"/>
          </w:tcPr>
          <w:p w14:paraId="4F811957" w14:textId="77777777" w:rsidR="00F0387F" w:rsidRPr="00211A34" w:rsidRDefault="00F0387F" w:rsidP="009806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387F">
              <w:rPr>
                <w:b/>
                <w:bCs/>
                <w:sz w:val="20"/>
                <w:szCs w:val="20"/>
              </w:rPr>
              <w:t>Gabriela Lisek FIRMA HANDLOWO-USŁUGOWA "REMPOL''</w:t>
            </w:r>
          </w:p>
          <w:p w14:paraId="26B5F7FF" w14:textId="77777777" w:rsidR="00F0387F" w:rsidRPr="00211A34" w:rsidRDefault="00F0387F" w:rsidP="0098064D">
            <w:pPr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Solarnia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31</w:t>
            </w:r>
          </w:p>
          <w:p w14:paraId="2DF7BFDD" w14:textId="77777777" w:rsidR="00F0387F" w:rsidRPr="00211A34" w:rsidRDefault="00F0387F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42-289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Woźniki</w:t>
            </w:r>
          </w:p>
        </w:tc>
        <w:tc>
          <w:tcPr>
            <w:tcW w:w="2976" w:type="dxa"/>
            <w:shd w:val="clear" w:color="auto" w:fill="auto"/>
          </w:tcPr>
          <w:p w14:paraId="14884D0A" w14:textId="77777777" w:rsidR="00F0387F" w:rsidRPr="00F0387F" w:rsidRDefault="00F0387F" w:rsidP="0098064D">
            <w:pPr>
              <w:spacing w:before="40" w:after="40"/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1 - Cena - 95.00</w:t>
            </w:r>
          </w:p>
          <w:p w14:paraId="4C00449C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2 - Zatrudnienie osób bezrobotnych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54F58E" w14:textId="77777777" w:rsidR="00F0387F" w:rsidRPr="00211A34" w:rsidRDefault="00F0387F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 xml:space="preserve">  95,00</w:t>
            </w:r>
          </w:p>
        </w:tc>
      </w:tr>
      <w:tr w:rsidR="00F0387F" w:rsidRPr="00834EF4" w14:paraId="782BB7AF" w14:textId="77777777" w:rsidTr="0098064D">
        <w:tc>
          <w:tcPr>
            <w:tcW w:w="2169" w:type="dxa"/>
            <w:shd w:val="clear" w:color="auto" w:fill="auto"/>
          </w:tcPr>
          <w:p w14:paraId="56326A73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387F">
              <w:rPr>
                <w:sz w:val="20"/>
                <w:szCs w:val="20"/>
              </w:rPr>
              <w:t>Zadanie 2</w:t>
            </w:r>
          </w:p>
        </w:tc>
        <w:tc>
          <w:tcPr>
            <w:tcW w:w="2793" w:type="dxa"/>
            <w:shd w:val="clear" w:color="auto" w:fill="auto"/>
          </w:tcPr>
          <w:p w14:paraId="672AAF4B" w14:textId="77777777" w:rsidR="00F0387F" w:rsidRPr="00211A34" w:rsidRDefault="00F0387F" w:rsidP="009806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387F">
              <w:rPr>
                <w:b/>
                <w:bCs/>
                <w:sz w:val="20"/>
                <w:szCs w:val="20"/>
              </w:rPr>
              <w:t>Hucz Spółka z ograniczoną odpowiedzialnością SP.K</w:t>
            </w:r>
          </w:p>
          <w:p w14:paraId="6B93B133" w14:textId="77777777" w:rsidR="00F0387F" w:rsidRPr="00211A34" w:rsidRDefault="00F0387F" w:rsidP="0098064D">
            <w:pPr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14</w:t>
            </w:r>
          </w:p>
          <w:p w14:paraId="1C01F361" w14:textId="77777777" w:rsidR="00F0387F" w:rsidRPr="00211A34" w:rsidRDefault="00F0387F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42-283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Boronów</w:t>
            </w:r>
          </w:p>
        </w:tc>
        <w:tc>
          <w:tcPr>
            <w:tcW w:w="2976" w:type="dxa"/>
            <w:shd w:val="clear" w:color="auto" w:fill="auto"/>
          </w:tcPr>
          <w:p w14:paraId="11E2A1D7" w14:textId="77777777" w:rsidR="00F0387F" w:rsidRPr="00F0387F" w:rsidRDefault="00F0387F" w:rsidP="0098064D">
            <w:pPr>
              <w:spacing w:before="40" w:after="40"/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1 - Cena - 95.00</w:t>
            </w:r>
          </w:p>
          <w:p w14:paraId="3E67612A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2 - Zatrudnienie osób bezrobotnych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075A9B" w14:textId="77777777" w:rsidR="00F0387F" w:rsidRPr="00211A34" w:rsidRDefault="00F0387F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 xml:space="preserve">  100,00</w:t>
            </w:r>
          </w:p>
        </w:tc>
      </w:tr>
      <w:tr w:rsidR="00F0387F" w:rsidRPr="00834EF4" w14:paraId="0E5043C7" w14:textId="77777777" w:rsidTr="0098064D">
        <w:tc>
          <w:tcPr>
            <w:tcW w:w="2169" w:type="dxa"/>
            <w:shd w:val="clear" w:color="auto" w:fill="auto"/>
          </w:tcPr>
          <w:p w14:paraId="4032AA70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387F">
              <w:rPr>
                <w:sz w:val="20"/>
                <w:szCs w:val="20"/>
              </w:rPr>
              <w:t>Zadanie 2</w:t>
            </w:r>
          </w:p>
        </w:tc>
        <w:tc>
          <w:tcPr>
            <w:tcW w:w="2793" w:type="dxa"/>
            <w:shd w:val="clear" w:color="auto" w:fill="auto"/>
          </w:tcPr>
          <w:p w14:paraId="72C159E2" w14:textId="77777777" w:rsidR="00F0387F" w:rsidRPr="00211A34" w:rsidRDefault="00F0387F" w:rsidP="009806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387F">
              <w:rPr>
                <w:b/>
                <w:bCs/>
                <w:sz w:val="20"/>
                <w:szCs w:val="20"/>
              </w:rPr>
              <w:t>Przedsiębiorstwo AGROKOMPLEX Jacek Skubała</w:t>
            </w:r>
          </w:p>
          <w:p w14:paraId="7EA23313" w14:textId="77777777" w:rsidR="00F0387F" w:rsidRPr="00211A34" w:rsidRDefault="00F0387F" w:rsidP="0098064D">
            <w:pPr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Leśna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1</w:t>
            </w:r>
          </w:p>
          <w:p w14:paraId="2F8E6966" w14:textId="77777777" w:rsidR="00F0387F" w:rsidRPr="00211A34" w:rsidRDefault="00F0387F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42-772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Łagiewniki Wielkie</w:t>
            </w:r>
          </w:p>
        </w:tc>
        <w:tc>
          <w:tcPr>
            <w:tcW w:w="2976" w:type="dxa"/>
            <w:shd w:val="clear" w:color="auto" w:fill="auto"/>
          </w:tcPr>
          <w:p w14:paraId="056E2D86" w14:textId="77777777" w:rsidR="00F0387F" w:rsidRPr="00F0387F" w:rsidRDefault="00F0387F" w:rsidP="0098064D">
            <w:pPr>
              <w:spacing w:before="40" w:after="40"/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1 - Cena - 89.03</w:t>
            </w:r>
          </w:p>
          <w:p w14:paraId="6ED51B62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2 - Zatrudnienie osób bezrobotnych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88772A" w14:textId="77777777" w:rsidR="00F0387F" w:rsidRPr="00211A34" w:rsidRDefault="00F0387F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 xml:space="preserve">  89,03</w:t>
            </w:r>
          </w:p>
        </w:tc>
      </w:tr>
      <w:tr w:rsidR="00F0387F" w:rsidRPr="00834EF4" w14:paraId="2AA2A5EF" w14:textId="77777777" w:rsidTr="0098064D">
        <w:tc>
          <w:tcPr>
            <w:tcW w:w="2169" w:type="dxa"/>
            <w:shd w:val="clear" w:color="auto" w:fill="auto"/>
          </w:tcPr>
          <w:p w14:paraId="3844E1A4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387F">
              <w:rPr>
                <w:sz w:val="20"/>
                <w:szCs w:val="20"/>
              </w:rPr>
              <w:t>Zadanie 3</w:t>
            </w:r>
          </w:p>
        </w:tc>
        <w:tc>
          <w:tcPr>
            <w:tcW w:w="2793" w:type="dxa"/>
            <w:shd w:val="clear" w:color="auto" w:fill="auto"/>
          </w:tcPr>
          <w:p w14:paraId="45912655" w14:textId="77777777" w:rsidR="00F0387F" w:rsidRPr="00211A34" w:rsidRDefault="00F0387F" w:rsidP="009806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387F">
              <w:rPr>
                <w:b/>
                <w:bCs/>
                <w:sz w:val="20"/>
                <w:szCs w:val="20"/>
              </w:rPr>
              <w:t>Przedsiębiorstwo AGROKOMPLEX Jacek Skubała</w:t>
            </w:r>
          </w:p>
          <w:p w14:paraId="6C7873A0" w14:textId="77777777" w:rsidR="00F0387F" w:rsidRPr="00211A34" w:rsidRDefault="00F0387F" w:rsidP="0098064D">
            <w:pPr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Leśna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1</w:t>
            </w:r>
          </w:p>
          <w:p w14:paraId="63F8BEC7" w14:textId="77777777" w:rsidR="00F0387F" w:rsidRPr="00211A34" w:rsidRDefault="00F0387F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42-772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Łagiewniki Wielkie</w:t>
            </w:r>
          </w:p>
        </w:tc>
        <w:tc>
          <w:tcPr>
            <w:tcW w:w="2976" w:type="dxa"/>
            <w:shd w:val="clear" w:color="auto" w:fill="auto"/>
          </w:tcPr>
          <w:p w14:paraId="58BBC9A9" w14:textId="77777777" w:rsidR="00F0387F" w:rsidRPr="00F0387F" w:rsidRDefault="00F0387F" w:rsidP="0098064D">
            <w:pPr>
              <w:spacing w:before="40" w:after="40"/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1 - Cena - 95.00</w:t>
            </w:r>
          </w:p>
          <w:p w14:paraId="37342B6A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2 - Zatrudnienie osób bezrobotnych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72653C" w14:textId="77777777" w:rsidR="00F0387F" w:rsidRPr="00211A34" w:rsidRDefault="00F0387F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 xml:space="preserve">  95,00</w:t>
            </w:r>
          </w:p>
        </w:tc>
      </w:tr>
      <w:tr w:rsidR="00F0387F" w:rsidRPr="00834EF4" w14:paraId="5BB2D64B" w14:textId="77777777" w:rsidTr="0098064D">
        <w:tc>
          <w:tcPr>
            <w:tcW w:w="2169" w:type="dxa"/>
            <w:shd w:val="clear" w:color="auto" w:fill="auto"/>
          </w:tcPr>
          <w:p w14:paraId="3CC49452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387F">
              <w:rPr>
                <w:sz w:val="20"/>
                <w:szCs w:val="20"/>
              </w:rPr>
              <w:t>Zadanie 3</w:t>
            </w:r>
          </w:p>
        </w:tc>
        <w:tc>
          <w:tcPr>
            <w:tcW w:w="2793" w:type="dxa"/>
            <w:shd w:val="clear" w:color="auto" w:fill="auto"/>
          </w:tcPr>
          <w:p w14:paraId="5C7AE71A" w14:textId="77777777" w:rsidR="00F0387F" w:rsidRPr="00211A34" w:rsidRDefault="00F0387F" w:rsidP="009806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387F">
              <w:rPr>
                <w:b/>
                <w:bCs/>
                <w:sz w:val="20"/>
                <w:szCs w:val="20"/>
              </w:rPr>
              <w:t>Hucz Spółka z ograniczoną odpowiedzialnością SP.K</w:t>
            </w:r>
          </w:p>
          <w:p w14:paraId="7200BE10" w14:textId="77777777" w:rsidR="00F0387F" w:rsidRPr="00211A34" w:rsidRDefault="00F0387F" w:rsidP="0098064D">
            <w:pPr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14</w:t>
            </w:r>
          </w:p>
          <w:p w14:paraId="2188620D" w14:textId="77777777" w:rsidR="00F0387F" w:rsidRPr="00211A34" w:rsidRDefault="00F0387F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42-283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Boronów</w:t>
            </w:r>
          </w:p>
        </w:tc>
        <w:tc>
          <w:tcPr>
            <w:tcW w:w="2976" w:type="dxa"/>
            <w:shd w:val="clear" w:color="auto" w:fill="auto"/>
          </w:tcPr>
          <w:p w14:paraId="0826587B" w14:textId="77777777" w:rsidR="00F0387F" w:rsidRPr="00F0387F" w:rsidRDefault="00F0387F" w:rsidP="0098064D">
            <w:pPr>
              <w:spacing w:before="40" w:after="40"/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1 - Cena - 86.27</w:t>
            </w:r>
          </w:p>
          <w:p w14:paraId="421D0C4C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2 - Zatrudnienie osób bezrobotnych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6DA07D" w14:textId="77777777" w:rsidR="00F0387F" w:rsidRPr="00211A34" w:rsidRDefault="00F0387F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 xml:space="preserve">  91,27</w:t>
            </w:r>
          </w:p>
        </w:tc>
      </w:tr>
      <w:tr w:rsidR="00F0387F" w:rsidRPr="00834EF4" w14:paraId="2E712455" w14:textId="77777777" w:rsidTr="0098064D">
        <w:tc>
          <w:tcPr>
            <w:tcW w:w="2169" w:type="dxa"/>
            <w:shd w:val="clear" w:color="auto" w:fill="auto"/>
          </w:tcPr>
          <w:p w14:paraId="76D3D0E3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387F">
              <w:rPr>
                <w:sz w:val="20"/>
                <w:szCs w:val="20"/>
              </w:rPr>
              <w:t>Zadanie 4</w:t>
            </w:r>
          </w:p>
        </w:tc>
        <w:tc>
          <w:tcPr>
            <w:tcW w:w="2793" w:type="dxa"/>
            <w:shd w:val="clear" w:color="auto" w:fill="auto"/>
          </w:tcPr>
          <w:p w14:paraId="370185E8" w14:textId="77777777" w:rsidR="00F0387F" w:rsidRPr="00211A34" w:rsidRDefault="00F0387F" w:rsidP="009806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387F">
              <w:rPr>
                <w:b/>
                <w:bCs/>
                <w:sz w:val="20"/>
                <w:szCs w:val="20"/>
              </w:rPr>
              <w:t>Przedsiębiorstwo AGROKOMPLEX Jacek Skubała</w:t>
            </w:r>
          </w:p>
          <w:p w14:paraId="507AEF6B" w14:textId="77777777" w:rsidR="00F0387F" w:rsidRPr="00211A34" w:rsidRDefault="00F0387F" w:rsidP="0098064D">
            <w:pPr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Leśna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1</w:t>
            </w:r>
          </w:p>
          <w:p w14:paraId="173FC96B" w14:textId="77777777" w:rsidR="00F0387F" w:rsidRPr="00211A34" w:rsidRDefault="00F0387F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42-772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Łagiewniki Wielkie</w:t>
            </w:r>
          </w:p>
        </w:tc>
        <w:tc>
          <w:tcPr>
            <w:tcW w:w="2976" w:type="dxa"/>
            <w:shd w:val="clear" w:color="auto" w:fill="auto"/>
          </w:tcPr>
          <w:p w14:paraId="051ED6C8" w14:textId="77777777" w:rsidR="00F0387F" w:rsidRPr="00F0387F" w:rsidRDefault="00F0387F" w:rsidP="0098064D">
            <w:pPr>
              <w:spacing w:before="40" w:after="40"/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1 - Cena - 95.00</w:t>
            </w:r>
          </w:p>
          <w:p w14:paraId="0B226005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2 - Zatrudnienie osób bezrobotnych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CA5D7C" w14:textId="77777777" w:rsidR="00F0387F" w:rsidRPr="00211A34" w:rsidRDefault="00F0387F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 xml:space="preserve">  95,00</w:t>
            </w:r>
          </w:p>
        </w:tc>
      </w:tr>
      <w:tr w:rsidR="00F0387F" w:rsidRPr="00834EF4" w14:paraId="3E9B28F4" w14:textId="77777777" w:rsidTr="0098064D">
        <w:tc>
          <w:tcPr>
            <w:tcW w:w="2169" w:type="dxa"/>
            <w:shd w:val="clear" w:color="auto" w:fill="auto"/>
          </w:tcPr>
          <w:p w14:paraId="458B92E4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387F">
              <w:rPr>
                <w:sz w:val="20"/>
                <w:szCs w:val="20"/>
              </w:rPr>
              <w:t>Zadanie 4</w:t>
            </w:r>
          </w:p>
        </w:tc>
        <w:tc>
          <w:tcPr>
            <w:tcW w:w="2793" w:type="dxa"/>
            <w:shd w:val="clear" w:color="auto" w:fill="auto"/>
          </w:tcPr>
          <w:p w14:paraId="168F0FA5" w14:textId="77777777" w:rsidR="00F0387F" w:rsidRPr="00211A34" w:rsidRDefault="00F0387F" w:rsidP="009806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387F">
              <w:rPr>
                <w:b/>
                <w:bCs/>
                <w:sz w:val="20"/>
                <w:szCs w:val="20"/>
              </w:rPr>
              <w:t>Hucz Spółka z ograniczoną odpowiedzialnością SP.K</w:t>
            </w:r>
          </w:p>
          <w:p w14:paraId="0957E61E" w14:textId="77777777" w:rsidR="00F0387F" w:rsidRPr="00211A34" w:rsidRDefault="00F0387F" w:rsidP="0098064D">
            <w:pPr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14</w:t>
            </w:r>
          </w:p>
          <w:p w14:paraId="0C23B0B8" w14:textId="77777777" w:rsidR="00F0387F" w:rsidRPr="00211A34" w:rsidRDefault="00F0387F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42-283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Boronów</w:t>
            </w:r>
          </w:p>
        </w:tc>
        <w:tc>
          <w:tcPr>
            <w:tcW w:w="2976" w:type="dxa"/>
            <w:shd w:val="clear" w:color="auto" w:fill="auto"/>
          </w:tcPr>
          <w:p w14:paraId="503F2F93" w14:textId="77777777" w:rsidR="00F0387F" w:rsidRPr="00F0387F" w:rsidRDefault="00F0387F" w:rsidP="0098064D">
            <w:pPr>
              <w:spacing w:before="40" w:after="40"/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1 - Cena - 86.27</w:t>
            </w:r>
          </w:p>
          <w:p w14:paraId="2311051A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2 - Zatrudnienie osób bezrobotnych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FD8318" w14:textId="77777777" w:rsidR="00F0387F" w:rsidRPr="00211A34" w:rsidRDefault="00F0387F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 xml:space="preserve">  91,27</w:t>
            </w:r>
          </w:p>
        </w:tc>
      </w:tr>
      <w:tr w:rsidR="00F0387F" w:rsidRPr="00834EF4" w14:paraId="215F8CA6" w14:textId="77777777" w:rsidTr="0098064D">
        <w:tc>
          <w:tcPr>
            <w:tcW w:w="2169" w:type="dxa"/>
            <w:shd w:val="clear" w:color="auto" w:fill="auto"/>
          </w:tcPr>
          <w:p w14:paraId="617EEE6F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387F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5D8DF156" w14:textId="77777777" w:rsidR="00F0387F" w:rsidRPr="00211A34" w:rsidRDefault="00F0387F" w:rsidP="009806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387F">
              <w:rPr>
                <w:b/>
                <w:bCs/>
                <w:sz w:val="20"/>
                <w:szCs w:val="20"/>
              </w:rPr>
              <w:t>Gabriela Lisek FIRMA HANDLOWO-USŁUGOWA "REMPOL''</w:t>
            </w:r>
          </w:p>
          <w:p w14:paraId="2970685B" w14:textId="77777777" w:rsidR="00F0387F" w:rsidRPr="00211A34" w:rsidRDefault="00F0387F" w:rsidP="0098064D">
            <w:pPr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Solarnia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31</w:t>
            </w:r>
          </w:p>
          <w:p w14:paraId="5860250D" w14:textId="77777777" w:rsidR="00F0387F" w:rsidRPr="00211A34" w:rsidRDefault="00F0387F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42-289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Woźniki</w:t>
            </w:r>
          </w:p>
        </w:tc>
        <w:tc>
          <w:tcPr>
            <w:tcW w:w="2976" w:type="dxa"/>
            <w:shd w:val="clear" w:color="auto" w:fill="auto"/>
          </w:tcPr>
          <w:p w14:paraId="7B7A5430" w14:textId="77777777" w:rsidR="00F0387F" w:rsidRPr="00F0387F" w:rsidRDefault="00F0387F" w:rsidP="0098064D">
            <w:pPr>
              <w:spacing w:before="40" w:after="40"/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1 - Cena - 95.00</w:t>
            </w:r>
          </w:p>
          <w:p w14:paraId="1EFCA7EE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2 - Zatrudnienie osób bezrobotnych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C31DEA" w14:textId="77777777" w:rsidR="00F0387F" w:rsidRPr="00211A34" w:rsidRDefault="00F0387F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 xml:space="preserve">  95,00</w:t>
            </w:r>
          </w:p>
        </w:tc>
      </w:tr>
      <w:tr w:rsidR="00F0387F" w:rsidRPr="00834EF4" w14:paraId="08F87763" w14:textId="77777777" w:rsidTr="0098064D">
        <w:tc>
          <w:tcPr>
            <w:tcW w:w="2169" w:type="dxa"/>
            <w:shd w:val="clear" w:color="auto" w:fill="auto"/>
          </w:tcPr>
          <w:p w14:paraId="69A392B2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387F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433FA110" w14:textId="77777777" w:rsidR="00F0387F" w:rsidRPr="00211A34" w:rsidRDefault="00F0387F" w:rsidP="009806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387F">
              <w:rPr>
                <w:b/>
                <w:bCs/>
                <w:sz w:val="20"/>
                <w:szCs w:val="20"/>
              </w:rPr>
              <w:t>Hucz Spółka z ograniczoną odpowiedzialnością SP.K</w:t>
            </w:r>
          </w:p>
          <w:p w14:paraId="7B12B9F3" w14:textId="77777777" w:rsidR="00F0387F" w:rsidRPr="00211A34" w:rsidRDefault="00F0387F" w:rsidP="0098064D">
            <w:pPr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14</w:t>
            </w:r>
          </w:p>
          <w:p w14:paraId="1874A900" w14:textId="77777777" w:rsidR="00F0387F" w:rsidRPr="00211A34" w:rsidRDefault="00F0387F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42-283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387F">
              <w:rPr>
                <w:sz w:val="20"/>
                <w:szCs w:val="20"/>
              </w:rPr>
              <w:t>Boronów</w:t>
            </w:r>
          </w:p>
        </w:tc>
        <w:tc>
          <w:tcPr>
            <w:tcW w:w="2976" w:type="dxa"/>
            <w:shd w:val="clear" w:color="auto" w:fill="auto"/>
          </w:tcPr>
          <w:p w14:paraId="4E841315" w14:textId="77777777" w:rsidR="00F0387F" w:rsidRPr="00F0387F" w:rsidRDefault="00F0387F" w:rsidP="0098064D">
            <w:pPr>
              <w:spacing w:before="40" w:after="40"/>
              <w:rPr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1 - Cena - 89.99</w:t>
            </w:r>
          </w:p>
          <w:p w14:paraId="3BDCDB4E" w14:textId="77777777" w:rsidR="00F0387F" w:rsidRPr="00211A34" w:rsidRDefault="00F0387F" w:rsidP="009806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>2 - Zatrudnienie osób bezrobotnych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D60E8A" w14:textId="77777777" w:rsidR="00F0387F" w:rsidRPr="00211A34" w:rsidRDefault="00F0387F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F0387F">
              <w:rPr>
                <w:sz w:val="20"/>
                <w:szCs w:val="20"/>
              </w:rPr>
              <w:t xml:space="preserve">  94,99</w:t>
            </w:r>
          </w:p>
        </w:tc>
      </w:tr>
      <w:bookmarkEnd w:id="0"/>
    </w:tbl>
    <w:p w14:paraId="7C28810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1D7EE" w14:textId="77777777" w:rsidR="0008061F" w:rsidRDefault="0008061F">
      <w:r>
        <w:separator/>
      </w:r>
    </w:p>
  </w:endnote>
  <w:endnote w:type="continuationSeparator" w:id="0">
    <w:p w14:paraId="556B8472" w14:textId="77777777" w:rsidR="0008061F" w:rsidRDefault="00080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2CDB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9FE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4CF7C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8CA958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05AC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11CDA" w14:textId="77777777" w:rsidR="0008061F" w:rsidRDefault="0008061F">
      <w:r>
        <w:separator/>
      </w:r>
    </w:p>
  </w:footnote>
  <w:footnote w:type="continuationSeparator" w:id="0">
    <w:p w14:paraId="257486A2" w14:textId="77777777" w:rsidR="0008061F" w:rsidRDefault="00080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0E73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EA48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3AAF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61F"/>
    <w:rsid w:val="00022322"/>
    <w:rsid w:val="00042497"/>
    <w:rsid w:val="0008061F"/>
    <w:rsid w:val="000C1E6F"/>
    <w:rsid w:val="000E4E56"/>
    <w:rsid w:val="001A1468"/>
    <w:rsid w:val="001B7815"/>
    <w:rsid w:val="001F0238"/>
    <w:rsid w:val="00211A34"/>
    <w:rsid w:val="002B1E4F"/>
    <w:rsid w:val="002B6761"/>
    <w:rsid w:val="0032615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0387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0B5D2"/>
  <w15:chartTrackingRefBased/>
  <w15:docId w15:val="{8ADF3C13-7469-49B3-9F78-7F6BC74A4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524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1601-01-01T00:00:00Z</cp:lastPrinted>
  <dcterms:created xsi:type="dcterms:W3CDTF">2021-11-24T07:15:00Z</dcterms:created>
  <dcterms:modified xsi:type="dcterms:W3CDTF">2021-11-24T07:15:00Z</dcterms:modified>
</cp:coreProperties>
</file>