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011AC" w14:textId="77777777" w:rsidR="00FB7F50" w:rsidRPr="002245BE" w:rsidRDefault="00464C1B" w:rsidP="00ED3F6C">
      <w:pPr>
        <w:jc w:val="right"/>
        <w:rPr>
          <w:sz w:val="22"/>
          <w:szCs w:val="22"/>
        </w:rPr>
      </w:pPr>
      <w:bookmarkStart w:id="0" w:name="_Hlk53520193"/>
      <w:r w:rsidRPr="00464C1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64C1B">
        <w:rPr>
          <w:sz w:val="22"/>
          <w:szCs w:val="22"/>
        </w:rPr>
        <w:t>2021-11-22</w:t>
      </w:r>
    </w:p>
    <w:p w14:paraId="025E85E5" w14:textId="77777777" w:rsidR="00464C1B" w:rsidRPr="00464C1B" w:rsidRDefault="00464C1B" w:rsidP="00ED3F6C">
      <w:pPr>
        <w:rPr>
          <w:b/>
          <w:bCs/>
          <w:sz w:val="22"/>
          <w:szCs w:val="22"/>
        </w:rPr>
      </w:pPr>
      <w:r w:rsidRPr="00464C1B">
        <w:rPr>
          <w:b/>
          <w:bCs/>
          <w:sz w:val="22"/>
          <w:szCs w:val="22"/>
        </w:rPr>
        <w:t>Szpital Wojewódzki w Poznaniu</w:t>
      </w:r>
    </w:p>
    <w:p w14:paraId="7F434C73" w14:textId="77777777" w:rsidR="00FB7F50" w:rsidRPr="002245BE" w:rsidRDefault="00464C1B" w:rsidP="00ED3F6C">
      <w:pPr>
        <w:rPr>
          <w:b/>
          <w:bCs/>
          <w:sz w:val="22"/>
          <w:szCs w:val="22"/>
        </w:rPr>
      </w:pPr>
      <w:r w:rsidRPr="00464C1B">
        <w:rPr>
          <w:b/>
          <w:bCs/>
          <w:sz w:val="22"/>
          <w:szCs w:val="22"/>
        </w:rPr>
        <w:t>Dział Zamówień Publicznych</w:t>
      </w:r>
    </w:p>
    <w:p w14:paraId="53D8C2B4" w14:textId="77777777" w:rsidR="00FB7F50" w:rsidRPr="002245BE" w:rsidRDefault="00464C1B" w:rsidP="00ED3F6C">
      <w:pPr>
        <w:rPr>
          <w:sz w:val="22"/>
          <w:szCs w:val="22"/>
        </w:rPr>
      </w:pPr>
      <w:r w:rsidRPr="00464C1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64C1B">
        <w:rPr>
          <w:sz w:val="22"/>
          <w:szCs w:val="22"/>
        </w:rPr>
        <w:t>7/19</w:t>
      </w:r>
    </w:p>
    <w:p w14:paraId="3DB24596" w14:textId="77777777" w:rsidR="00FB7F50" w:rsidRPr="002245BE" w:rsidRDefault="00464C1B" w:rsidP="00ED3F6C">
      <w:pPr>
        <w:rPr>
          <w:sz w:val="22"/>
          <w:szCs w:val="22"/>
        </w:rPr>
      </w:pPr>
      <w:r w:rsidRPr="00464C1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64C1B">
        <w:rPr>
          <w:sz w:val="22"/>
          <w:szCs w:val="22"/>
        </w:rPr>
        <w:t>Poznań</w:t>
      </w:r>
    </w:p>
    <w:p w14:paraId="64C52919" w14:textId="77777777" w:rsidR="00FB7F50" w:rsidRPr="002245BE" w:rsidRDefault="00FB7F50" w:rsidP="00ED3F6C">
      <w:pPr>
        <w:rPr>
          <w:sz w:val="22"/>
          <w:szCs w:val="22"/>
        </w:rPr>
      </w:pPr>
    </w:p>
    <w:p w14:paraId="7AC68A35" w14:textId="77777777" w:rsidR="00FB7F50" w:rsidRDefault="00FB7F50" w:rsidP="00ED3F6C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64C1B" w:rsidRPr="00464C1B">
        <w:rPr>
          <w:bCs/>
          <w:sz w:val="22"/>
          <w:szCs w:val="22"/>
        </w:rPr>
        <w:t>SZW/DZP/67/2021/9</w:t>
      </w:r>
    </w:p>
    <w:p w14:paraId="2DB10333" w14:textId="7AC50B10" w:rsidR="00E62859" w:rsidRDefault="00E62859" w:rsidP="00ED3F6C">
      <w:pPr>
        <w:rPr>
          <w:sz w:val="22"/>
          <w:szCs w:val="22"/>
        </w:rPr>
      </w:pPr>
    </w:p>
    <w:p w14:paraId="7AD47D63" w14:textId="77777777" w:rsidR="00E62859" w:rsidRPr="00E62859" w:rsidRDefault="00E62859" w:rsidP="00ED3F6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4DB3234" w14:textId="491AEAE5" w:rsidR="00E62859" w:rsidRDefault="00E62859" w:rsidP="00ED3F6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8B233C7" w14:textId="577911F0" w:rsidR="00ED3F6C" w:rsidRDefault="00ED3F6C" w:rsidP="00ED3F6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3750170" w14:textId="77777777" w:rsidR="00ED3F6C" w:rsidRPr="00C65E53" w:rsidRDefault="00ED3F6C" w:rsidP="00ED3F6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821DCD1" w14:textId="77777777" w:rsidR="008642B3" w:rsidRDefault="009F0E5C" w:rsidP="00ED3F6C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621154B" w14:textId="4A3C8C08" w:rsidR="008642B3" w:rsidRDefault="008642B3" w:rsidP="00ED3F6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FD4F08B" w14:textId="771CAB9B" w:rsidR="00ED3F6C" w:rsidRDefault="00ED3F6C" w:rsidP="00ED3F6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464C1B" w:rsidRPr="00607F9B" w14:paraId="19197BBD" w14:textId="77777777" w:rsidTr="0042298F">
        <w:trPr>
          <w:trHeight w:val="638"/>
        </w:trPr>
        <w:tc>
          <w:tcPr>
            <w:tcW w:w="1023" w:type="dxa"/>
            <w:shd w:val="clear" w:color="auto" w:fill="auto"/>
          </w:tcPr>
          <w:p w14:paraId="2E3AB025" w14:textId="77777777" w:rsidR="00464C1B" w:rsidRPr="00607F9B" w:rsidRDefault="00464C1B" w:rsidP="00ED3F6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14:paraId="57AE532A" w14:textId="331872F4" w:rsidR="00464C1B" w:rsidRDefault="00464C1B" w:rsidP="00ED3F6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64C1B">
              <w:rPr>
                <w:sz w:val="22"/>
                <w:szCs w:val="22"/>
              </w:rPr>
              <w:t>podstawowy</w:t>
            </w:r>
            <w:r w:rsidR="00ED3F6C">
              <w:rPr>
                <w:sz w:val="22"/>
                <w:szCs w:val="22"/>
              </w:rPr>
              <w:t>m</w:t>
            </w:r>
            <w:r w:rsidRPr="00464C1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4C1B">
              <w:rPr>
                <w:b/>
                <w:bCs/>
                <w:sz w:val="22"/>
                <w:szCs w:val="22"/>
              </w:rPr>
              <w:t>Zakup i dostawa prześcieradeł do okrycia stołu operacyjnego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  <w:p w14:paraId="1C844360" w14:textId="55B94D72" w:rsidR="00ED3F6C" w:rsidRPr="00607F9B" w:rsidRDefault="00ED3F6C" w:rsidP="00ED3F6C">
            <w:pPr>
              <w:jc w:val="both"/>
              <w:rPr>
                <w:sz w:val="22"/>
                <w:szCs w:val="22"/>
              </w:rPr>
            </w:pPr>
          </w:p>
        </w:tc>
      </w:tr>
    </w:tbl>
    <w:p w14:paraId="5D7C458B" w14:textId="76FE3834" w:rsidR="008642B3" w:rsidRDefault="00C65E53" w:rsidP="00ED3F6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64C1B" w:rsidRPr="00464C1B">
        <w:rPr>
          <w:b/>
          <w:sz w:val="22"/>
          <w:szCs w:val="22"/>
        </w:rPr>
        <w:t>Szpital Wojewódzki w Poznaniu</w:t>
      </w:r>
      <w:r w:rsidR="00ED3F6C">
        <w:rPr>
          <w:b/>
          <w:sz w:val="22"/>
          <w:szCs w:val="22"/>
        </w:rPr>
        <w:t xml:space="preserve">, </w:t>
      </w:r>
      <w:r w:rsidR="00464C1B" w:rsidRPr="00464C1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64C1B" w:rsidRPr="00464C1B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1BF1D40" w14:textId="77777777" w:rsidR="00ED3F6C" w:rsidRDefault="00ED3F6C" w:rsidP="00ED3F6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464C1B" w14:paraId="0EB2C35A" w14:textId="77777777" w:rsidTr="004229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42" w:type="dxa"/>
          </w:tcPr>
          <w:p w14:paraId="0384D54C" w14:textId="62AE7842" w:rsidR="00464C1B" w:rsidRPr="00D26ED6" w:rsidRDefault="00464C1B" w:rsidP="00ED3F6C">
            <w:pPr>
              <w:jc w:val="both"/>
              <w:rPr>
                <w:b/>
                <w:sz w:val="22"/>
                <w:szCs w:val="22"/>
              </w:rPr>
            </w:pPr>
            <w:r w:rsidRPr="00464C1B">
              <w:rPr>
                <w:b/>
                <w:sz w:val="22"/>
                <w:szCs w:val="22"/>
              </w:rPr>
              <w:t>Kliniki Naczyniowo Kardiologiczne</w:t>
            </w:r>
            <w:r w:rsidR="00CA37C6">
              <w:rPr>
                <w:b/>
                <w:sz w:val="22"/>
                <w:szCs w:val="22"/>
              </w:rPr>
              <w:t xml:space="preserve"> Sp. z o.o.</w:t>
            </w:r>
          </w:p>
          <w:p w14:paraId="19F76907" w14:textId="76F91199" w:rsidR="00464C1B" w:rsidRPr="009F0E5C" w:rsidRDefault="00464C1B" w:rsidP="00ED3F6C">
            <w:pPr>
              <w:jc w:val="both"/>
              <w:rPr>
                <w:bCs/>
                <w:sz w:val="22"/>
                <w:szCs w:val="22"/>
              </w:rPr>
            </w:pPr>
            <w:r w:rsidRPr="00464C1B">
              <w:rPr>
                <w:bCs/>
                <w:sz w:val="22"/>
                <w:szCs w:val="22"/>
              </w:rPr>
              <w:t>Rakowiecka 23A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4384EFA9" w14:textId="77777777" w:rsidR="00464C1B" w:rsidRPr="009F0E5C" w:rsidRDefault="00464C1B" w:rsidP="00ED3F6C">
            <w:pPr>
              <w:jc w:val="both"/>
              <w:rPr>
                <w:bCs/>
                <w:sz w:val="22"/>
                <w:szCs w:val="22"/>
              </w:rPr>
            </w:pPr>
            <w:r w:rsidRPr="00464C1B">
              <w:rPr>
                <w:bCs/>
                <w:sz w:val="22"/>
                <w:szCs w:val="22"/>
              </w:rPr>
              <w:t>60-111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4C1B">
              <w:rPr>
                <w:bCs/>
                <w:sz w:val="22"/>
                <w:szCs w:val="22"/>
              </w:rPr>
              <w:t>Poznań</w:t>
            </w:r>
          </w:p>
          <w:p w14:paraId="190ACB47" w14:textId="30514384" w:rsidR="00464C1B" w:rsidRPr="00D26ED6" w:rsidRDefault="00464C1B" w:rsidP="00ED3F6C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2298F">
              <w:rPr>
                <w:sz w:val="22"/>
                <w:szCs w:val="22"/>
              </w:rPr>
              <w:t xml:space="preserve"> </w:t>
            </w:r>
            <w:r w:rsidRPr="00464C1B">
              <w:rPr>
                <w:sz w:val="22"/>
                <w:szCs w:val="22"/>
              </w:rPr>
              <w:t>Zakup i dostawa prześcieradeł do okrycia stołu operacyjnego do Szpitala Wojewódzkiego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64C1B">
              <w:rPr>
                <w:b/>
                <w:sz w:val="22"/>
                <w:szCs w:val="22"/>
              </w:rPr>
              <w:t>143 640.00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04FC12E" w14:textId="3A0ACB97" w:rsidR="00464C1B" w:rsidRDefault="00464C1B" w:rsidP="0042298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2298F">
              <w:rPr>
                <w:color w:val="000000"/>
                <w:sz w:val="22"/>
                <w:szCs w:val="22"/>
              </w:rPr>
              <w:t xml:space="preserve"> </w:t>
            </w:r>
            <w:r w:rsidRPr="00464C1B">
              <w:t>Oferta spełnia wymagania formalno-prawne i jest zgodna z SWZ. Jedyna oferta.</w:t>
            </w:r>
          </w:p>
        </w:tc>
      </w:tr>
    </w:tbl>
    <w:p w14:paraId="31904E21" w14:textId="77777777" w:rsidR="0042298F" w:rsidRDefault="0042298F" w:rsidP="00ED3F6C">
      <w:pPr>
        <w:jc w:val="both"/>
        <w:rPr>
          <w:color w:val="000000"/>
          <w:sz w:val="22"/>
          <w:szCs w:val="22"/>
        </w:rPr>
      </w:pPr>
    </w:p>
    <w:p w14:paraId="7AFD0BAA" w14:textId="0812273A" w:rsidR="003A0AFC" w:rsidRPr="00756CDA" w:rsidRDefault="00915B9E" w:rsidP="00ED3F6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417"/>
        <w:gridCol w:w="2552"/>
      </w:tblGrid>
      <w:tr w:rsidR="0042298F" w:rsidRPr="008567C7" w14:paraId="3CB963A9" w14:textId="77777777" w:rsidTr="0042298F">
        <w:trPr>
          <w:trHeight w:val="510"/>
        </w:trPr>
        <w:tc>
          <w:tcPr>
            <w:tcW w:w="709" w:type="dxa"/>
            <w:vAlign w:val="center"/>
          </w:tcPr>
          <w:p w14:paraId="58B57B43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14:paraId="4546AB28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4320F400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14:paraId="18BD9993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298F" w:rsidRPr="008567C7" w14:paraId="3F9D44D4" w14:textId="77777777" w:rsidTr="0042298F">
        <w:tc>
          <w:tcPr>
            <w:tcW w:w="709" w:type="dxa"/>
            <w:vAlign w:val="center"/>
          </w:tcPr>
          <w:p w14:paraId="2F311A45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14:paraId="09C994AC" w14:textId="2009CD5F" w:rsidR="0042298F" w:rsidRPr="002B6761" w:rsidRDefault="0042298F" w:rsidP="00ED3F6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b/>
                <w:sz w:val="18"/>
                <w:szCs w:val="18"/>
              </w:rPr>
              <w:t>Kliniki Naczyniowo Kardiologiczne</w:t>
            </w:r>
            <w:r w:rsidR="00CA37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5594887" w14:textId="4C25080D" w:rsidR="0042298F" w:rsidRPr="008567C7" w:rsidRDefault="0042298F" w:rsidP="00ED3F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bCs/>
                <w:sz w:val="18"/>
                <w:szCs w:val="18"/>
              </w:rPr>
              <w:t>Rakowiecka 23A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4025CE" w14:textId="77777777" w:rsidR="0042298F" w:rsidRPr="001B7815" w:rsidRDefault="0042298F" w:rsidP="00ED3F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bCs/>
                <w:sz w:val="18"/>
                <w:szCs w:val="18"/>
              </w:rPr>
              <w:t>60-111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64C1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417" w:type="dxa"/>
            <w:vAlign w:val="center"/>
          </w:tcPr>
          <w:p w14:paraId="40F7239B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6722DDA1" w14:textId="77777777" w:rsidR="0042298F" w:rsidRPr="008567C7" w:rsidRDefault="0042298F" w:rsidP="00ED3F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C1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F663C9B" w14:textId="77777777" w:rsidR="00E85D70" w:rsidRDefault="00E85D70" w:rsidP="00ED3F6C">
      <w:pPr>
        <w:ind w:firstLine="709"/>
        <w:jc w:val="both"/>
        <w:rPr>
          <w:color w:val="000000"/>
        </w:rPr>
      </w:pPr>
    </w:p>
    <w:p w14:paraId="602FB3A3" w14:textId="77777777" w:rsidR="008642B3" w:rsidRPr="001B7815" w:rsidRDefault="00B464D3" w:rsidP="00ED3F6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142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5405"/>
      </w:tblGrid>
      <w:tr w:rsidR="008642B3" w14:paraId="3125DE8A" w14:textId="77777777" w:rsidTr="0042298F">
        <w:tc>
          <w:tcPr>
            <w:tcW w:w="779" w:type="dxa"/>
            <w:shd w:val="clear" w:color="auto" w:fill="FFFFFF"/>
            <w:vAlign w:val="center"/>
          </w:tcPr>
          <w:p w14:paraId="210B704C" w14:textId="77777777" w:rsidR="008642B3" w:rsidRPr="004657DA" w:rsidRDefault="002B6761" w:rsidP="00ED3F6C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EDFE5A8" w14:textId="77777777" w:rsidR="008642B3" w:rsidRPr="004657DA" w:rsidRDefault="00F33C66" w:rsidP="00ED3F6C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5405" w:type="dxa"/>
            <w:shd w:val="clear" w:color="auto" w:fill="FFFFFF"/>
            <w:vAlign w:val="center"/>
          </w:tcPr>
          <w:p w14:paraId="7E7A33E5" w14:textId="77777777" w:rsidR="008642B3" w:rsidRPr="004657DA" w:rsidRDefault="008642B3" w:rsidP="00ED3F6C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5AF3FCB1" w14:textId="77777777" w:rsidTr="0042298F">
        <w:tc>
          <w:tcPr>
            <w:tcW w:w="779" w:type="dxa"/>
            <w:vAlign w:val="center"/>
          </w:tcPr>
          <w:p w14:paraId="1C39D015" w14:textId="77777777" w:rsidR="008642B3" w:rsidRPr="002B6761" w:rsidRDefault="008642B3" w:rsidP="00ED3F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0F07816" w14:textId="77777777" w:rsidR="008642B3" w:rsidRPr="002B6761" w:rsidRDefault="008642B3" w:rsidP="00ED3F6C">
            <w:pPr>
              <w:rPr>
                <w:b/>
                <w:bCs/>
                <w:sz w:val="22"/>
                <w:szCs w:val="22"/>
              </w:rPr>
            </w:pPr>
          </w:p>
          <w:p w14:paraId="1957BC5C" w14:textId="2032FE5D" w:rsidR="008642B3" w:rsidRPr="002B6761" w:rsidRDefault="008642B3" w:rsidP="00C57831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5405" w:type="dxa"/>
            <w:vAlign w:val="center"/>
          </w:tcPr>
          <w:p w14:paraId="55E1C96C" w14:textId="77777777" w:rsidR="008642B3" w:rsidRPr="002B6761" w:rsidRDefault="008642B3" w:rsidP="00ED3F6C">
            <w:pPr>
              <w:rPr>
                <w:sz w:val="22"/>
                <w:szCs w:val="22"/>
              </w:rPr>
            </w:pPr>
          </w:p>
          <w:p w14:paraId="51F91052" w14:textId="77777777" w:rsidR="008642B3" w:rsidRPr="002B6761" w:rsidRDefault="008642B3" w:rsidP="00ED3F6C">
            <w:pPr>
              <w:jc w:val="both"/>
              <w:rPr>
                <w:sz w:val="22"/>
                <w:szCs w:val="22"/>
              </w:rPr>
            </w:pPr>
          </w:p>
        </w:tc>
      </w:tr>
    </w:tbl>
    <w:p w14:paraId="5D320983" w14:textId="77777777" w:rsidR="008642B3" w:rsidRDefault="008642B3" w:rsidP="00ED3F6C">
      <w:pPr>
        <w:jc w:val="both"/>
        <w:rPr>
          <w:color w:val="000000"/>
          <w:sz w:val="16"/>
          <w:szCs w:val="16"/>
        </w:rPr>
      </w:pPr>
    </w:p>
    <w:p w14:paraId="63A3C00D" w14:textId="77777777" w:rsidR="009F0E5C" w:rsidRDefault="009F0E5C" w:rsidP="00ED3F6C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C0BAE48" w14:textId="77777777" w:rsidR="00F960D7" w:rsidRPr="00F33C66" w:rsidRDefault="00A029B8" w:rsidP="00ED3F6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64C1B" w:rsidRPr="00F33C66">
        <w:rPr>
          <w:sz w:val="22"/>
          <w:szCs w:val="22"/>
        </w:rPr>
        <w:t>nie krótszym niż 1</w:t>
      </w:r>
      <w:r w:rsidR="00464C1B">
        <w:rPr>
          <w:sz w:val="22"/>
          <w:szCs w:val="22"/>
        </w:rPr>
        <w:t>0</w:t>
      </w:r>
      <w:r w:rsidR="00464C1B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729C7CB" w14:textId="77777777" w:rsidR="00F960D7" w:rsidRPr="00F33C66" w:rsidRDefault="00D8427E" w:rsidP="00ED3F6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F0C75A8" w14:textId="3671CF97" w:rsidR="00B464D3" w:rsidRDefault="00B464D3" w:rsidP="00ED3F6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735944B" w14:textId="77777777" w:rsidR="00EF7C81" w:rsidRDefault="00EF7C81" w:rsidP="00ED3F6C">
      <w:pPr>
        <w:ind w:left="3119" w:firstLine="425"/>
        <w:jc w:val="right"/>
        <w:rPr>
          <w:i/>
          <w:sz w:val="22"/>
          <w:szCs w:val="22"/>
        </w:rPr>
      </w:pPr>
    </w:p>
    <w:p w14:paraId="5EB3EC45" w14:textId="77777777" w:rsidR="00EF7C81" w:rsidRDefault="00EF7C81" w:rsidP="00EF7C8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77BECAE" w14:textId="77777777" w:rsidR="00EF7C81" w:rsidRDefault="00EF7C81" w:rsidP="00EF7C8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CE87238" w14:textId="0A9B5BA4" w:rsidR="008642B3" w:rsidRPr="00B464D3" w:rsidRDefault="00EF7C81" w:rsidP="00EF7C81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  <w:bookmarkEnd w:id="0"/>
    </w:p>
    <w:sectPr w:rsidR="008642B3" w:rsidRPr="00B464D3" w:rsidSect="00CA37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92ADC" w14:textId="77777777" w:rsidR="00A711F9" w:rsidRDefault="00A711F9">
      <w:r>
        <w:separator/>
      </w:r>
    </w:p>
  </w:endnote>
  <w:endnote w:type="continuationSeparator" w:id="0">
    <w:p w14:paraId="60DB253E" w14:textId="77777777" w:rsidR="00A711F9" w:rsidRDefault="00A7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077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2C5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C741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28F6B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CE5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AA71F" w14:textId="77777777" w:rsidR="00A711F9" w:rsidRDefault="00A711F9">
      <w:r>
        <w:separator/>
      </w:r>
    </w:p>
  </w:footnote>
  <w:footnote w:type="continuationSeparator" w:id="0">
    <w:p w14:paraId="6C971B8E" w14:textId="77777777" w:rsidR="00A711F9" w:rsidRDefault="00A71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1EF9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B1F5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DCE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1F9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298F"/>
    <w:rsid w:val="00431C0B"/>
    <w:rsid w:val="00437CAD"/>
    <w:rsid w:val="00464C1B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711F9"/>
    <w:rsid w:val="00AA02AC"/>
    <w:rsid w:val="00B32D12"/>
    <w:rsid w:val="00B464D3"/>
    <w:rsid w:val="00B8185B"/>
    <w:rsid w:val="00BD2174"/>
    <w:rsid w:val="00C423DD"/>
    <w:rsid w:val="00C57831"/>
    <w:rsid w:val="00C60D7B"/>
    <w:rsid w:val="00C65E53"/>
    <w:rsid w:val="00CA0B33"/>
    <w:rsid w:val="00CA3511"/>
    <w:rsid w:val="00CA37C6"/>
    <w:rsid w:val="00D01E5B"/>
    <w:rsid w:val="00D04203"/>
    <w:rsid w:val="00D26ED6"/>
    <w:rsid w:val="00D42C90"/>
    <w:rsid w:val="00D8427E"/>
    <w:rsid w:val="00E30B2D"/>
    <w:rsid w:val="00E62859"/>
    <w:rsid w:val="00E85D70"/>
    <w:rsid w:val="00ED3F6C"/>
    <w:rsid w:val="00EF7C8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EAD62"/>
  <w15:chartTrackingRefBased/>
  <w15:docId w15:val="{7FB5CA11-DC3B-4671-9A2C-7F99CCC8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F7C8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2021-11-22T09:02:00Z</cp:lastPrinted>
  <dcterms:created xsi:type="dcterms:W3CDTF">2021-11-22T09:03:00Z</dcterms:created>
  <dcterms:modified xsi:type="dcterms:W3CDTF">2021-11-22T09:03:00Z</dcterms:modified>
</cp:coreProperties>
</file>