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811E3" w:rsidRPr="00C811E3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811E3" w:rsidRPr="00C811E3">
        <w:rPr>
          <w:b/>
          <w:sz w:val="22"/>
          <w:szCs w:val="22"/>
        </w:rPr>
        <w:t>KA-2/107/2021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11E3" w:rsidRPr="00110593" w:rsidTr="00440D60">
        <w:tc>
          <w:tcPr>
            <w:tcW w:w="9104" w:type="dxa"/>
            <w:shd w:val="clear" w:color="auto" w:fill="D9D9D9"/>
          </w:tcPr>
          <w:p w:rsidR="00C811E3" w:rsidRPr="00110593" w:rsidRDefault="00C811E3" w:rsidP="00440D6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811E3" w:rsidRPr="00110593" w:rsidRDefault="00C811E3" w:rsidP="00440D6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811E3">
              <w:t>(t.j. Dz.U. z 2021r. poz. 1129)</w:t>
            </w:r>
            <w:r w:rsidRPr="00110593">
              <w:t xml:space="preserve"> (dalej jako: ustawa Pzp), dotyczące:</w:t>
            </w:r>
          </w:p>
          <w:p w:rsidR="00C811E3" w:rsidRPr="0043102D" w:rsidRDefault="00C811E3" w:rsidP="00440D6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811E3" w:rsidRPr="00110593" w:rsidRDefault="00C811E3" w:rsidP="00440D6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811E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811E3">
        <w:rPr>
          <w:b/>
          <w:sz w:val="22"/>
          <w:szCs w:val="22"/>
        </w:rPr>
        <w:t>Dostawa skanerów płaskich dla Biblioteki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BEE" w:rsidRDefault="001F7BEE">
      <w:r>
        <w:separator/>
      </w:r>
    </w:p>
  </w:endnote>
  <w:endnote w:type="continuationSeparator" w:id="0">
    <w:p w:rsidR="001F7BEE" w:rsidRDefault="001F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1E3" w:rsidRDefault="00C81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BEE" w:rsidRDefault="001F7BEE">
      <w:r>
        <w:separator/>
      </w:r>
    </w:p>
  </w:footnote>
  <w:footnote w:type="continuationSeparator" w:id="0">
    <w:p w:rsidR="001F7BEE" w:rsidRDefault="001F7BE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1E3" w:rsidRDefault="00C81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1E3" w:rsidRDefault="00C81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1E3" w:rsidRDefault="00C81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BE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F7BE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11E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8AB4C5-3FE0-4E47-925D-61986AF9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2E21B-B859-4687-93E5-55C1459C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2021-11-18T12:11:00Z</dcterms:created>
  <dcterms:modified xsi:type="dcterms:W3CDTF">2021-11-18T12:11:00Z</dcterms:modified>
</cp:coreProperties>
</file>