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A1F5C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A1F5C">
        <w:rPr>
          <w:b/>
          <w:i w:val="0"/>
          <w:lang w:val="pl-PL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D0B37" w:rsidRPr="004D0B37">
        <w:rPr>
          <w:rFonts w:ascii="Times New Roman" w:eastAsia="Times New Roman" w:hAnsi="Times New Roman"/>
          <w:b/>
          <w:sz w:val="24"/>
          <w:szCs w:val="20"/>
          <w:lang w:eastAsia="pl-PL"/>
        </w:rPr>
        <w:t>ZP/56/2021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4D0B37" w:rsidRPr="004D0B37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D0B37" w:rsidRPr="004D0B37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D0B37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D0B37">
        <w:rPr>
          <w:rFonts w:ascii="Times New Roman" w:eastAsia="Times New Roman" w:hAnsi="Times New Roman"/>
          <w:b/>
          <w:sz w:val="24"/>
          <w:szCs w:val="24"/>
          <w:lang w:eastAsia="pl-PL"/>
        </w:rPr>
        <w:t>Dostawa gazów medycznych wraz z dzierżawą zbiorników i butli -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321" w:rsidRDefault="009E6321" w:rsidP="00025386">
      <w:pPr>
        <w:spacing w:after="0" w:line="240" w:lineRule="auto"/>
      </w:pPr>
      <w:r>
        <w:separator/>
      </w:r>
    </w:p>
  </w:endnote>
  <w:endnote w:type="continuationSeparator" w:id="0">
    <w:p w:rsidR="009E6321" w:rsidRDefault="009E63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B37" w:rsidRDefault="004D0B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B37" w:rsidRDefault="004D0B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321" w:rsidRDefault="009E6321" w:rsidP="00025386">
      <w:pPr>
        <w:spacing w:after="0" w:line="240" w:lineRule="auto"/>
      </w:pPr>
      <w:r>
        <w:separator/>
      </w:r>
    </w:p>
  </w:footnote>
  <w:footnote w:type="continuationSeparator" w:id="0">
    <w:p w:rsidR="009E6321" w:rsidRDefault="009E63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B37" w:rsidRDefault="004D0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B37" w:rsidRDefault="004D0B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B37" w:rsidRDefault="004D0B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321"/>
    <w:rsid w:val="00025386"/>
    <w:rsid w:val="000A1F5C"/>
    <w:rsid w:val="001C2314"/>
    <w:rsid w:val="004D0B37"/>
    <w:rsid w:val="004E2B1B"/>
    <w:rsid w:val="005624D8"/>
    <w:rsid w:val="008F2498"/>
    <w:rsid w:val="009B09E9"/>
    <w:rsid w:val="009E6321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DCFCAC0"/>
  <w15:chartTrackingRefBased/>
  <w15:docId w15:val="{4C6818EB-558D-44B5-90B9-F75C5530E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2021-11-23T13:39:00Z</cp:lastPrinted>
  <dcterms:created xsi:type="dcterms:W3CDTF">2021-11-23T13:38:00Z</dcterms:created>
  <dcterms:modified xsi:type="dcterms:W3CDTF">2021-11-23T13:39:00Z</dcterms:modified>
</cp:coreProperties>
</file>