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47B6B" w:rsidRPr="00347B6B">
        <w:rPr>
          <w:b/>
        </w:rPr>
        <w:t>NZ/62/D/P/LW/2021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47B6B" w:rsidRPr="00347B6B">
        <w:rPr>
          <w:rFonts w:ascii="Arial Narrow" w:hAnsi="Arial Narrow"/>
          <w:b/>
        </w:rPr>
        <w:t>Dostawy artykułów medycznych ujęte w 18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665D8" w:rsidRDefault="007665D8" w:rsidP="0038231F">
      <w:pPr>
        <w:spacing w:after="0" w:line="240" w:lineRule="auto"/>
      </w:pPr>
      <w:r>
        <w:separator/>
      </w:r>
    </w:p>
  </w:endnote>
  <w:endnote w:type="continuationSeparator" w:id="0">
    <w:p w:rsidR="007665D8" w:rsidRDefault="007665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7B6B" w:rsidRDefault="00347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7B6B" w:rsidRDefault="00347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665D8" w:rsidRDefault="007665D8" w:rsidP="0038231F">
      <w:pPr>
        <w:spacing w:after="0" w:line="240" w:lineRule="auto"/>
      </w:pPr>
      <w:r>
        <w:separator/>
      </w:r>
    </w:p>
  </w:footnote>
  <w:footnote w:type="continuationSeparator" w:id="0">
    <w:p w:rsidR="007665D8" w:rsidRDefault="007665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7B6B" w:rsidRDefault="00347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7B6B" w:rsidRDefault="00347B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7B6B" w:rsidRDefault="00347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5D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47B6B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665D8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8E89CEE-1E88-4BEE-BF65-F5AA901FF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2021-11-22T12:01:00Z</dcterms:created>
  <dcterms:modified xsi:type="dcterms:W3CDTF">2021-11-22T12:01:00Z</dcterms:modified>
</cp:coreProperties>
</file>