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132974A1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DA7228">
        <w:rPr>
          <w:rFonts w:ascii="Tahoma" w:hAnsi="Tahoma" w:cs="Tahoma"/>
          <w:bCs/>
          <w:sz w:val="20"/>
        </w:rPr>
        <w:t>62</w:t>
      </w:r>
      <w:r w:rsidR="009D37B4" w:rsidRPr="009D37B4">
        <w:rPr>
          <w:rFonts w:ascii="Tahoma" w:hAnsi="Tahoma" w:cs="Tahoma"/>
          <w:bCs/>
          <w:sz w:val="20"/>
        </w:rPr>
        <w:t>/D/P/LW/2021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5A0159CB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A51B1A">
        <w:rPr>
          <w:rFonts w:ascii="Tahoma" w:hAnsi="Tahoma" w:cs="Tahoma"/>
          <w:b/>
          <w:bCs/>
          <w:sz w:val="18"/>
        </w:rPr>
        <w:t>18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7686E2F" w14:textId="79E7FACB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1 </w:t>
      </w:r>
      <w:r w:rsidR="00DA7228">
        <w:rPr>
          <w:b/>
          <w:bCs/>
          <w:sz w:val="22"/>
          <w:szCs w:val="22"/>
        </w:rPr>
        <w:t>Nakłuwacze</w:t>
      </w:r>
    </w:p>
    <w:p w14:paraId="6284F8C1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2247DD6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068C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83E1038" w14:textId="42784FE6" w:rsidR="00D3160B" w:rsidRPr="00D3160B" w:rsidRDefault="00D3160B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bookmarkStart w:id="0" w:name="_Hlk74217625"/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  <w:bookmarkEnd w:id="0"/>
    </w:p>
    <w:p w14:paraId="7000FFF2" w14:textId="1CB7E8A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2463FB">
        <w:rPr>
          <w:rFonts w:ascii="Tahoma" w:hAnsi="Tahoma" w:cs="Tahoma"/>
          <w:b/>
          <w:sz w:val="16"/>
          <w:szCs w:val="16"/>
        </w:rPr>
        <w:t xml:space="preserve">24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0898BF39" w14:textId="77777777" w:rsidR="00E35901" w:rsidRDefault="00E35901" w:rsidP="00D3160B">
      <w:pPr>
        <w:rPr>
          <w:rFonts w:ascii="Tahoma" w:hAnsi="Tahoma" w:cs="Tahoma"/>
          <w:b/>
          <w:sz w:val="16"/>
          <w:szCs w:val="16"/>
        </w:rPr>
      </w:pPr>
    </w:p>
    <w:p w14:paraId="66ECA0F5" w14:textId="775BAEDF" w:rsidR="00E35901" w:rsidRPr="00E35901" w:rsidRDefault="00E35901" w:rsidP="00E3590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2</w:t>
      </w:r>
      <w:r w:rsidRPr="00E35901">
        <w:rPr>
          <w:b/>
          <w:bCs/>
          <w:sz w:val="22"/>
          <w:szCs w:val="22"/>
        </w:rPr>
        <w:t xml:space="preserve"> </w:t>
      </w:r>
      <w:r w:rsidR="00DA7228">
        <w:rPr>
          <w:b/>
          <w:bCs/>
          <w:sz w:val="22"/>
          <w:szCs w:val="22"/>
        </w:rPr>
        <w:t>Anestezjologia</w:t>
      </w:r>
    </w:p>
    <w:p w14:paraId="1EE7BA23" w14:textId="77777777" w:rsidR="00E35901" w:rsidRDefault="00E35901" w:rsidP="00E35901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ADC901B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A9128E9" w14:textId="77777777" w:rsidR="00E35901" w:rsidRDefault="00E35901" w:rsidP="00E3590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DDB48F6" w14:textId="74551149" w:rsidR="00E35901" w:rsidRPr="00D3160B" w:rsidRDefault="00E35901" w:rsidP="00E35901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2463FB">
        <w:rPr>
          <w:rFonts w:ascii="Tahoma" w:hAnsi="Tahoma" w:cs="Tahoma"/>
          <w:b/>
          <w:bCs/>
          <w:sz w:val="18"/>
          <w:szCs w:val="18"/>
        </w:rPr>
        <w:t>12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 w:rsidR="002463FB">
        <w:rPr>
          <w:rFonts w:ascii="Tahoma" w:hAnsi="Tahoma" w:cs="Tahoma"/>
          <w:b/>
          <w:bCs/>
          <w:sz w:val="18"/>
          <w:szCs w:val="18"/>
        </w:rPr>
        <w:t>24</w:t>
      </w:r>
      <w:r w:rsidR="002463FB"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 w:rsidR="002463FB">
        <w:rPr>
          <w:rFonts w:ascii="Tahoma" w:hAnsi="Tahoma" w:cs="Tahoma"/>
          <w:b/>
          <w:bCs/>
          <w:sz w:val="18"/>
          <w:szCs w:val="18"/>
        </w:rPr>
        <w:t>)</w:t>
      </w:r>
    </w:p>
    <w:p w14:paraId="6A5FE240" w14:textId="597FC1F0" w:rsidR="00E35901" w:rsidRDefault="00E35901" w:rsidP="00E35901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 w:rsidR="002463FB"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6F65DF58" w14:textId="786E8330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3</w:t>
      </w:r>
      <w:r w:rsidRPr="00E3590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Osłonki do termometru</w:t>
      </w:r>
    </w:p>
    <w:p w14:paraId="323631E6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53796A89" w14:textId="73F8D95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129AB5A6" w14:textId="0C33CA1D" w:rsidR="00DA7228" w:rsidRPr="00E35901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4 Filtr 24-godzinny z membraną 1,2um (lipidowy)</w:t>
      </w:r>
    </w:p>
    <w:p w14:paraId="54374F62" w14:textId="77777777" w:rsidR="00DA7228" w:rsidRDefault="00DA7228" w:rsidP="00DA7228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68ED57A3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56FE58B" w14:textId="60C60E8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8DF94E9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5EFCB8D" w14:textId="44D522CE" w:rsidR="00D3160B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FA50BC8" w14:textId="77777777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C69B9A" w14:textId="5BFEE1C3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5 Czujnik do pomiaru rzutu serca</w:t>
      </w:r>
    </w:p>
    <w:p w14:paraId="5C27EE53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B4C2AF3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4189B79" w14:textId="41C53E6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E2A1597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F8B0F41" w14:textId="47DA5C8D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F1D7A65" w14:textId="48ED411E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F5D9339" w14:textId="616DBC22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6 Zestawy do transplantacji chrząstki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489FD87" w14:textId="4363ADCA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7 Olej do konserwacji narzędzi chirurgicznych</w:t>
      </w:r>
    </w:p>
    <w:p w14:paraId="2CCFE8C1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55B444C" w14:textId="3115D3C7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D6A3A55" w14:textId="5F4C9BD4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38DB827" w14:textId="2A5C4C5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E97EE4">
        <w:rPr>
          <w:b/>
          <w:bCs/>
          <w:sz w:val="22"/>
          <w:szCs w:val="22"/>
        </w:rPr>
        <w:t>Rurki krtaniowe</w:t>
      </w:r>
    </w:p>
    <w:p w14:paraId="0EDE6452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04BB617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396537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90BE7A6" w14:textId="77777777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8C29DBA" w14:textId="676AFE3B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EA8013E" w14:textId="5E44645D" w:rsidR="006F0C35" w:rsidRDefault="006F0C35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E10B436" w14:textId="5A57B49B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>
        <w:rPr>
          <w:b/>
          <w:bCs/>
          <w:sz w:val="22"/>
          <w:szCs w:val="22"/>
        </w:rPr>
        <w:t>9 Olej do napędów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EFAC601" w14:textId="058AE1EB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97621A2" w14:textId="22083AD8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10 Filtry bakteryjno-wirusowe</w:t>
      </w:r>
    </w:p>
    <w:p w14:paraId="23F5215D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0E0DBAA4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FBDCE7D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FA771FD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5CCFC49" w14:textId="0BB529B2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00D4630" w14:textId="77777777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24E8935" w14:textId="5FC46074" w:rsidR="006F0C35" w:rsidRDefault="006F0C35" w:rsidP="006F0C35">
      <w:pPr>
        <w:rPr>
          <w:b/>
          <w:bCs/>
          <w:sz w:val="22"/>
          <w:szCs w:val="22"/>
        </w:rPr>
      </w:pPr>
      <w:bookmarkStart w:id="1" w:name="_Hlk88555969"/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11 Maski tlenowe</w:t>
      </w:r>
    </w:p>
    <w:p w14:paraId="39F276EB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25C8E5D9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7266C75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81B87F1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33AEE50" w14:textId="584A85F0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bookmarkEnd w:id="1"/>
    <w:p w14:paraId="3E01349C" w14:textId="229D471F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B565662" w14:textId="266CB8CE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12 Kraniki</w:t>
      </w:r>
    </w:p>
    <w:p w14:paraId="6A3CD5C1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AE12A1A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B18EAE1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5F7A5DC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8A2C6F4" w14:textId="33FA84EA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CC9C2D3" w14:textId="5343ECDF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F04A0B4" w14:textId="38E4E108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13 Rękawice</w:t>
      </w:r>
    </w:p>
    <w:p w14:paraId="4F961552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4BBCD54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64E4974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464A003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lastRenderedPageBreak/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435B67C2" w14:textId="54CC1086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3A2C8A3" w14:textId="77777777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785D2929" w14:textId="26FD0C42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14 Rękawice mikrochirurgiczne</w:t>
      </w:r>
    </w:p>
    <w:p w14:paraId="29010AEC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280CD17C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ECD3C0B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2853C19" w14:textId="777777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C5F7D92" w14:textId="0A50A93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1DAC693" w14:textId="1A83DAAC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15 Cewniki do odsysania</w:t>
      </w:r>
    </w:p>
    <w:p w14:paraId="2100EA11" w14:textId="77777777" w:rsidR="004F677D" w:rsidRPr="00DA7228" w:rsidRDefault="004F677D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10CA06B" w14:textId="6B1EC5AF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692B041" w14:textId="7777777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17F55D5B" w14:textId="0773F6D7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16 Odsysanie pola operacyjnego</w:t>
      </w:r>
    </w:p>
    <w:p w14:paraId="3B0B2142" w14:textId="77777777" w:rsidR="004F677D" w:rsidRPr="00DA7228" w:rsidRDefault="004F677D" w:rsidP="004F677D">
      <w:pPr>
        <w:rPr>
          <w:b/>
          <w:bCs/>
          <w:sz w:val="22"/>
          <w:szCs w:val="22"/>
        </w:rPr>
      </w:pPr>
    </w:p>
    <w:p w14:paraId="3507B978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462F7EE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3CE15F0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42C8608" w14:textId="06D14AEF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634687A" w14:textId="4398C5E5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23B78FC" w14:textId="7AD9FA0C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17 Przyrządy do długotrwałych wlewów dziecięce i noworodkowe, kaniule dotętnicze</w:t>
      </w:r>
    </w:p>
    <w:p w14:paraId="4E9D3443" w14:textId="77777777" w:rsidR="004F677D" w:rsidRPr="00DA7228" w:rsidRDefault="004F677D" w:rsidP="004F677D">
      <w:pPr>
        <w:rPr>
          <w:b/>
          <w:bCs/>
          <w:sz w:val="22"/>
          <w:szCs w:val="22"/>
        </w:rPr>
      </w:pPr>
    </w:p>
    <w:p w14:paraId="7FEACA93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D6A5A3E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414EBA5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51A0DACD" w14:textId="175AA575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B8A402A" w14:textId="51CC49BF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635686A" w14:textId="2101EFC8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lastRenderedPageBreak/>
        <w:t xml:space="preserve">Zadanie </w:t>
      </w:r>
      <w:r>
        <w:rPr>
          <w:b/>
          <w:bCs/>
          <w:sz w:val="22"/>
          <w:szCs w:val="22"/>
        </w:rPr>
        <w:t>18 Ortopedyczne odsysanie pola operacyjnego</w:t>
      </w:r>
    </w:p>
    <w:p w14:paraId="69F36314" w14:textId="77777777" w:rsidR="004F677D" w:rsidRPr="00DA7228" w:rsidRDefault="004F677D" w:rsidP="004F677D">
      <w:pPr>
        <w:rPr>
          <w:b/>
          <w:bCs/>
          <w:sz w:val="22"/>
          <w:szCs w:val="22"/>
        </w:rPr>
      </w:pPr>
    </w:p>
    <w:p w14:paraId="392CD56D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804844D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0543F50" w14:textId="77777777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>
        <w:rPr>
          <w:rFonts w:ascii="Tahoma" w:hAnsi="Tahoma" w:cs="Tahoma"/>
          <w:b/>
          <w:bCs/>
          <w:sz w:val="18"/>
          <w:szCs w:val="18"/>
        </w:rPr>
        <w:t>12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348154C" w14:textId="62589070" w:rsidR="00DA7228" w:rsidRPr="004F677D" w:rsidRDefault="004F677D" w:rsidP="00294AAF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BF98CCB" w14:textId="77777777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FB3F852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45841" w14:textId="77777777" w:rsidR="00146806" w:rsidRDefault="00146806">
      <w:r>
        <w:separator/>
      </w:r>
    </w:p>
  </w:endnote>
  <w:endnote w:type="continuationSeparator" w:id="0">
    <w:p w14:paraId="06DDE680" w14:textId="77777777" w:rsidR="00146806" w:rsidRDefault="0014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DBA" w14:textId="77777777" w:rsidR="00146806" w:rsidRDefault="00146806">
      <w:r>
        <w:separator/>
      </w:r>
    </w:p>
  </w:footnote>
  <w:footnote w:type="continuationSeparator" w:id="0">
    <w:p w14:paraId="306ED148" w14:textId="77777777" w:rsidR="00146806" w:rsidRDefault="00146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867FD"/>
    <w:rsid w:val="00123226"/>
    <w:rsid w:val="00146806"/>
    <w:rsid w:val="00203C73"/>
    <w:rsid w:val="002346CB"/>
    <w:rsid w:val="002463FB"/>
    <w:rsid w:val="002827B1"/>
    <w:rsid w:val="00294AAF"/>
    <w:rsid w:val="003B22E3"/>
    <w:rsid w:val="003F5AA9"/>
    <w:rsid w:val="00446A72"/>
    <w:rsid w:val="00460999"/>
    <w:rsid w:val="004F677D"/>
    <w:rsid w:val="0058799F"/>
    <w:rsid w:val="005A4CB1"/>
    <w:rsid w:val="005A681E"/>
    <w:rsid w:val="0060370C"/>
    <w:rsid w:val="00606FAB"/>
    <w:rsid w:val="006F0C35"/>
    <w:rsid w:val="00790B00"/>
    <w:rsid w:val="007C2F61"/>
    <w:rsid w:val="007F57BB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850F9"/>
    <w:rsid w:val="00DA7228"/>
    <w:rsid w:val="00DD2495"/>
    <w:rsid w:val="00E35901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1525</Words>
  <Characters>15274</Characters>
  <Application>Microsoft Office Word</Application>
  <DocSecurity>0</DocSecurity>
  <Lines>127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2021-11-29T08:45:00Z</dcterms:created>
  <dcterms:modified xsi:type="dcterms:W3CDTF">2021-11-29T08:45:00Z</dcterms:modified>
</cp:coreProperties>
</file>