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21C09" w:rsidRPr="00421C09">
        <w:rPr>
          <w:b/>
        </w:rPr>
        <w:t>NZ/64/D/P/A/2021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21C09" w:rsidRPr="00421C09">
        <w:rPr>
          <w:rFonts w:ascii="Arial Narrow" w:hAnsi="Arial Narrow"/>
          <w:b/>
        </w:rPr>
        <w:t>Dostawy zestawów sterylnych serwet do cięcia cesarskiego, zestawów sterylnych serwet do porodu, odzieży ochronnej, sterylnych pokrowców na aparat RTG oraz odzieży dla Zespołów Ratownictwa Medycznego ujęte w 5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648" w:rsidRDefault="006D0648" w:rsidP="0038231F">
      <w:pPr>
        <w:spacing w:after="0" w:line="240" w:lineRule="auto"/>
      </w:pPr>
      <w:r>
        <w:separator/>
      </w:r>
    </w:p>
  </w:endnote>
  <w:endnote w:type="continuationSeparator" w:id="0">
    <w:p w:rsidR="006D0648" w:rsidRDefault="006D06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C09" w:rsidRDefault="00421C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1C0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1C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C09" w:rsidRDefault="00421C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648" w:rsidRDefault="006D0648" w:rsidP="0038231F">
      <w:pPr>
        <w:spacing w:after="0" w:line="240" w:lineRule="auto"/>
      </w:pPr>
      <w:r>
        <w:separator/>
      </w:r>
    </w:p>
  </w:footnote>
  <w:footnote w:type="continuationSeparator" w:id="0">
    <w:p w:rsidR="006D0648" w:rsidRDefault="006D06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C09" w:rsidRDefault="00421C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C09" w:rsidRDefault="00421C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C09" w:rsidRDefault="00421C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64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21C09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D0648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07610B-EA6C-4FE3-B424-8DF44CCA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43B6D-116F-44AC-B3CE-888C5B98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2</cp:revision>
  <cp:lastPrinted>2016-07-26T11:32:00Z</cp:lastPrinted>
  <dcterms:created xsi:type="dcterms:W3CDTF">2021-11-23T08:05:00Z</dcterms:created>
  <dcterms:modified xsi:type="dcterms:W3CDTF">2021-11-23T08:05:00Z</dcterms:modified>
</cp:coreProperties>
</file>