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855503" w:rsidRPr="00855503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855503" w:rsidRPr="00855503">
        <w:rPr>
          <w:rFonts w:ascii="Tahoma" w:eastAsia="Calibri" w:hAnsi="Tahoma" w:cs="Tahoma"/>
          <w:b/>
          <w:sz w:val="18"/>
          <w:szCs w:val="18"/>
          <w:lang w:eastAsia="en-US"/>
        </w:rPr>
        <w:t>NZ/64/D/P/A/2021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855503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855503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855503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855503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855503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855503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855503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5503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DD350F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855503" w:rsidRPr="00855503">
        <w:rPr>
          <w:rFonts w:ascii="Tahoma" w:hAnsi="Tahoma" w:cs="Tahoma"/>
          <w:b/>
          <w:sz w:val="18"/>
          <w:szCs w:val="18"/>
        </w:rPr>
        <w:t>Dostawy zestawów sterylnych serwet do cięcia cesarskiego, zestawów sterylnych serwet do porodu, odzieży ochronnej, sterylnych pokrowców na aparat RTG oraz odzieży dla Zespołów Ratownictwa Medycznego ujęte w 5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</w:t>
      </w:r>
      <w:bookmarkStart w:id="0" w:name="_GoBack"/>
      <w:bookmarkEnd w:id="0"/>
      <w:r w:rsidR="00DD350F" w:rsidRPr="00DD350F">
        <w:rPr>
          <w:rFonts w:ascii="Tahoma" w:hAnsi="Tahoma" w:cs="Tahoma"/>
          <w:sz w:val="18"/>
          <w:szCs w:val="18"/>
        </w:rPr>
        <w:t>że informacje zawarte w oświadczeniu wstępnym – załącznik nr 1 do SWZ – do oferty,</w:t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5F8" w:rsidRDefault="005435F8" w:rsidP="007801CC">
      <w:pPr>
        <w:spacing w:after="0" w:line="240" w:lineRule="auto"/>
      </w:pPr>
      <w:r>
        <w:separator/>
      </w:r>
    </w:p>
  </w:endnote>
  <w:endnote w:type="continuationSeparator" w:id="0">
    <w:p w:rsidR="005435F8" w:rsidRDefault="005435F8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503" w:rsidRDefault="008555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503" w:rsidRDefault="0085550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503" w:rsidRDefault="008555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5F8" w:rsidRDefault="005435F8" w:rsidP="007801CC">
      <w:pPr>
        <w:spacing w:after="0" w:line="240" w:lineRule="auto"/>
      </w:pPr>
      <w:r>
        <w:separator/>
      </w:r>
    </w:p>
  </w:footnote>
  <w:footnote w:type="continuationSeparator" w:id="0">
    <w:p w:rsidR="005435F8" w:rsidRDefault="005435F8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503" w:rsidRDefault="008555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503" w:rsidRDefault="008555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503" w:rsidRDefault="008555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F8"/>
    <w:rsid w:val="00397D1F"/>
    <w:rsid w:val="00431B9D"/>
    <w:rsid w:val="005435F8"/>
    <w:rsid w:val="007801CC"/>
    <w:rsid w:val="00855503"/>
    <w:rsid w:val="00864D55"/>
    <w:rsid w:val="00915085"/>
    <w:rsid w:val="009B4448"/>
    <w:rsid w:val="00A0542C"/>
    <w:rsid w:val="00C60D53"/>
    <w:rsid w:val="00DD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85D0E-1C31-4918-A1A9-7E099F962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55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550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5503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1023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Alicja Więcek</cp:lastModifiedBy>
  <cp:revision>2</cp:revision>
  <dcterms:created xsi:type="dcterms:W3CDTF">2021-11-24T07:26:00Z</dcterms:created>
  <dcterms:modified xsi:type="dcterms:W3CDTF">2021-11-24T07:26:00Z</dcterms:modified>
</cp:coreProperties>
</file>