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0B95ECDB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ED06A3">
        <w:rPr>
          <w:rFonts w:ascii="Tahoma" w:hAnsi="Tahoma" w:cs="Tahoma"/>
          <w:bCs/>
          <w:sz w:val="20"/>
        </w:rPr>
        <w:t>64/D/P/A</w:t>
      </w:r>
      <w:r w:rsidR="009D37B4" w:rsidRPr="009D37B4">
        <w:rPr>
          <w:rFonts w:ascii="Tahoma" w:hAnsi="Tahoma" w:cs="Tahoma"/>
          <w:bCs/>
          <w:sz w:val="20"/>
        </w:rPr>
        <w:t>/2021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151893E1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ED06A3" w:rsidRPr="00ED06A3">
        <w:rPr>
          <w:rFonts w:ascii="Tahoma" w:hAnsi="Tahoma" w:cs="Tahoma"/>
          <w:b/>
          <w:bCs/>
          <w:sz w:val="18"/>
        </w:rPr>
        <w:t>Dostawy zestawów sterylnych serwet do cięcia cesarskiego, zestawów sterylnych serwet do porodu, odzieży ochronnej, sterylnych pokrowców na aparat RTG oraz odzieży dla Zespołów Ratownictwa Medycznego</w:t>
      </w:r>
      <w:r w:rsidR="00A02D66">
        <w:rPr>
          <w:rFonts w:ascii="Tahoma" w:hAnsi="Tahoma" w:cs="Tahoma"/>
          <w:b/>
          <w:bCs/>
          <w:sz w:val="18"/>
        </w:rPr>
        <w:t>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7686E2F" w14:textId="40197FFD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1 </w:t>
      </w:r>
      <w:r w:rsidR="00ED06A3">
        <w:rPr>
          <w:b/>
          <w:bCs/>
          <w:sz w:val="22"/>
          <w:szCs w:val="22"/>
        </w:rPr>
        <w:t>Zestaw sterylnych serwet do cięcia cesarskiego</w:t>
      </w:r>
    </w:p>
    <w:p w14:paraId="6284F8C1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2247DD6E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A068C38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898BF39" w14:textId="77777777" w:rsidR="00E35901" w:rsidRDefault="00E35901" w:rsidP="00D3160B">
      <w:pPr>
        <w:rPr>
          <w:rFonts w:ascii="Tahoma" w:hAnsi="Tahoma" w:cs="Tahoma"/>
          <w:b/>
          <w:sz w:val="16"/>
          <w:szCs w:val="16"/>
        </w:rPr>
      </w:pPr>
    </w:p>
    <w:p w14:paraId="66ECA0F5" w14:textId="6EC9D49B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2</w:t>
      </w:r>
      <w:r w:rsidRPr="00E35901">
        <w:rPr>
          <w:b/>
          <w:bCs/>
          <w:sz w:val="22"/>
          <w:szCs w:val="22"/>
        </w:rPr>
        <w:t xml:space="preserve"> </w:t>
      </w:r>
      <w:r w:rsidR="00ED06A3">
        <w:rPr>
          <w:b/>
          <w:bCs/>
          <w:sz w:val="22"/>
          <w:szCs w:val="22"/>
        </w:rPr>
        <w:t>Zestaw sterylnych serwet do porodu</w:t>
      </w:r>
    </w:p>
    <w:p w14:paraId="1EE7BA23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ADC901B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A9128E9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A5FE240" w14:textId="36C0D43C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6F65DF58" w14:textId="5A172F49" w:rsidR="00DA7228" w:rsidRPr="00E35901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3</w:t>
      </w:r>
      <w:r w:rsidRPr="00E35901">
        <w:rPr>
          <w:b/>
          <w:bCs/>
          <w:sz w:val="22"/>
          <w:szCs w:val="22"/>
        </w:rPr>
        <w:t xml:space="preserve"> </w:t>
      </w:r>
      <w:r w:rsidR="00ED06A3">
        <w:rPr>
          <w:b/>
          <w:bCs/>
          <w:sz w:val="22"/>
          <w:szCs w:val="22"/>
        </w:rPr>
        <w:t>Odzież ochronna</w:t>
      </w:r>
    </w:p>
    <w:p w14:paraId="323631E6" w14:textId="77777777" w:rsidR="00DA7228" w:rsidRDefault="00DA7228" w:rsidP="00DA7228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3796A89" w14:textId="73F8D95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129AB5A6" w14:textId="69B28C47" w:rsidR="00DA7228" w:rsidRPr="00E35901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4 </w:t>
      </w:r>
      <w:r w:rsidR="00ED06A3">
        <w:rPr>
          <w:b/>
          <w:bCs/>
          <w:sz w:val="22"/>
          <w:szCs w:val="22"/>
        </w:rPr>
        <w:t>Sterylne pokrowce na aparat RTG</w:t>
      </w:r>
    </w:p>
    <w:p w14:paraId="54374F62" w14:textId="77777777" w:rsidR="00DA7228" w:rsidRDefault="00DA7228" w:rsidP="00DA7228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68ED57A3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5EFCB8D" w14:textId="1E9AC4A3" w:rsidR="00D3160B" w:rsidRPr="00ED06A3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FA50BC8" w14:textId="77777777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1C69B9A" w14:textId="0430D2B9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ED06A3">
        <w:rPr>
          <w:b/>
          <w:bCs/>
          <w:sz w:val="22"/>
          <w:szCs w:val="22"/>
        </w:rPr>
        <w:t>Odzież dla Zespołów Ratownictwa Medycznego</w:t>
      </w:r>
    </w:p>
    <w:p w14:paraId="5C27EE53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B4C2AF3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4189B79" w14:textId="41C53E6A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b/>
          <w:color w:val="000000"/>
          <w:sz w:val="18"/>
          <w:szCs w:val="18"/>
        </w:rPr>
        <w:lastRenderedPageBreak/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BF98CCB" w14:textId="77777777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FB3F852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3EF794" w14:textId="77777777" w:rsidR="0006185C" w:rsidRDefault="0006185C">
      <w:r>
        <w:separator/>
      </w:r>
    </w:p>
  </w:endnote>
  <w:endnote w:type="continuationSeparator" w:id="0">
    <w:p w14:paraId="1821C764" w14:textId="77777777" w:rsidR="0006185C" w:rsidRDefault="00061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CF59A7" w14:textId="77777777" w:rsidR="0006185C" w:rsidRDefault="0006185C">
      <w:r>
        <w:separator/>
      </w:r>
    </w:p>
  </w:footnote>
  <w:footnote w:type="continuationSeparator" w:id="0">
    <w:p w14:paraId="1B707935" w14:textId="77777777" w:rsidR="0006185C" w:rsidRDefault="00061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20F7D"/>
    <w:rsid w:val="0006185C"/>
    <w:rsid w:val="000867FD"/>
    <w:rsid w:val="00123226"/>
    <w:rsid w:val="00146806"/>
    <w:rsid w:val="00203C73"/>
    <w:rsid w:val="002346CB"/>
    <w:rsid w:val="002463FB"/>
    <w:rsid w:val="002827B1"/>
    <w:rsid w:val="00294AAF"/>
    <w:rsid w:val="003B22E3"/>
    <w:rsid w:val="003F5AA9"/>
    <w:rsid w:val="00446A72"/>
    <w:rsid w:val="00460999"/>
    <w:rsid w:val="004F677D"/>
    <w:rsid w:val="0058799F"/>
    <w:rsid w:val="005A4CB1"/>
    <w:rsid w:val="005A681E"/>
    <w:rsid w:val="0060370C"/>
    <w:rsid w:val="00606FAB"/>
    <w:rsid w:val="00683CC8"/>
    <w:rsid w:val="006F0C35"/>
    <w:rsid w:val="00790B00"/>
    <w:rsid w:val="007C2F61"/>
    <w:rsid w:val="007F57BB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850F9"/>
    <w:rsid w:val="00DA7228"/>
    <w:rsid w:val="00DD2495"/>
    <w:rsid w:val="00E35901"/>
    <w:rsid w:val="00EA489D"/>
    <w:rsid w:val="00ED06A3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1193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Alicja Więcek</cp:lastModifiedBy>
  <cp:revision>3</cp:revision>
  <cp:lastPrinted>2001-01-24T13:21:00Z</cp:lastPrinted>
  <dcterms:created xsi:type="dcterms:W3CDTF">2021-11-24T07:28:00Z</dcterms:created>
  <dcterms:modified xsi:type="dcterms:W3CDTF">2021-11-25T10:37:00Z</dcterms:modified>
</cp:coreProperties>
</file>