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819B7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F0EEE" w:rsidRPr="002F0EE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F5F7B17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01F3B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0EEE" w:rsidRPr="002F0EEE">
        <w:rPr>
          <w:b/>
          <w:sz w:val="22"/>
          <w:szCs w:val="22"/>
        </w:rPr>
        <w:t>ZP 271.14.2021</w:t>
      </w:r>
    </w:p>
    <w:p w14:paraId="6EEF0BC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3A3541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BDCDF61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3723F7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0FA818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54870E2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71F819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EBA6DF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11A8CB4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0EEE" w:rsidRPr="00110593" w14:paraId="231B668B" w14:textId="77777777" w:rsidTr="00516B57">
        <w:tc>
          <w:tcPr>
            <w:tcW w:w="9104" w:type="dxa"/>
            <w:shd w:val="clear" w:color="auto" w:fill="D9D9D9"/>
          </w:tcPr>
          <w:p w14:paraId="0294B0BB" w14:textId="77777777" w:rsidR="002F0EEE" w:rsidRPr="00110593" w:rsidRDefault="002F0EEE" w:rsidP="00516B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D4CB985" w14:textId="60C570C0" w:rsidR="002F0EEE" w:rsidRPr="00110593" w:rsidRDefault="002F0EEE" w:rsidP="00516B5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0EEE">
              <w:t>(</w:t>
            </w:r>
            <w:proofErr w:type="spellStart"/>
            <w:r w:rsidRPr="002F0EEE">
              <w:t>t.j</w:t>
            </w:r>
            <w:proofErr w:type="spellEnd"/>
            <w:r w:rsidRPr="002F0EEE">
              <w:t>. Dz.U. z 2021r. poz. 1129</w:t>
            </w:r>
            <w:r w:rsidR="005363EC">
              <w:t xml:space="preserve"> ze zm.</w:t>
            </w:r>
            <w:r w:rsidRPr="002F0EEE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375F704" w14:textId="77777777" w:rsidR="002F0EEE" w:rsidRPr="0043102D" w:rsidRDefault="002F0EEE" w:rsidP="00516B5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921ACF" w14:textId="77777777" w:rsidR="002F0EEE" w:rsidRPr="00110593" w:rsidRDefault="002F0EEE" w:rsidP="00516B5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D39B95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A880616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F5E5EEC" w14:textId="77777777" w:rsidR="006E0FAA" w:rsidRPr="005E622E" w:rsidRDefault="002F0EE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F0EEE">
        <w:rPr>
          <w:b/>
          <w:sz w:val="22"/>
          <w:szCs w:val="22"/>
        </w:rPr>
        <w:t xml:space="preserve"> Dostawa oleju opałowego grzewczego na potrzeby Szkoły Podstawowej im. Jana Pawła II w Psarach przy ulicy Głównej 91 i 89 w 2022 r.</w:t>
      </w:r>
    </w:p>
    <w:p w14:paraId="526C50E9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068D7EF" w14:textId="547D8D3A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</w:t>
      </w:r>
      <w:r w:rsidR="005363EC">
        <w:rPr>
          <w:sz w:val="22"/>
          <w:szCs w:val="22"/>
        </w:rPr>
        <w:t>1</w:t>
      </w:r>
      <w:r w:rsidRPr="006E0FAA">
        <w:rPr>
          <w:sz w:val="22"/>
          <w:szCs w:val="22"/>
        </w:rPr>
        <w:t xml:space="preserve"> r. poz. </w:t>
      </w:r>
      <w:r w:rsidR="005363EC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30A4C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22DF533" w14:textId="1A538145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</w:t>
      </w:r>
      <w:r w:rsidR="005363EC">
        <w:rPr>
          <w:sz w:val="22"/>
          <w:szCs w:val="22"/>
        </w:rPr>
        <w:t>1</w:t>
      </w:r>
      <w:r w:rsidR="009A4CD3" w:rsidRPr="009A4CD3">
        <w:rPr>
          <w:sz w:val="22"/>
          <w:szCs w:val="22"/>
        </w:rPr>
        <w:t xml:space="preserve"> r. poz. </w:t>
      </w:r>
      <w:r w:rsidR="005363EC">
        <w:rPr>
          <w:sz w:val="22"/>
          <w:szCs w:val="22"/>
        </w:rPr>
        <w:t>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24AB6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CDA199C" w14:textId="77777777" w:rsidTr="00C37CD2">
        <w:trPr>
          <w:trHeight w:val="321"/>
        </w:trPr>
        <w:tc>
          <w:tcPr>
            <w:tcW w:w="516" w:type="dxa"/>
          </w:tcPr>
          <w:p w14:paraId="61D13ED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3650B4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66DC98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0DA167B" w14:textId="77777777" w:rsidTr="009A4CD3">
        <w:tc>
          <w:tcPr>
            <w:tcW w:w="516" w:type="dxa"/>
          </w:tcPr>
          <w:p w14:paraId="56156B6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EC5763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85570E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79527B3" w14:textId="77777777" w:rsidTr="009A4CD3">
        <w:tc>
          <w:tcPr>
            <w:tcW w:w="516" w:type="dxa"/>
          </w:tcPr>
          <w:p w14:paraId="199D33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EBED5D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A1EB8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020E787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95EF64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B1B635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4BE5D5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0EB10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CAB74F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8B35D3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40B918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63608" w14:textId="77777777" w:rsidR="009E24B5" w:rsidRDefault="009E24B5">
      <w:r>
        <w:separator/>
      </w:r>
    </w:p>
  </w:endnote>
  <w:endnote w:type="continuationSeparator" w:id="0">
    <w:p w14:paraId="2776E14A" w14:textId="77777777" w:rsidR="009E24B5" w:rsidRDefault="009E2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17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E4F29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A63E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A89AFE" w14:textId="5BDC7A0A" w:rsidR="009A4CD3" w:rsidRDefault="005363E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E6B3BE" wp14:editId="7395FB7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0116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14EF3F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134DE" w14:textId="77777777" w:rsidR="002F0EEE" w:rsidRDefault="002F0E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1C3FE" w14:textId="77777777" w:rsidR="009E24B5" w:rsidRDefault="009E24B5">
      <w:r>
        <w:separator/>
      </w:r>
    </w:p>
  </w:footnote>
  <w:footnote w:type="continuationSeparator" w:id="0">
    <w:p w14:paraId="0B8ABC3C" w14:textId="77777777" w:rsidR="009E24B5" w:rsidRDefault="009E24B5">
      <w:r>
        <w:continuationSeparator/>
      </w:r>
    </w:p>
  </w:footnote>
  <w:footnote w:id="1">
    <w:p w14:paraId="378A45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B6F35" w14:textId="77777777" w:rsidR="002F0EEE" w:rsidRDefault="002F0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344A" w14:textId="77777777" w:rsidR="002F0EEE" w:rsidRDefault="002F0E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B51DF" w14:textId="77777777" w:rsidR="002F0EEE" w:rsidRDefault="002F0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B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EEE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3EC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24B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3E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B1D8F"/>
  <w15:chartTrackingRefBased/>
  <w15:docId w15:val="{591D5E60-752D-4360-8749-15207C64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2021-11-30T11:41:00Z</dcterms:created>
  <dcterms:modified xsi:type="dcterms:W3CDTF">2021-11-30T11:41:00Z</dcterms:modified>
</cp:coreProperties>
</file>