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93CD" w14:textId="34E84509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9912CF">
        <w:rPr>
          <w:rFonts w:ascii="Times New Roman" w:hAnsi="Times New Roman"/>
          <w:sz w:val="22"/>
          <w:szCs w:val="22"/>
        </w:rPr>
        <w:t>6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69C2358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596959" w14:textId="77777777" w:rsidTr="005844F6">
        <w:tc>
          <w:tcPr>
            <w:tcW w:w="9104" w:type="dxa"/>
            <w:shd w:val="clear" w:color="auto" w:fill="F2F2F2"/>
          </w:tcPr>
          <w:p w14:paraId="3F04DB2F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92B5BE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F71FF0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987874" w:rsidRPr="00987874">
        <w:rPr>
          <w:sz w:val="22"/>
          <w:szCs w:val="22"/>
        </w:rPr>
        <w:t xml:space="preserve">Tryb podstawowy bez negocjacji - art. 275 pkt. 1 ustawy </w:t>
      </w:r>
      <w:proofErr w:type="spellStart"/>
      <w:r w:rsidR="00987874" w:rsidRPr="00987874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3512296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987874" w:rsidRPr="00987874">
        <w:rPr>
          <w:b/>
          <w:sz w:val="22"/>
          <w:szCs w:val="22"/>
        </w:rPr>
        <w:t xml:space="preserve"> Dostawa oleju opałowego grzewczego na potrzeby Szkoły Podstawowej im. Jana Pawła II w Psarach przy ulicy Głównej 91 i 89 w 2022 r.</w:t>
      </w:r>
      <w:r w:rsidRPr="00525EFF">
        <w:rPr>
          <w:sz w:val="22"/>
          <w:szCs w:val="22"/>
        </w:rPr>
        <w:t>”</w:t>
      </w:r>
    </w:p>
    <w:p w14:paraId="5AA877C8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C0822B5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F282537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2286FF2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51F9F462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545B5CE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007B00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F23D19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D2131A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D7A127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17DAFA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C2DB1F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011AF4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AB40239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DC94FF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F0CD77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A406AA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6C60B71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6B1B382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14:paraId="344950C8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BACCBA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4392B4B9" w14:textId="701714E5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Cena za wykonanie zakupu i dostawy oleju opałowego w ilości 1 litra.</w:t>
      </w:r>
    </w:p>
    <w:p w14:paraId="6E2BF5D8" w14:textId="7671F540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Netto ……………………………………...zł</w:t>
      </w:r>
    </w:p>
    <w:p w14:paraId="2786CB9A" w14:textId="77777777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Podatek VAT ……..% ……………………zł</w:t>
      </w:r>
    </w:p>
    <w:p w14:paraId="754AC331" w14:textId="53D82EC3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Brutto ………………………….………… zł</w:t>
      </w:r>
    </w:p>
    <w:p w14:paraId="502F2B55" w14:textId="4D5CB53A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Słownie brutto: ………………………………………………………………….……….</w:t>
      </w:r>
    </w:p>
    <w:p w14:paraId="3C9E3186" w14:textId="5F5CF624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Cena za dostawę całości przedmiotu zamówienia w ilości ……………… litrów wynosi:.</w:t>
      </w:r>
    </w:p>
    <w:p w14:paraId="1BDEACC3" w14:textId="77777777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Netto ……………………………………...zł</w:t>
      </w:r>
    </w:p>
    <w:p w14:paraId="48966877" w14:textId="77777777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Podatek VAT ……..% ……………………zł</w:t>
      </w:r>
    </w:p>
    <w:p w14:paraId="4D327CD7" w14:textId="77777777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Brutto ………………………….………… zł</w:t>
      </w:r>
    </w:p>
    <w:p w14:paraId="24EC1541" w14:textId="77777777" w:rsidR="009912CF" w:rsidRDefault="009912CF" w:rsidP="009912CF">
      <w:pPr>
        <w:spacing w:line="360" w:lineRule="auto"/>
        <w:jc w:val="both"/>
        <w:rPr>
          <w:szCs w:val="20"/>
        </w:rPr>
      </w:pPr>
      <w:r>
        <w:rPr>
          <w:szCs w:val="20"/>
        </w:rPr>
        <w:t>Słownie brutto: ………………………………………………………………….……….</w:t>
      </w:r>
    </w:p>
    <w:p w14:paraId="4A3D302F" w14:textId="0C5BB798" w:rsidR="00AE2ACB" w:rsidRDefault="00AE2ACB" w:rsidP="009912CF">
      <w:pPr>
        <w:pStyle w:val="Akapitzlist"/>
        <w:spacing w:before="120" w:line="276" w:lineRule="auto"/>
        <w:ind w:left="0"/>
        <w:jc w:val="both"/>
        <w:rPr>
          <w:sz w:val="22"/>
        </w:rPr>
      </w:pPr>
    </w:p>
    <w:p w14:paraId="359F0701" w14:textId="77777777" w:rsidR="009912CF" w:rsidRPr="00AF4AC3" w:rsidRDefault="009912CF" w:rsidP="009912CF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14:paraId="286E561D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2BEA649D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A2298DA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C4EB769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2DF3DA3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3E7140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4C983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78558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4575733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D1925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52C9DF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376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4C6A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6C26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B0FD6E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4188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ED44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3152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B361C8" w14:textId="53B5A5E6" w:rsidR="00FF57EE" w:rsidRPr="0097776D" w:rsidRDefault="009912CF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912CF">
        <w:rPr>
          <w:b/>
          <w:bCs/>
          <w:sz w:val="22"/>
        </w:rPr>
        <w:t xml:space="preserve">Termin dostawy </w:t>
      </w:r>
      <w:r w:rsidRPr="009912CF">
        <w:rPr>
          <w:sz w:val="22"/>
        </w:rPr>
        <w:t>(Ilość godzin na realizację zamówienia): …………………………</w:t>
      </w:r>
      <w:r w:rsidR="00FF57EE" w:rsidRPr="0097776D">
        <w:rPr>
          <w:sz w:val="22"/>
        </w:rPr>
        <w:t>;</w:t>
      </w:r>
      <w:r w:rsidR="0040767A">
        <w:rPr>
          <w:sz w:val="22"/>
          <w:vertAlign w:val="superscript"/>
        </w:rPr>
        <w:t>4</w:t>
      </w:r>
    </w:p>
    <w:p w14:paraId="71BB3302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5A0CF96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75486AB5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6328AF3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C098D62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65819AE0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81F7F0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39666399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583E5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5BE4B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6351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2BF51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B2E495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C22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C07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7A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FDD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5F885F2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A05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E8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E66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5883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232FED2" w14:textId="77777777" w:rsidR="007D475B" w:rsidRPr="007D475B" w:rsidRDefault="007D475B" w:rsidP="009912CF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2966B726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7EEB1A14" w14:textId="77777777" w:rsidTr="00DC336F">
        <w:tc>
          <w:tcPr>
            <w:tcW w:w="2551" w:type="dxa"/>
            <w:shd w:val="clear" w:color="auto" w:fill="auto"/>
            <w:vAlign w:val="center"/>
          </w:tcPr>
          <w:p w14:paraId="648D063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1337A6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B927610" w14:textId="77777777" w:rsidTr="00DC336F">
        <w:tc>
          <w:tcPr>
            <w:tcW w:w="2551" w:type="dxa"/>
            <w:shd w:val="clear" w:color="auto" w:fill="auto"/>
            <w:vAlign w:val="center"/>
          </w:tcPr>
          <w:p w14:paraId="1C54639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6C7E125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A554A13" w14:textId="77777777" w:rsidTr="00DC336F">
        <w:tc>
          <w:tcPr>
            <w:tcW w:w="2551" w:type="dxa"/>
            <w:shd w:val="clear" w:color="auto" w:fill="auto"/>
            <w:vAlign w:val="center"/>
          </w:tcPr>
          <w:p w14:paraId="7CC8115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24EF68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BFDD05D" w14:textId="77777777" w:rsidTr="00DC336F">
        <w:tc>
          <w:tcPr>
            <w:tcW w:w="2551" w:type="dxa"/>
            <w:shd w:val="clear" w:color="auto" w:fill="auto"/>
            <w:vAlign w:val="center"/>
          </w:tcPr>
          <w:p w14:paraId="4507A6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185904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2F32F7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64C2E38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39F9BEB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3D2D531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ED9BF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2A49268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E91792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6528E" w14:textId="77777777" w:rsidR="00C64ED3" w:rsidRDefault="00C64ED3" w:rsidP="00FF57EE">
      <w:r>
        <w:separator/>
      </w:r>
    </w:p>
  </w:endnote>
  <w:endnote w:type="continuationSeparator" w:id="0">
    <w:p w14:paraId="5E0CC169" w14:textId="77777777" w:rsidR="00C64ED3" w:rsidRDefault="00C64ED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A36F" w14:textId="77777777" w:rsidR="00987874" w:rsidRDefault="009878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0A464" w14:textId="77777777" w:rsidR="00987874" w:rsidRDefault="009878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BF150" w14:textId="77777777" w:rsidR="00987874" w:rsidRDefault="00987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BF290" w14:textId="77777777" w:rsidR="00C64ED3" w:rsidRDefault="00C64ED3" w:rsidP="00FF57EE">
      <w:r>
        <w:separator/>
      </w:r>
    </w:p>
  </w:footnote>
  <w:footnote w:type="continuationSeparator" w:id="0">
    <w:p w14:paraId="74500986" w14:textId="77777777" w:rsidR="00C64ED3" w:rsidRDefault="00C64ED3" w:rsidP="00FF57EE">
      <w:r>
        <w:continuationSeparator/>
      </w:r>
    </w:p>
  </w:footnote>
  <w:footnote w:id="1">
    <w:p w14:paraId="6A5E03EA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3C9193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4D98B27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8BC432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9688C1B" w14:textId="226B452F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0849D3C0" w14:textId="224888D2" w:rsidR="009912CF" w:rsidRPr="0040767A" w:rsidRDefault="009912CF" w:rsidP="009D75A8">
      <w:pPr>
        <w:pStyle w:val="Tekstprzypisudolnego"/>
        <w:spacing w:after="40"/>
        <w:ind w:left="142" w:hanging="142"/>
        <w:jc w:val="both"/>
      </w:pPr>
      <w:r w:rsidRPr="009912CF">
        <w:rPr>
          <w:vertAlign w:val="superscript"/>
        </w:rPr>
        <w:t>4</w:t>
      </w:r>
      <w:r w:rsidR="0040767A">
        <w:t xml:space="preserve"> </w:t>
      </w:r>
      <w:r w:rsidR="0040767A" w:rsidRPr="0040767A">
        <w:t>Termin dostawy będzie oceniany w kryterium oceny ofert na zasadach określonych w SWZ.</w:t>
      </w:r>
    </w:p>
    <w:p w14:paraId="328E534E" w14:textId="77777777" w:rsidR="009912CF" w:rsidRDefault="009912CF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4684" w14:textId="77777777" w:rsidR="00987874" w:rsidRDefault="00987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D7141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987874">
      <w:rPr>
        <w:sz w:val="20"/>
        <w:szCs w:val="20"/>
      </w:rPr>
      <w:t>ZP 271.14.2021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0E886" w14:textId="77777777" w:rsidR="00987874" w:rsidRDefault="00987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ED3"/>
    <w:rsid w:val="001063D3"/>
    <w:rsid w:val="001C7D84"/>
    <w:rsid w:val="002214DB"/>
    <w:rsid w:val="00267D1F"/>
    <w:rsid w:val="002E612D"/>
    <w:rsid w:val="003B769C"/>
    <w:rsid w:val="003F1E4C"/>
    <w:rsid w:val="0040767A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87874"/>
    <w:rsid w:val="009912CF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64ED3"/>
    <w:rsid w:val="00CE3AE6"/>
    <w:rsid w:val="00D554C7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72BA5"/>
  <w15:chartTrackingRefBased/>
  <w15:docId w15:val="{B2A47C1C-B4E6-480E-B9E9-B1F1C1ED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549</Words>
  <Characters>3295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2021-11-30T13:04:00Z</dcterms:created>
  <dcterms:modified xsi:type="dcterms:W3CDTF">2021-11-30T13:04:00Z</dcterms:modified>
</cp:coreProperties>
</file>