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KA-2/111/2021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B04206" w:rsidRPr="007728BA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3C0D4C" w:rsidRDefault="003C0D4C" w:rsidP="00B639E0">
      <w:pPr>
        <w:spacing w:line="360" w:lineRule="auto"/>
        <w:ind w:hanging="28"/>
        <w:rPr>
          <w:rFonts w:ascii="Times New Roman" w:hAnsi="Times New Roman" w:cs="Times New Roman"/>
        </w:rPr>
      </w:pP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  <w:bookmarkStart w:id="0" w:name="_GoBack"/>
      <w:bookmarkEnd w:id="0"/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:rsidR="00B639E0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3C0D4C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</w:p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3C0D4C" w:rsidRDefault="00491A84" w:rsidP="009C2BDB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„</w:t>
      </w:r>
      <w:r w:rsidR="00930F5C" w:rsidRPr="007728BA">
        <w:rPr>
          <w:b/>
          <w:sz w:val="24"/>
          <w:szCs w:val="24"/>
        </w:rPr>
        <w:t xml:space="preserve"> </w:t>
      </w:r>
      <w:r w:rsidR="00B24DE4" w:rsidRPr="00B24DE4">
        <w:rPr>
          <w:b/>
          <w:sz w:val="24"/>
          <w:szCs w:val="24"/>
        </w:rPr>
        <w:t xml:space="preserve">Wykonanie wydzielenia pożarowego i oddymiania głównej klatki schodowej </w:t>
      </w:r>
      <w:r w:rsidR="003C0D4C">
        <w:rPr>
          <w:b/>
          <w:sz w:val="24"/>
          <w:szCs w:val="24"/>
        </w:rPr>
        <w:t xml:space="preserve">                         </w:t>
      </w:r>
      <w:r w:rsidR="00B24DE4" w:rsidRPr="00B24DE4">
        <w:rPr>
          <w:b/>
          <w:sz w:val="24"/>
          <w:szCs w:val="24"/>
        </w:rPr>
        <w:t xml:space="preserve">w budynku W-3 (10-21) </w:t>
      </w:r>
      <w:proofErr w:type="spellStart"/>
      <w:r w:rsidR="00B24DE4" w:rsidRPr="00B24DE4">
        <w:rPr>
          <w:b/>
          <w:sz w:val="24"/>
          <w:szCs w:val="24"/>
        </w:rPr>
        <w:t>WIEiK</w:t>
      </w:r>
      <w:proofErr w:type="spellEnd"/>
      <w:r w:rsidR="00B24DE4" w:rsidRPr="00B24DE4">
        <w:rPr>
          <w:b/>
          <w:sz w:val="24"/>
          <w:szCs w:val="24"/>
        </w:rPr>
        <w:t xml:space="preserve"> w ramach zadania inwestycyjnego "Przebudowa sali audytoryjnej nr 3  z  uwzględnieniem wymogów ppoż. i potrzeb osób niepełnosprawnych, bud. W-3 (10-21), </w:t>
      </w:r>
      <w:proofErr w:type="spellStart"/>
      <w:r w:rsidR="00B24DE4" w:rsidRPr="00B24DE4">
        <w:rPr>
          <w:b/>
          <w:sz w:val="24"/>
          <w:szCs w:val="24"/>
        </w:rPr>
        <w:t>WIEiK</w:t>
      </w:r>
      <w:proofErr w:type="spellEnd"/>
      <w:r w:rsidR="00B24DE4" w:rsidRPr="00B24DE4">
        <w:rPr>
          <w:b/>
          <w:sz w:val="24"/>
          <w:szCs w:val="24"/>
        </w:rPr>
        <w:t>, ul. Warszawska 24, Kraków"</w:t>
      </w:r>
      <w:r w:rsidR="00930F5C" w:rsidRPr="007728B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,  </w:t>
      </w:r>
    </w:p>
    <w:p w:rsidR="003C0D4C" w:rsidRDefault="003C0D4C" w:rsidP="009C2BDB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992"/>
        <w:gridCol w:w="1417"/>
        <w:gridCol w:w="3544"/>
      </w:tblGrid>
      <w:tr w:rsidR="0087404D" w:rsidRPr="0087404D" w:rsidTr="0087404D">
        <w:tc>
          <w:tcPr>
            <w:tcW w:w="3261" w:type="dxa"/>
          </w:tcPr>
          <w:p w:rsidR="0087404D" w:rsidRPr="0087404D" w:rsidRDefault="0087404D" w:rsidP="0087404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87404D" w:rsidRPr="0087404D" w:rsidRDefault="0087404D" w:rsidP="0087404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992" w:type="dxa"/>
          </w:tcPr>
          <w:p w:rsidR="0087404D" w:rsidRPr="0087404D" w:rsidRDefault="0087404D" w:rsidP="0087404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stawka </w:t>
            </w:r>
            <w:r w:rsidRPr="00874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:rsidR="0087404D" w:rsidRPr="0087404D" w:rsidRDefault="0087404D" w:rsidP="0087404D">
            <w:pPr>
              <w:widowControl w:val="0"/>
              <w:spacing w:before="120" w:after="120"/>
              <w:ind w:hanging="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bCs/>
                <w:sz w:val="20"/>
                <w:szCs w:val="20"/>
              </w:rPr>
              <w:t>(w %)</w:t>
            </w:r>
          </w:p>
        </w:tc>
        <w:tc>
          <w:tcPr>
            <w:tcW w:w="1417" w:type="dxa"/>
          </w:tcPr>
          <w:p w:rsidR="0087404D" w:rsidRDefault="0087404D" w:rsidP="0087404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podatku VAT</w:t>
            </w:r>
          </w:p>
          <w:p w:rsidR="0087404D" w:rsidRPr="0087404D" w:rsidRDefault="0087404D" w:rsidP="0087404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3544" w:type="dxa"/>
          </w:tcPr>
          <w:p w:rsidR="0087404D" w:rsidRPr="0087404D" w:rsidRDefault="0087404D" w:rsidP="0087404D">
            <w:pPr>
              <w:widowControl w:val="0"/>
              <w:spacing w:before="120" w:after="120"/>
              <w:ind w:hanging="2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</w:t>
            </w:r>
          </w:p>
          <w:p w:rsidR="0087404D" w:rsidRPr="0087404D" w:rsidRDefault="0087404D" w:rsidP="0087404D">
            <w:pPr>
              <w:widowControl w:val="0"/>
              <w:spacing w:before="120" w:after="120"/>
              <w:ind w:hanging="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zł)</w:t>
            </w:r>
          </w:p>
        </w:tc>
      </w:tr>
      <w:tr w:rsidR="0087404D" w:rsidRPr="0087404D" w:rsidTr="0087404D">
        <w:tc>
          <w:tcPr>
            <w:tcW w:w="3261" w:type="dxa"/>
            <w:vAlign w:val="center"/>
          </w:tcPr>
          <w:p w:rsid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  <w:r w:rsidRPr="0087404D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…………………………...….. zł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………………………..………..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…..……………………………..………..</w:t>
            </w:r>
          </w:p>
          <w:p w:rsidR="0087404D" w:rsidRPr="0087404D" w:rsidRDefault="0087404D" w:rsidP="008740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87404D" w:rsidRP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……..   </w:t>
            </w:r>
            <w:r w:rsidRPr="0087404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17" w:type="dxa"/>
          </w:tcPr>
          <w:p w:rsidR="0087404D" w:rsidRP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</w:t>
            </w:r>
          </w:p>
          <w:p w:rsid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</w:t>
            </w:r>
          </w:p>
          <w:p w:rsid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……………...</w:t>
            </w:r>
          </w:p>
          <w:p w:rsid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……….. …zł</w:t>
            </w:r>
          </w:p>
        </w:tc>
        <w:tc>
          <w:tcPr>
            <w:tcW w:w="3544" w:type="dxa"/>
          </w:tcPr>
          <w:p w:rsidR="0087404D" w:rsidRP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Pr="0087404D">
              <w:rPr>
                <w:rFonts w:ascii="Times New Roman" w:hAnsi="Times New Roman" w:cs="Times New Roman"/>
                <w:sz w:val="20"/>
                <w:szCs w:val="20"/>
              </w:rPr>
              <w:t>…………………………...….. zł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491A84" w:rsidRDefault="00491A84" w:rsidP="00491A84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:rsidR="003C0D4C" w:rsidRDefault="003C0D4C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Pr="00417599" w:rsidRDefault="00491A84" w:rsidP="00491A84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lastRenderedPageBreak/>
        <w:t>Jednocześnie oświadczamy, że:</w:t>
      </w:r>
    </w:p>
    <w:p w:rsidR="00491A84" w:rsidRPr="007E6965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491A84" w:rsidRPr="00417599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491A84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73289" w:rsidRDefault="00491A84" w:rsidP="00491A84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47328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41759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:rsidR="0087404D" w:rsidRPr="00C00F5A" w:rsidRDefault="0087404D" w:rsidP="0087404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C00F5A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>
        <w:rPr>
          <w:rFonts w:ascii="Times New Roman" w:hAnsi="Times New Roman" w:cs="Times New Roman"/>
          <w:lang w:eastAsia="zh-CN"/>
        </w:rPr>
        <w:t>7</w:t>
      </w:r>
      <w:r w:rsidRPr="00C00F5A">
        <w:rPr>
          <w:rFonts w:ascii="Times New Roman" w:hAnsi="Times New Roman" w:cs="Times New Roman"/>
          <w:lang w:eastAsia="zh-CN"/>
        </w:rPr>
        <w:t xml:space="preserve"> SWZ spełniamy </w:t>
      </w:r>
      <w:r w:rsidR="003C0D4C">
        <w:rPr>
          <w:rFonts w:ascii="Times New Roman" w:hAnsi="Times New Roman" w:cs="Times New Roman"/>
          <w:lang w:eastAsia="zh-CN"/>
        </w:rPr>
        <w:t xml:space="preserve">             </w:t>
      </w:r>
      <w:r w:rsidRPr="00C00F5A">
        <w:rPr>
          <w:rFonts w:ascii="Times New Roman" w:hAnsi="Times New Roman" w:cs="Times New Roman"/>
          <w:lang w:eastAsia="zh-CN"/>
        </w:rPr>
        <w:t>osobiście</w:t>
      </w:r>
      <w:r w:rsidRPr="00C00F5A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C00F5A">
        <w:rPr>
          <w:rFonts w:ascii="Times New Roman" w:hAnsi="Times New Roman" w:cs="Times New Roman"/>
          <w:lang w:eastAsia="zh-CN"/>
        </w:rPr>
        <w:t>powołujemy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>się</w:t>
      </w:r>
      <w:r w:rsidR="003C0D4C" w:rsidRPr="003C0D4C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>na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>zasoby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>podmiotu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>trzeciego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4E3B27">
        <w:rPr>
          <w:rFonts w:ascii="Times New Roman" w:hAnsi="Times New Roman" w:cs="Times New Roman"/>
          <w:i/>
          <w:sz w:val="20"/>
          <w:szCs w:val="20"/>
          <w:lang w:eastAsia="zh-CN"/>
        </w:rPr>
        <w:t>(podać nazwę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 xml:space="preserve"> i</w:t>
      </w:r>
      <w:r w:rsidRPr="004E3B27">
        <w:rPr>
          <w:rFonts w:ascii="Times New Roman" w:hAnsi="Times New Roman" w:cs="Times New Roman"/>
          <w:i/>
          <w:sz w:val="20"/>
          <w:szCs w:val="20"/>
          <w:lang w:eastAsia="zh-CN"/>
        </w:rPr>
        <w:t xml:space="preserve"> siedzibę)</w:t>
      </w:r>
      <w:r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 xml:space="preserve">w następującym zakresie </w:t>
      </w:r>
      <w:r w:rsidRPr="00C00F5A">
        <w:rPr>
          <w:rFonts w:ascii="Times New Roman" w:hAnsi="Times New Roman" w:cs="Times New Roman"/>
          <w:b/>
          <w:lang w:eastAsia="zh-CN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87404D" w:rsidRPr="00C00F5A" w:rsidRDefault="0087404D" w:rsidP="0087404D">
      <w:pPr>
        <w:tabs>
          <w:tab w:val="left" w:pos="0"/>
          <w:tab w:val="left" w:pos="284"/>
        </w:tabs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91A84" w:rsidRPr="00417599" w:rsidTr="00AB67C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AB67C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491A84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Pr="00417599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3C0D4C" w:rsidRDefault="003C0D4C" w:rsidP="003C0D4C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lastRenderedPageBreak/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3C0D4C" w:rsidRPr="00417599" w:rsidRDefault="003C0D4C" w:rsidP="003C0D4C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491A84" w:rsidSect="003C0D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6163" w:rsidRDefault="000C6163">
      <w:r>
        <w:separator/>
      </w:r>
    </w:p>
  </w:endnote>
  <w:endnote w:type="continuationSeparator" w:id="0">
    <w:p w:rsidR="000C6163" w:rsidRDefault="000C6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6163" w:rsidRDefault="000C6163">
      <w:r>
        <w:separator/>
      </w:r>
    </w:p>
  </w:footnote>
  <w:footnote w:type="continuationSeparator" w:id="0">
    <w:p w:rsidR="000C6163" w:rsidRDefault="000C6163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F1354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C2BDB"/>
    <w:rsid w:val="009D5C1C"/>
    <w:rsid w:val="00A23458"/>
    <w:rsid w:val="00AD5E04"/>
    <w:rsid w:val="00AE61AA"/>
    <w:rsid w:val="00B04206"/>
    <w:rsid w:val="00B11E95"/>
    <w:rsid w:val="00B12D3B"/>
    <w:rsid w:val="00B24DE4"/>
    <w:rsid w:val="00B639E0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15BC47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E8118-C190-46ED-A9A4-9E3CA08F0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625</Words>
  <Characters>5351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Danuta Karlikowska</dc:creator>
  <cp:keywords/>
  <dc:description/>
  <cp:lastModifiedBy>Danuta Karlikowska</cp:lastModifiedBy>
  <cp:revision>5</cp:revision>
  <cp:lastPrinted>2014-06-05T14:00:00Z</cp:lastPrinted>
  <dcterms:created xsi:type="dcterms:W3CDTF">2021-11-16T12:56:00Z</dcterms:created>
  <dcterms:modified xsi:type="dcterms:W3CDTF">2021-11-25T07:45:00Z</dcterms:modified>
</cp:coreProperties>
</file>