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KA-2/11</w:t>
      </w:r>
      <w:r w:rsidR="00305417">
        <w:rPr>
          <w:b/>
          <w:bCs/>
          <w:sz w:val="24"/>
          <w:szCs w:val="24"/>
        </w:rPr>
        <w:t>5</w:t>
      </w:r>
      <w:r w:rsidR="00B24DE4" w:rsidRPr="00491A84">
        <w:rPr>
          <w:b/>
          <w:bCs/>
          <w:sz w:val="24"/>
          <w:szCs w:val="24"/>
        </w:rPr>
        <w:t>/2021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3C0D4C" w:rsidRDefault="003C0D4C" w:rsidP="00B639E0">
      <w:pPr>
        <w:spacing w:line="360" w:lineRule="auto"/>
        <w:ind w:hanging="28"/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  <w:bookmarkStart w:id="0" w:name="_GoBack"/>
      <w:bookmarkEnd w:id="0"/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3C0D4C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C0D4C" w:rsidRDefault="00491A84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305417" w:rsidRPr="00305417">
        <w:rPr>
          <w:b/>
          <w:sz w:val="24"/>
          <w:szCs w:val="24"/>
        </w:rPr>
        <w:t xml:space="preserve">Remont elewacji budynku DS-5 (21-6) Domu Asystenta Politechniki Krakowskiej, </w:t>
      </w:r>
      <w:r w:rsidR="00305417">
        <w:rPr>
          <w:b/>
          <w:sz w:val="24"/>
          <w:szCs w:val="24"/>
        </w:rPr>
        <w:t xml:space="preserve">                   </w:t>
      </w:r>
      <w:r w:rsidR="00305417" w:rsidRPr="00305417">
        <w:rPr>
          <w:b/>
          <w:sz w:val="24"/>
          <w:szCs w:val="24"/>
        </w:rPr>
        <w:t>ul. Skarżyńskiego 2 w Krakowie – segment S3, S4 i przewiązka.</w:t>
      </w:r>
      <w:r w:rsidR="00B24DE4" w:rsidRPr="00B24DE4">
        <w:rPr>
          <w:b/>
          <w:sz w:val="24"/>
          <w:szCs w:val="24"/>
        </w:rPr>
        <w:t>"</w:t>
      </w:r>
      <w:r w:rsidR="00930F5C" w:rsidRPr="007728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,  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992"/>
        <w:gridCol w:w="1417"/>
        <w:gridCol w:w="3544"/>
      </w:tblGrid>
      <w:tr w:rsidR="0087404D" w:rsidRPr="0087404D" w:rsidTr="0087404D">
        <w:tc>
          <w:tcPr>
            <w:tcW w:w="3261" w:type="dxa"/>
          </w:tcPr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992" w:type="dxa"/>
          </w:tcPr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stawka </w:t>
            </w: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Cs/>
                <w:sz w:val="20"/>
                <w:szCs w:val="20"/>
              </w:rPr>
              <w:t>(w %)</w:t>
            </w:r>
          </w:p>
        </w:tc>
        <w:tc>
          <w:tcPr>
            <w:tcW w:w="1417" w:type="dxa"/>
          </w:tcPr>
          <w:p w:rsid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podatku VAT</w:t>
            </w:r>
          </w:p>
          <w:p w:rsidR="0087404D" w:rsidRPr="0087404D" w:rsidRDefault="0087404D" w:rsidP="0087404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3544" w:type="dxa"/>
          </w:tcPr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</w:t>
            </w:r>
          </w:p>
          <w:p w:rsidR="0087404D" w:rsidRPr="0087404D" w:rsidRDefault="0087404D" w:rsidP="0087404D">
            <w:pPr>
              <w:widowControl w:val="0"/>
              <w:spacing w:before="120" w:after="120"/>
              <w:ind w:hanging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zł)</w:t>
            </w:r>
          </w:p>
        </w:tc>
      </w:tr>
      <w:tr w:rsidR="0087404D" w:rsidRPr="0087404D" w:rsidTr="0087404D">
        <w:tc>
          <w:tcPr>
            <w:tcW w:w="3261" w:type="dxa"/>
            <w:vAlign w:val="center"/>
          </w:tcPr>
          <w:p w:rsid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                                    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  </w:t>
            </w: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…………………………...….. zł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………………………..………..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…..……………………………..………..</w:t>
            </w:r>
          </w:p>
          <w:p w:rsidR="0087404D" w:rsidRPr="0087404D" w:rsidRDefault="0087404D" w:rsidP="008740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……..   </w:t>
            </w:r>
            <w:r w:rsidRPr="0087404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7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……………...</w:t>
            </w:r>
          </w:p>
          <w:p w:rsid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……….. …zł</w:t>
            </w:r>
          </w:p>
        </w:tc>
        <w:tc>
          <w:tcPr>
            <w:tcW w:w="3544" w:type="dxa"/>
          </w:tcPr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87404D">
              <w:rPr>
                <w:rFonts w:ascii="Times New Roman" w:hAnsi="Times New Roman" w:cs="Times New Roman"/>
                <w:sz w:val="20"/>
                <w:szCs w:val="20"/>
              </w:rPr>
              <w:t>…………………………...….. zł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...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7404D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</w:t>
            </w:r>
          </w:p>
          <w:p w:rsidR="0087404D" w:rsidRPr="0087404D" w:rsidRDefault="0087404D" w:rsidP="0087404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491A84" w:rsidRDefault="00491A84" w:rsidP="00491A8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3C0D4C" w:rsidRDefault="003C0D4C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Pr="00417599" w:rsidRDefault="00491A84" w:rsidP="00491A84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305417" w:rsidRDefault="00305417" w:rsidP="00305417">
      <w:pPr>
        <w:numPr>
          <w:ilvl w:val="0"/>
          <w:numId w:val="19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 w:rsidRPr="00050651">
        <w:rPr>
          <w:rFonts w:ascii="Times New Roman" w:hAnsi="Times New Roman" w:cs="Times New Roman"/>
        </w:rPr>
        <w:lastRenderedPageBreak/>
        <w:t>Zobowiązujemy się, w przypadku wybrania naszej oferty jako najkorzystniejszej, do wniesienia zabezpieczenia należyte</w:t>
      </w:r>
      <w:r>
        <w:rPr>
          <w:rFonts w:ascii="Times New Roman" w:hAnsi="Times New Roman" w:cs="Times New Roman"/>
        </w:rPr>
        <w:t xml:space="preserve">go wykonania umowy w wysokości </w:t>
      </w:r>
      <w:r>
        <w:rPr>
          <w:rFonts w:ascii="Times New Roman" w:hAnsi="Times New Roman" w:cs="Times New Roman"/>
          <w:b/>
        </w:rPr>
        <w:t>5</w:t>
      </w:r>
      <w:r w:rsidRPr="00050651">
        <w:rPr>
          <w:rFonts w:ascii="Times New Roman" w:hAnsi="Times New Roman" w:cs="Times New Roman"/>
          <w:b/>
        </w:rPr>
        <w:t xml:space="preserve"> % ceny ofertowej brutto</w:t>
      </w:r>
      <w:r w:rsidRPr="00050651">
        <w:rPr>
          <w:rFonts w:ascii="Times New Roman" w:hAnsi="Times New Roman" w:cs="Times New Roman"/>
        </w:rPr>
        <w:t>.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73289" w:rsidRDefault="00491A84" w:rsidP="00491A84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47328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417599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:rsidR="0087404D" w:rsidRPr="00C00F5A" w:rsidRDefault="0087404D" w:rsidP="0087404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  <w:rPr>
          <w:rFonts w:ascii="Times New Roman" w:hAnsi="Times New Roman" w:cs="Times New Roman"/>
        </w:rPr>
      </w:pPr>
      <w:r w:rsidRPr="00C00F5A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>
        <w:rPr>
          <w:rFonts w:ascii="Times New Roman" w:hAnsi="Times New Roman" w:cs="Times New Roman"/>
          <w:lang w:eastAsia="zh-CN"/>
        </w:rPr>
        <w:t>7</w:t>
      </w:r>
      <w:r w:rsidRPr="00C00F5A">
        <w:rPr>
          <w:rFonts w:ascii="Times New Roman" w:hAnsi="Times New Roman" w:cs="Times New Roman"/>
          <w:lang w:eastAsia="zh-CN"/>
        </w:rPr>
        <w:t xml:space="preserve"> SWZ spełniamy </w:t>
      </w:r>
      <w:r w:rsidR="003C0D4C">
        <w:rPr>
          <w:rFonts w:ascii="Times New Roman" w:hAnsi="Times New Roman" w:cs="Times New Roman"/>
          <w:lang w:eastAsia="zh-CN"/>
        </w:rPr>
        <w:t xml:space="preserve">             </w:t>
      </w:r>
      <w:r w:rsidRPr="00C00F5A">
        <w:rPr>
          <w:rFonts w:ascii="Times New Roman" w:hAnsi="Times New Roman" w:cs="Times New Roman"/>
          <w:lang w:eastAsia="zh-CN"/>
        </w:rPr>
        <w:t>osobiście</w:t>
      </w:r>
      <w:r w:rsidRPr="00C00F5A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C00F5A">
        <w:rPr>
          <w:rFonts w:ascii="Times New Roman" w:hAnsi="Times New Roman" w:cs="Times New Roman"/>
          <w:lang w:eastAsia="zh-CN"/>
        </w:rPr>
        <w:t>powołujemy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się</w:t>
      </w:r>
      <w:r w:rsidR="003C0D4C" w:rsidRPr="003C0D4C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na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zasoby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podmiotu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>trzeciego</w:t>
      </w:r>
      <w:r w:rsidR="003C0D4C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4E3B27">
        <w:rPr>
          <w:rFonts w:ascii="Times New Roman" w:hAnsi="Times New Roman" w:cs="Times New Roman"/>
          <w:i/>
          <w:sz w:val="20"/>
          <w:szCs w:val="20"/>
          <w:lang w:eastAsia="zh-CN"/>
        </w:rPr>
        <w:t>(podać nazwę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 xml:space="preserve"> i</w:t>
      </w:r>
      <w:r w:rsidRPr="004E3B27">
        <w:rPr>
          <w:rFonts w:ascii="Times New Roman" w:hAnsi="Times New Roman" w:cs="Times New Roman"/>
          <w:i/>
          <w:sz w:val="20"/>
          <w:szCs w:val="20"/>
          <w:lang w:eastAsia="zh-CN"/>
        </w:rPr>
        <w:t xml:space="preserve"> siedzibę)</w:t>
      </w:r>
      <w:r>
        <w:rPr>
          <w:rFonts w:ascii="Times New Roman" w:hAnsi="Times New Roman" w:cs="Times New Roman"/>
          <w:lang w:eastAsia="zh-CN"/>
        </w:rPr>
        <w:t xml:space="preserve"> </w:t>
      </w:r>
      <w:r w:rsidRPr="00C00F5A">
        <w:rPr>
          <w:rFonts w:ascii="Times New Roman" w:hAnsi="Times New Roman" w:cs="Times New Roman"/>
          <w:lang w:eastAsia="zh-CN"/>
        </w:rPr>
        <w:t xml:space="preserve">w następującym zakresie </w:t>
      </w:r>
      <w:r w:rsidRPr="00C00F5A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87404D" w:rsidRPr="00C00F5A" w:rsidRDefault="0087404D" w:rsidP="0087404D">
      <w:pPr>
        <w:tabs>
          <w:tab w:val="left" w:pos="0"/>
          <w:tab w:val="left" w:pos="284"/>
        </w:tabs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91A84" w:rsidRPr="00417599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AB67C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491A84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Pr="00417599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3C0D4C" w:rsidRDefault="003C0D4C" w:rsidP="003C0D4C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3C0D4C" w:rsidRPr="00417599" w:rsidRDefault="003C0D4C" w:rsidP="003C0D4C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Default="00491A84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491A84" w:rsidSect="003C0D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8EB" w:rsidRDefault="008078EB">
      <w:r>
        <w:separator/>
      </w:r>
    </w:p>
  </w:endnote>
  <w:endnote w:type="continuationSeparator" w:id="0">
    <w:p w:rsidR="008078EB" w:rsidRDefault="0080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8EB" w:rsidRDefault="008078EB">
      <w:r>
        <w:separator/>
      </w:r>
    </w:p>
  </w:footnote>
  <w:footnote w:type="continuationSeparator" w:id="0">
    <w:p w:rsidR="008078EB" w:rsidRDefault="008078E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E4" w:rsidRDefault="00B24D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950FC"/>
    <w:rsid w:val="000C6163"/>
    <w:rsid w:val="000D401E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05417"/>
    <w:rsid w:val="0033695E"/>
    <w:rsid w:val="0035159A"/>
    <w:rsid w:val="00363F21"/>
    <w:rsid w:val="00382993"/>
    <w:rsid w:val="00394D2A"/>
    <w:rsid w:val="003B310D"/>
    <w:rsid w:val="003C0D4C"/>
    <w:rsid w:val="003D05D2"/>
    <w:rsid w:val="003D5283"/>
    <w:rsid w:val="00417B4B"/>
    <w:rsid w:val="00491A84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078EB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C2BDB"/>
    <w:rsid w:val="009D5C1C"/>
    <w:rsid w:val="00A23458"/>
    <w:rsid w:val="00AD5E04"/>
    <w:rsid w:val="00AE61AA"/>
    <w:rsid w:val="00B04206"/>
    <w:rsid w:val="00B11E95"/>
    <w:rsid w:val="00B12D3B"/>
    <w:rsid w:val="00B24DE4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E63BC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0E96E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B8D2C-646E-477E-AB28-A30F43CD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629</Words>
  <Characters>5370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2014-06-05T14:00:00Z</cp:lastPrinted>
  <dcterms:created xsi:type="dcterms:W3CDTF">2021-11-18T07:09:00Z</dcterms:created>
  <dcterms:modified xsi:type="dcterms:W3CDTF">2021-11-25T07:46:00Z</dcterms:modified>
</cp:coreProperties>
</file>