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35660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735660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9E60B4" w:rsidRPr="009E60B4">
        <w:rPr>
          <w:b/>
          <w:sz w:val="22"/>
          <w:szCs w:val="22"/>
        </w:rPr>
        <w:t>KA-2/116/2021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60B4" w:rsidRPr="00110593" w:rsidTr="009D1DA1">
        <w:tc>
          <w:tcPr>
            <w:tcW w:w="9104" w:type="dxa"/>
            <w:shd w:val="clear" w:color="auto" w:fill="D9D9D9"/>
          </w:tcPr>
          <w:p w:rsidR="009E60B4" w:rsidRPr="00110593" w:rsidRDefault="009E60B4" w:rsidP="009D1DA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E60B4" w:rsidRPr="00110593" w:rsidRDefault="009E60B4" w:rsidP="009D1DA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E60B4">
              <w:t>(</w:t>
            </w:r>
            <w:proofErr w:type="spellStart"/>
            <w:r w:rsidRPr="009E60B4">
              <w:t>t.j</w:t>
            </w:r>
            <w:proofErr w:type="spellEnd"/>
            <w:r w:rsidRPr="009E60B4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E60B4" w:rsidRPr="0043102D" w:rsidRDefault="009E60B4" w:rsidP="009D1DA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E60B4" w:rsidRPr="00110593" w:rsidRDefault="009E60B4" w:rsidP="009D1DA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E60B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E60B4">
        <w:rPr>
          <w:b/>
          <w:sz w:val="22"/>
          <w:szCs w:val="22"/>
        </w:rPr>
        <w:t>Dostawa serwera, laptopów, komputera stacjonarnego i monitorów w ramach projektu pn. Droga do doskonałości – kompleksowy program wsparcia uczelni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  <w:bookmarkStart w:id="0" w:name="_GoBack"/>
      <w:bookmarkEnd w:id="0"/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5D1" w:rsidRDefault="008145D1">
      <w:r>
        <w:separator/>
      </w:r>
    </w:p>
  </w:endnote>
  <w:endnote w:type="continuationSeparator" w:id="0">
    <w:p w:rsidR="008145D1" w:rsidRDefault="0081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B4" w:rsidRDefault="009E60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5D1" w:rsidRDefault="008145D1">
      <w:r>
        <w:separator/>
      </w:r>
    </w:p>
  </w:footnote>
  <w:footnote w:type="continuationSeparator" w:id="0">
    <w:p w:rsidR="008145D1" w:rsidRDefault="008145D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B4" w:rsidRDefault="009E6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B4" w:rsidRDefault="009E6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B4" w:rsidRDefault="009E6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5D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660"/>
    <w:rsid w:val="00736B31"/>
    <w:rsid w:val="00747C6F"/>
    <w:rsid w:val="00753DC1"/>
    <w:rsid w:val="00775E2B"/>
    <w:rsid w:val="007823E9"/>
    <w:rsid w:val="007951AD"/>
    <w:rsid w:val="007D36CE"/>
    <w:rsid w:val="008032C1"/>
    <w:rsid w:val="008145D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E60B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5B3998"/>
  <w15:chartTrackingRefBased/>
  <w15:docId w15:val="{04723D3F-2C11-4566-9D48-82E20C0C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589EF-9D23-4673-BFC0-B20693CC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2021-11-24T12:47:00Z</dcterms:created>
  <dcterms:modified xsi:type="dcterms:W3CDTF">2021-11-24T12:47:00Z</dcterms:modified>
</cp:coreProperties>
</file>