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62F90" w:rsidRPr="00362F90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</w:t>
      </w:r>
      <w:proofErr w:type="spellStart"/>
      <w:r w:rsidR="00B36ABD">
        <w:rPr>
          <w:bCs/>
          <w:i w:val="0"/>
          <w:sz w:val="22"/>
          <w:szCs w:val="22"/>
        </w:rPr>
        <w:t>SWZ</w:t>
      </w:r>
      <w:proofErr w:type="spellEnd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2F90" w:rsidRPr="00362F90">
        <w:rPr>
          <w:rFonts w:ascii="Times New Roman" w:hAnsi="Times New Roman"/>
          <w:b/>
        </w:rPr>
        <w:t>KA-2/089/2021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362F90" w:rsidRPr="00362F9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62F90" w:rsidRPr="00110593" w:rsidTr="001E2D50">
        <w:tc>
          <w:tcPr>
            <w:tcW w:w="9212" w:type="dxa"/>
            <w:shd w:val="clear" w:color="auto" w:fill="D9D9D9"/>
          </w:tcPr>
          <w:p w:rsidR="00362F90" w:rsidRPr="00110593" w:rsidRDefault="00362F90" w:rsidP="001E2D5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62F90" w:rsidRPr="00110593" w:rsidRDefault="00362F90" w:rsidP="001E2D5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62F90">
              <w:rPr>
                <w:rFonts w:ascii="Times New Roman" w:hAnsi="Times New Roman"/>
              </w:rPr>
              <w:t>(tj.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62F90" w:rsidRPr="00110593" w:rsidRDefault="00362F90" w:rsidP="001E2D5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62F90" w:rsidRPr="00110593" w:rsidRDefault="00362F90" w:rsidP="001E2D5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62F90" w:rsidRPr="00110593" w:rsidRDefault="00362F90" w:rsidP="001E2D5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62F90" w:rsidRPr="00362F90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62F9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62F90">
        <w:rPr>
          <w:rFonts w:ascii="Times New Roman" w:hAnsi="Times New Roman"/>
          <w:b/>
        </w:rPr>
        <w:t xml:space="preserve">Przeprowadzenie kursu/warsztatu z zakresu przedsiębiorczości inżynierskiej oraz z zakresu zakładania działalności gospodarczej dla studentów </w:t>
      </w:r>
      <w:proofErr w:type="spellStart"/>
      <w:r w:rsidRPr="00362F90">
        <w:rPr>
          <w:rFonts w:ascii="Times New Roman" w:hAnsi="Times New Roman"/>
          <w:b/>
        </w:rPr>
        <w:t>PK</w:t>
      </w:r>
      <w:proofErr w:type="spellEnd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3033B7" w:rsidRPr="00023477" w:rsidRDefault="003033B7" w:rsidP="003033B7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3033B7" w:rsidRPr="00232DF0" w:rsidRDefault="003033B7" w:rsidP="003033B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033B7" w:rsidRDefault="003033B7" w:rsidP="003033B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033B7" w:rsidRPr="00F90CD1" w:rsidRDefault="003033B7" w:rsidP="003033B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3033B7" w:rsidRPr="00F90CD1" w:rsidRDefault="003033B7" w:rsidP="003033B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3033B7" w:rsidRPr="00F90CD1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3033B7" w:rsidRPr="004541F9" w:rsidRDefault="003033B7" w:rsidP="003033B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033B7" w:rsidRPr="00023477" w:rsidRDefault="003033B7" w:rsidP="003033B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</w:t>
      </w:r>
      <w:bookmarkStart w:id="0" w:name="_GoBack"/>
      <w:bookmarkEnd w:id="0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</w:t>
      </w:r>
      <w:r w:rsidRPr="00023477">
        <w:rPr>
          <w:rFonts w:ascii="Times New Roman" w:hAnsi="Times New Roman"/>
        </w:rPr>
        <w:lastRenderedPageBreak/>
        <w:t>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</w:p>
    <w:p w:rsidR="003033B7" w:rsidRDefault="003033B7" w:rsidP="003033B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3033B7" w:rsidRPr="00F90CD1" w:rsidRDefault="003033B7" w:rsidP="003033B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3033B7" w:rsidRPr="00F90CD1" w:rsidRDefault="003033B7" w:rsidP="003033B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033B7" w:rsidRPr="00F90CD1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3033B7" w:rsidRPr="000247FF" w:rsidRDefault="003033B7" w:rsidP="003033B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033B7" w:rsidRDefault="003033B7" w:rsidP="003033B7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 że spełniam, określone przez Zamawiającego, warunki udziału w postępowaniu</w:t>
      </w:r>
    </w:p>
    <w:p w:rsidR="003033B7" w:rsidRPr="00D2702A" w:rsidRDefault="003033B7" w:rsidP="003033B7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033B7" w:rsidRPr="006676AE" w:rsidRDefault="003033B7" w:rsidP="003033B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3033B7" w:rsidRPr="006676AE" w:rsidRDefault="003033B7" w:rsidP="003033B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033B7" w:rsidRPr="006676AE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033B7" w:rsidRDefault="003033B7" w:rsidP="003033B7">
      <w:pPr>
        <w:spacing w:before="120" w:line="276" w:lineRule="auto"/>
        <w:jc w:val="both"/>
        <w:rPr>
          <w:rFonts w:ascii="Times New Roman" w:hAnsi="Times New Roman"/>
        </w:rPr>
      </w:pPr>
    </w:p>
    <w:p w:rsidR="003033B7" w:rsidRPr="00D2702A" w:rsidRDefault="003033B7" w:rsidP="003033B7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3033B7" w:rsidRPr="006676AE" w:rsidRDefault="003033B7" w:rsidP="003033B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033B7" w:rsidRPr="006676AE" w:rsidRDefault="003033B7" w:rsidP="003033B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3033B7" w:rsidRPr="006676AE" w:rsidRDefault="003033B7" w:rsidP="003033B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033B7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033B7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33B7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33B7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33B7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33B7" w:rsidRDefault="003033B7" w:rsidP="003033B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033B7" w:rsidRPr="006676AE" w:rsidRDefault="003033B7" w:rsidP="003033B7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p w:rsidR="003033B7" w:rsidRDefault="003033B7" w:rsidP="003033B7">
      <w:pPr>
        <w:spacing w:after="0" w:line="276" w:lineRule="auto"/>
        <w:jc w:val="both"/>
        <w:rPr>
          <w:rFonts w:ascii="Times New Roman" w:hAnsi="Times New Roman"/>
        </w:rPr>
      </w:pPr>
    </w:p>
    <w:p w:rsidR="003033B7" w:rsidRDefault="003033B7" w:rsidP="003033B7">
      <w:pPr>
        <w:spacing w:after="120" w:line="276" w:lineRule="auto"/>
        <w:jc w:val="both"/>
        <w:rPr>
          <w:rFonts w:ascii="Times New Roman" w:hAnsi="Times New Roman"/>
        </w:rPr>
      </w:pPr>
    </w:p>
    <w:p w:rsidR="00484F88" w:rsidRPr="006676AE" w:rsidRDefault="00484F88" w:rsidP="003033B7">
      <w:pPr>
        <w:spacing w:before="120" w:after="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282" w:rsidRDefault="00131282" w:rsidP="0038231F">
      <w:pPr>
        <w:spacing w:after="0" w:line="240" w:lineRule="auto"/>
      </w:pPr>
      <w:r>
        <w:separator/>
      </w:r>
    </w:p>
  </w:endnote>
  <w:endnote w:type="continuationSeparator" w:id="0">
    <w:p w:rsidR="00131282" w:rsidRDefault="001312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90" w:rsidRDefault="00362F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90" w:rsidRDefault="00362F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282" w:rsidRDefault="00131282" w:rsidP="0038231F">
      <w:pPr>
        <w:spacing w:after="0" w:line="240" w:lineRule="auto"/>
      </w:pPr>
      <w:r>
        <w:separator/>
      </w:r>
    </w:p>
  </w:footnote>
  <w:footnote w:type="continuationSeparator" w:id="0">
    <w:p w:rsidR="00131282" w:rsidRDefault="001312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90" w:rsidRDefault="00362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90" w:rsidRDefault="00362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90" w:rsidRDefault="00362F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28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93B"/>
    <w:rsid w:val="00110593"/>
    <w:rsid w:val="0013128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B4"/>
    <w:rsid w:val="00290B01"/>
    <w:rsid w:val="00292198"/>
    <w:rsid w:val="002B2AD9"/>
    <w:rsid w:val="002C1C7B"/>
    <w:rsid w:val="002C4137"/>
    <w:rsid w:val="002C4948"/>
    <w:rsid w:val="002E641A"/>
    <w:rsid w:val="003033B7"/>
    <w:rsid w:val="00313417"/>
    <w:rsid w:val="00313911"/>
    <w:rsid w:val="00333209"/>
    <w:rsid w:val="00337073"/>
    <w:rsid w:val="00350CD9"/>
    <w:rsid w:val="00351F8A"/>
    <w:rsid w:val="00362F90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CBF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2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231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4A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2D483F9-6CD0-4DED-A8F7-8A35D7CB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2AD5D-8194-4735-9A02-17A1D26C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2021-10-27T11:40:00Z</dcterms:created>
  <dcterms:modified xsi:type="dcterms:W3CDTF">2021-10-27T11:40:00Z</dcterms:modified>
</cp:coreProperties>
</file>