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</w:t>
      </w:r>
      <w:r w:rsidR="00306969">
        <w:rPr>
          <w:bCs/>
          <w:i w:val="0"/>
          <w:sz w:val="22"/>
          <w:szCs w:val="22"/>
        </w:rPr>
        <w:t>nr 5</w:t>
      </w:r>
      <w:bookmarkStart w:id="0" w:name="_GoBack"/>
      <w:bookmarkEnd w:id="0"/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557693" w:rsidRPr="00557693">
        <w:rPr>
          <w:b/>
          <w:sz w:val="22"/>
          <w:szCs w:val="22"/>
        </w:rPr>
        <w:t>KA-2/104/2021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57693" w:rsidRPr="00110593" w:rsidTr="001528ED">
        <w:tc>
          <w:tcPr>
            <w:tcW w:w="9104" w:type="dxa"/>
            <w:shd w:val="clear" w:color="auto" w:fill="D9D9D9"/>
          </w:tcPr>
          <w:p w:rsidR="00557693" w:rsidRPr="00110593" w:rsidRDefault="00557693" w:rsidP="001528ED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557693" w:rsidRPr="00110593" w:rsidRDefault="00557693" w:rsidP="001528ED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557693">
              <w:t>(</w:t>
            </w:r>
            <w:proofErr w:type="spellStart"/>
            <w:r w:rsidRPr="00557693">
              <w:t>t.j</w:t>
            </w:r>
            <w:proofErr w:type="spellEnd"/>
            <w:r w:rsidRPr="00557693">
              <w:t>. Dz.U. z 2021r. poz. 1129)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557693" w:rsidRPr="0043102D" w:rsidRDefault="00557693" w:rsidP="001528ED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557693" w:rsidRPr="00110593" w:rsidRDefault="00557693" w:rsidP="001528ED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557693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557693">
        <w:rPr>
          <w:b/>
          <w:sz w:val="22"/>
          <w:szCs w:val="22"/>
        </w:rPr>
        <w:t>Dostawa tomografu komputerowego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17C3" w:rsidRDefault="005A17C3">
      <w:r>
        <w:separator/>
      </w:r>
    </w:p>
  </w:endnote>
  <w:endnote w:type="continuationSeparator" w:id="0">
    <w:p w:rsidR="005A17C3" w:rsidRDefault="005A1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30696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7693" w:rsidRDefault="005576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17C3" w:rsidRDefault="005A17C3">
      <w:r>
        <w:separator/>
      </w:r>
    </w:p>
  </w:footnote>
  <w:footnote w:type="continuationSeparator" w:id="0">
    <w:p w:rsidR="005A17C3" w:rsidRDefault="005A17C3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7693" w:rsidRDefault="005576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7693" w:rsidRDefault="005576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7693" w:rsidRDefault="005576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17C3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6969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57693"/>
    <w:rsid w:val="0056132E"/>
    <w:rsid w:val="00583ED5"/>
    <w:rsid w:val="005A17C3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53F5A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669F26F"/>
  <w15:chartTrackingRefBased/>
  <w15:docId w15:val="{E9DF3309-2A43-4FAE-B22A-5134C3F40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F120C3-8D20-4554-90FB-9BABC0225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200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cp:lastModifiedBy>Sylwia Banach</cp:lastModifiedBy>
  <cp:revision>4</cp:revision>
  <cp:lastPrinted>2010-01-07T09:39:00Z</cp:lastPrinted>
  <dcterms:created xsi:type="dcterms:W3CDTF">2021-11-02T10:13:00Z</dcterms:created>
  <dcterms:modified xsi:type="dcterms:W3CDTF">2021-11-03T07:16:00Z</dcterms:modified>
</cp:coreProperties>
</file>