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B10C9" w14:textId="77777777" w:rsidR="00D665F5" w:rsidRDefault="00E5521B" w:rsidP="00C0755C">
      <w:pPr>
        <w:jc w:val="right"/>
        <w:rPr>
          <w:sz w:val="22"/>
          <w:szCs w:val="22"/>
        </w:rPr>
      </w:pPr>
      <w:bookmarkStart w:id="0" w:name="_Hlk52197885"/>
      <w:r w:rsidRPr="00E5521B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E5521B">
        <w:rPr>
          <w:sz w:val="22"/>
          <w:szCs w:val="22"/>
        </w:rPr>
        <w:t>2021-12-01</w:t>
      </w:r>
    </w:p>
    <w:p w14:paraId="00588965" w14:textId="77777777" w:rsidR="00E5521B" w:rsidRPr="00E5521B" w:rsidRDefault="00E5521B" w:rsidP="00C0755C">
      <w:pPr>
        <w:rPr>
          <w:b/>
          <w:bCs/>
          <w:sz w:val="22"/>
          <w:szCs w:val="22"/>
        </w:rPr>
      </w:pPr>
      <w:r w:rsidRPr="00E5521B">
        <w:rPr>
          <w:b/>
          <w:bCs/>
          <w:sz w:val="22"/>
          <w:szCs w:val="22"/>
        </w:rPr>
        <w:t>Szpital Wojewódzki w Poznaniu</w:t>
      </w:r>
    </w:p>
    <w:p w14:paraId="5F9B91E0" w14:textId="77777777" w:rsidR="00D665F5" w:rsidRPr="00D91931" w:rsidRDefault="00E5521B" w:rsidP="00C0755C">
      <w:pPr>
        <w:rPr>
          <w:b/>
          <w:bCs/>
          <w:sz w:val="22"/>
          <w:szCs w:val="22"/>
        </w:rPr>
      </w:pPr>
      <w:r w:rsidRPr="00E5521B">
        <w:rPr>
          <w:b/>
          <w:bCs/>
          <w:sz w:val="22"/>
          <w:szCs w:val="22"/>
        </w:rPr>
        <w:t>Dział Zamówień Publicznych</w:t>
      </w:r>
    </w:p>
    <w:p w14:paraId="6E382254" w14:textId="77777777" w:rsidR="00D665F5" w:rsidRPr="00BD5546" w:rsidRDefault="00E5521B" w:rsidP="00C0755C">
      <w:pPr>
        <w:rPr>
          <w:sz w:val="22"/>
          <w:szCs w:val="22"/>
        </w:rPr>
      </w:pPr>
      <w:r w:rsidRPr="00E5521B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E5521B">
        <w:rPr>
          <w:sz w:val="22"/>
          <w:szCs w:val="22"/>
        </w:rPr>
        <w:t>7/19</w:t>
      </w:r>
    </w:p>
    <w:p w14:paraId="7A89E494" w14:textId="77777777" w:rsidR="00D665F5" w:rsidRPr="00BD5546" w:rsidRDefault="00E5521B" w:rsidP="00C0755C">
      <w:pPr>
        <w:rPr>
          <w:sz w:val="22"/>
          <w:szCs w:val="22"/>
        </w:rPr>
      </w:pPr>
      <w:r w:rsidRPr="00E5521B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E5521B">
        <w:rPr>
          <w:sz w:val="22"/>
          <w:szCs w:val="22"/>
        </w:rPr>
        <w:t>Poznań</w:t>
      </w:r>
    </w:p>
    <w:p w14:paraId="1D964D3C" w14:textId="77777777" w:rsidR="00D665F5" w:rsidRDefault="00D665F5" w:rsidP="00C0755C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A1DC014" w14:textId="77777777" w:rsidR="00A80738" w:rsidRDefault="00D665F5" w:rsidP="00C0755C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5521B" w:rsidRPr="00E5521B">
        <w:rPr>
          <w:b/>
          <w:sz w:val="22"/>
          <w:szCs w:val="22"/>
        </w:rPr>
        <w:t>SZW/DZP/75/2021</w:t>
      </w:r>
      <w:r w:rsidR="00A80738">
        <w:rPr>
          <w:sz w:val="24"/>
        </w:rPr>
        <w:tab/>
        <w:t xml:space="preserve"> </w:t>
      </w:r>
    </w:p>
    <w:p w14:paraId="525E8B78" w14:textId="77777777" w:rsidR="00A80738" w:rsidRDefault="00A80738" w:rsidP="00C0755C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194A05" w14:textId="77777777" w:rsidR="00A80738" w:rsidRDefault="00A80738" w:rsidP="00C0755C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3969F9" w14:textId="77777777" w:rsidR="00A80738" w:rsidRDefault="00A80738" w:rsidP="00C0755C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A34C39" w14:textId="4AB7EF23" w:rsidR="00A80738" w:rsidRDefault="00A80738" w:rsidP="00C0755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D5DE616" w14:textId="77777777" w:rsidR="00C0755C" w:rsidRPr="00A80738" w:rsidRDefault="00C0755C" w:rsidP="00C0755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14:paraId="71B00D95" w14:textId="77777777" w:rsidR="00A80738" w:rsidRDefault="00A80738" w:rsidP="00C0755C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A05F61B" w14:textId="5650E692" w:rsidR="00C659E2" w:rsidRDefault="00C659E2" w:rsidP="00C0755C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5521B" w:rsidRPr="00E5521B">
        <w:rPr>
          <w:sz w:val="22"/>
          <w:szCs w:val="22"/>
        </w:rPr>
        <w:t>podstawowy</w:t>
      </w:r>
      <w:r w:rsidR="00C0755C">
        <w:rPr>
          <w:sz w:val="22"/>
          <w:szCs w:val="22"/>
        </w:rPr>
        <w:t>m</w:t>
      </w:r>
      <w:r w:rsidR="00E5521B" w:rsidRPr="00E5521B">
        <w:rPr>
          <w:sz w:val="22"/>
          <w:szCs w:val="22"/>
        </w:rPr>
        <w:t xml:space="preserve">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78AA55B0" w14:textId="77777777" w:rsidR="00C0755C" w:rsidRPr="00577BC6" w:rsidRDefault="00C0755C" w:rsidP="00C0755C">
      <w:pPr>
        <w:jc w:val="both"/>
        <w:rPr>
          <w:b/>
          <w:bCs/>
          <w:sz w:val="22"/>
          <w:szCs w:val="22"/>
        </w:rPr>
      </w:pPr>
    </w:p>
    <w:p w14:paraId="21BF2FB8" w14:textId="7D423A47" w:rsidR="00A80738" w:rsidRDefault="00E5521B" w:rsidP="00C0755C">
      <w:pPr>
        <w:pStyle w:val="Tekstpodstawowywcity"/>
        <w:ind w:firstLine="0"/>
        <w:jc w:val="center"/>
        <w:rPr>
          <w:b/>
          <w:sz w:val="22"/>
          <w:szCs w:val="22"/>
        </w:rPr>
      </w:pPr>
      <w:r w:rsidRPr="00E5521B">
        <w:rPr>
          <w:b/>
          <w:sz w:val="22"/>
          <w:szCs w:val="22"/>
        </w:rPr>
        <w:t>Dostawa przetworów i opakowań jednorazowych do Szpitala Wojewódzkiego w Poznaniu</w:t>
      </w:r>
    </w:p>
    <w:p w14:paraId="70C2A057" w14:textId="77777777" w:rsidR="00C0755C" w:rsidRPr="00577BC6" w:rsidRDefault="00C0755C" w:rsidP="00C0755C">
      <w:pPr>
        <w:pStyle w:val="Tekstpodstawowywcity"/>
        <w:ind w:firstLine="0"/>
        <w:jc w:val="center"/>
        <w:rPr>
          <w:sz w:val="22"/>
          <w:szCs w:val="22"/>
        </w:rPr>
      </w:pPr>
    </w:p>
    <w:p w14:paraId="3E966B61" w14:textId="77777777" w:rsidR="00D665F5" w:rsidRPr="00577BC6" w:rsidRDefault="00D665F5" w:rsidP="00C0755C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5521B" w:rsidRPr="00E5521B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7EDAC2D" w14:textId="77777777" w:rsidR="00C0755C" w:rsidRDefault="00C0755C" w:rsidP="00C0755C">
      <w:pPr>
        <w:jc w:val="both"/>
        <w:rPr>
          <w:sz w:val="22"/>
          <w:szCs w:val="22"/>
        </w:rPr>
      </w:pPr>
    </w:p>
    <w:p w14:paraId="6C2DCEC0" w14:textId="5C36A891" w:rsidR="00C0755C" w:rsidRPr="00C0755C" w:rsidRDefault="00C0755C" w:rsidP="00C0755C">
      <w:pPr>
        <w:jc w:val="both"/>
        <w:rPr>
          <w:sz w:val="22"/>
          <w:szCs w:val="22"/>
        </w:rPr>
      </w:pPr>
      <w:r w:rsidRPr="00C0755C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1D66EB76" w14:textId="59ECFF2F" w:rsidR="00C0755C" w:rsidRPr="00C0755C" w:rsidRDefault="00C0755C" w:rsidP="00C0755C">
      <w:pPr>
        <w:jc w:val="both"/>
        <w:rPr>
          <w:sz w:val="22"/>
          <w:szCs w:val="22"/>
        </w:rPr>
      </w:pPr>
      <w:r w:rsidRPr="00C0755C">
        <w:rPr>
          <w:sz w:val="22"/>
          <w:szCs w:val="22"/>
        </w:rPr>
        <w:t>Zadanie 1 -</w:t>
      </w:r>
      <w:r>
        <w:rPr>
          <w:sz w:val="22"/>
          <w:szCs w:val="22"/>
        </w:rPr>
        <w:t xml:space="preserve"> </w:t>
      </w:r>
      <w:r w:rsidRPr="00C0755C">
        <w:rPr>
          <w:sz w:val="22"/>
          <w:szCs w:val="22"/>
        </w:rPr>
        <w:t>22033,90 zł brutto</w:t>
      </w:r>
    </w:p>
    <w:p w14:paraId="5DA9C264" w14:textId="3E057ABA" w:rsidR="00C0755C" w:rsidRPr="00C0755C" w:rsidRDefault="00C0755C" w:rsidP="00C0755C">
      <w:pPr>
        <w:jc w:val="both"/>
        <w:rPr>
          <w:sz w:val="22"/>
          <w:szCs w:val="22"/>
        </w:rPr>
      </w:pPr>
      <w:r w:rsidRPr="00C0755C">
        <w:rPr>
          <w:sz w:val="22"/>
          <w:szCs w:val="22"/>
        </w:rPr>
        <w:t>Zadanie 2 -</w:t>
      </w:r>
      <w:r>
        <w:rPr>
          <w:sz w:val="22"/>
          <w:szCs w:val="22"/>
        </w:rPr>
        <w:t xml:space="preserve"> </w:t>
      </w:r>
      <w:r w:rsidRPr="00C0755C">
        <w:rPr>
          <w:sz w:val="22"/>
          <w:szCs w:val="22"/>
        </w:rPr>
        <w:t>6248,18 zł brutto</w:t>
      </w:r>
    </w:p>
    <w:p w14:paraId="4BAC5984" w14:textId="77777777" w:rsidR="00C0755C" w:rsidRDefault="00C0755C" w:rsidP="00C0755C">
      <w:pPr>
        <w:jc w:val="both"/>
        <w:rPr>
          <w:sz w:val="22"/>
          <w:szCs w:val="22"/>
        </w:rPr>
      </w:pPr>
      <w:r w:rsidRPr="00C0755C">
        <w:rPr>
          <w:sz w:val="22"/>
          <w:szCs w:val="22"/>
        </w:rPr>
        <w:t>Zadanie 3 -</w:t>
      </w:r>
      <w:r>
        <w:rPr>
          <w:sz w:val="22"/>
          <w:szCs w:val="22"/>
        </w:rPr>
        <w:t xml:space="preserve"> </w:t>
      </w:r>
      <w:r w:rsidRPr="00C0755C">
        <w:rPr>
          <w:sz w:val="22"/>
          <w:szCs w:val="22"/>
        </w:rPr>
        <w:t>3185,70 zł brutto</w:t>
      </w:r>
    </w:p>
    <w:p w14:paraId="0DEA57AB" w14:textId="77777777" w:rsidR="00C0755C" w:rsidRDefault="00C0755C" w:rsidP="00C0755C">
      <w:pPr>
        <w:jc w:val="both"/>
        <w:rPr>
          <w:sz w:val="22"/>
          <w:szCs w:val="22"/>
        </w:rPr>
      </w:pPr>
    </w:p>
    <w:p w14:paraId="2BA2314C" w14:textId="33F30A99" w:rsidR="00A80738" w:rsidRDefault="00D665F5" w:rsidP="00C0755C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5521B" w:rsidRPr="00E5521B">
        <w:rPr>
          <w:sz w:val="22"/>
          <w:szCs w:val="22"/>
        </w:rPr>
        <w:t>01/12/2021</w:t>
      </w:r>
      <w:r w:rsidR="00FF4AB1" w:rsidRPr="00577BC6">
        <w:rPr>
          <w:sz w:val="22"/>
          <w:szCs w:val="22"/>
        </w:rPr>
        <w:t xml:space="preserve"> o godz. </w:t>
      </w:r>
      <w:r w:rsidR="00E5521B" w:rsidRPr="00E5521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0F37468E" w14:textId="77777777" w:rsidTr="00C82837">
        <w:tc>
          <w:tcPr>
            <w:tcW w:w="993" w:type="dxa"/>
            <w:shd w:val="clear" w:color="auto" w:fill="auto"/>
            <w:vAlign w:val="center"/>
          </w:tcPr>
          <w:p w14:paraId="0849E7E9" w14:textId="77777777" w:rsidR="006B27ED" w:rsidRPr="00CB5EDB" w:rsidRDefault="006B27ED" w:rsidP="00C0755C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528B12" w14:textId="77777777" w:rsidR="006B27ED" w:rsidRPr="00CB5EDB" w:rsidRDefault="006B27ED" w:rsidP="00C0755C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7ADF891" w14:textId="77777777" w:rsidR="006B27ED" w:rsidRPr="00CB5EDB" w:rsidRDefault="006B27ED" w:rsidP="00C0755C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25DA5E" w14:textId="77777777" w:rsidR="006B27ED" w:rsidRPr="00CB5EDB" w:rsidRDefault="006B27ED" w:rsidP="00C0755C">
            <w:pPr>
              <w:jc w:val="center"/>
            </w:pPr>
            <w:r w:rsidRPr="00CB5EDB">
              <w:t>Cena oferty</w:t>
            </w:r>
          </w:p>
        </w:tc>
      </w:tr>
      <w:tr w:rsidR="00E5521B" w:rsidRPr="00075CD0" w14:paraId="3654ACA3" w14:textId="77777777" w:rsidTr="004A78A7">
        <w:tc>
          <w:tcPr>
            <w:tcW w:w="993" w:type="dxa"/>
            <w:shd w:val="clear" w:color="auto" w:fill="auto"/>
            <w:vAlign w:val="center"/>
          </w:tcPr>
          <w:p w14:paraId="569A7978" w14:textId="77777777" w:rsidR="00E5521B" w:rsidRPr="00CB5EDB" w:rsidRDefault="00E5521B" w:rsidP="00C0755C">
            <w:pPr>
              <w:jc w:val="center"/>
            </w:pPr>
            <w:r w:rsidRPr="00E5521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32E029" w14:textId="77777777" w:rsidR="00E5521B" w:rsidRPr="00CB5EDB" w:rsidRDefault="00E5521B" w:rsidP="00C0755C">
            <w:pPr>
              <w:jc w:val="center"/>
            </w:pPr>
            <w:r w:rsidRPr="00E5521B">
              <w:t>1</w:t>
            </w:r>
          </w:p>
        </w:tc>
        <w:tc>
          <w:tcPr>
            <w:tcW w:w="4110" w:type="dxa"/>
            <w:shd w:val="clear" w:color="auto" w:fill="auto"/>
          </w:tcPr>
          <w:p w14:paraId="5DCE707D" w14:textId="77777777" w:rsidR="00E5521B" w:rsidRPr="00C82837" w:rsidRDefault="00E5521B" w:rsidP="00C0755C">
            <w:r w:rsidRPr="00E5521B">
              <w:t xml:space="preserve">P.P.H. </w:t>
            </w:r>
            <w:proofErr w:type="spellStart"/>
            <w:r w:rsidRPr="00E5521B">
              <w:t>Polaris</w:t>
            </w:r>
            <w:proofErr w:type="spellEnd"/>
            <w:r w:rsidRPr="00E5521B">
              <w:t xml:space="preserve"> Małgorzata Gruszczyńska</w:t>
            </w:r>
          </w:p>
          <w:p w14:paraId="53BE6551" w14:textId="77777777" w:rsidR="00E5521B" w:rsidRPr="00CB5EDB" w:rsidRDefault="00E5521B" w:rsidP="00C0755C">
            <w:r w:rsidRPr="00E5521B">
              <w:t>ul. Żołnierska</w:t>
            </w:r>
            <w:r w:rsidRPr="00CB5EDB">
              <w:t xml:space="preserve"> </w:t>
            </w:r>
            <w:r w:rsidRPr="00E5521B">
              <w:t>20a</w:t>
            </w:r>
            <w:r w:rsidRPr="00CB5EDB">
              <w:t xml:space="preserve"> </w:t>
            </w:r>
          </w:p>
          <w:p w14:paraId="4A41C292" w14:textId="77777777" w:rsidR="00E5521B" w:rsidRPr="00CB5EDB" w:rsidRDefault="00E5521B" w:rsidP="00C0755C">
            <w:pPr>
              <w:jc w:val="both"/>
            </w:pPr>
            <w:r w:rsidRPr="00E5521B">
              <w:t>62-800</w:t>
            </w:r>
            <w:r w:rsidRPr="00CB5EDB">
              <w:t xml:space="preserve"> </w:t>
            </w:r>
            <w:r w:rsidRPr="00E5521B"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D23554" w14:textId="77777777" w:rsidR="00E5521B" w:rsidRPr="00CB5EDB" w:rsidRDefault="00E5521B" w:rsidP="00C0755C">
            <w:pPr>
              <w:jc w:val="center"/>
            </w:pPr>
            <w:r w:rsidRPr="00E5521B">
              <w:t>24 377.75 zł</w:t>
            </w:r>
          </w:p>
        </w:tc>
      </w:tr>
      <w:tr w:rsidR="00E5521B" w:rsidRPr="00075CD0" w14:paraId="3C8E90EB" w14:textId="77777777" w:rsidTr="004A78A7">
        <w:tc>
          <w:tcPr>
            <w:tcW w:w="993" w:type="dxa"/>
            <w:shd w:val="clear" w:color="auto" w:fill="auto"/>
            <w:vAlign w:val="center"/>
          </w:tcPr>
          <w:p w14:paraId="696FA9E0" w14:textId="77777777" w:rsidR="00E5521B" w:rsidRPr="00CB5EDB" w:rsidRDefault="00E5521B" w:rsidP="00C0755C">
            <w:pPr>
              <w:jc w:val="center"/>
            </w:pPr>
            <w:r w:rsidRPr="00E5521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D4ED35" w14:textId="77777777" w:rsidR="00E5521B" w:rsidRPr="00CB5EDB" w:rsidRDefault="00E5521B" w:rsidP="00C0755C">
            <w:pPr>
              <w:jc w:val="center"/>
            </w:pPr>
            <w:r w:rsidRPr="00E5521B">
              <w:t>2</w:t>
            </w:r>
          </w:p>
        </w:tc>
        <w:tc>
          <w:tcPr>
            <w:tcW w:w="4110" w:type="dxa"/>
            <w:shd w:val="clear" w:color="auto" w:fill="auto"/>
          </w:tcPr>
          <w:p w14:paraId="329D0D9B" w14:textId="77777777" w:rsidR="00E5521B" w:rsidRPr="00C82837" w:rsidRDefault="00E5521B" w:rsidP="00C0755C">
            <w:r w:rsidRPr="00E5521B">
              <w:t xml:space="preserve">P.P.H. </w:t>
            </w:r>
            <w:proofErr w:type="spellStart"/>
            <w:r w:rsidRPr="00E5521B">
              <w:t>Polaris</w:t>
            </w:r>
            <w:proofErr w:type="spellEnd"/>
            <w:r w:rsidRPr="00E5521B">
              <w:t xml:space="preserve"> Małgorzata Gruszczyńska</w:t>
            </w:r>
          </w:p>
          <w:p w14:paraId="4E1FB6D2" w14:textId="77777777" w:rsidR="00E5521B" w:rsidRPr="00CB5EDB" w:rsidRDefault="00E5521B" w:rsidP="00C0755C">
            <w:r w:rsidRPr="00E5521B">
              <w:t>ul. Żołnierska</w:t>
            </w:r>
            <w:r w:rsidRPr="00CB5EDB">
              <w:t xml:space="preserve"> </w:t>
            </w:r>
            <w:r w:rsidRPr="00E5521B">
              <w:t>20a</w:t>
            </w:r>
            <w:r w:rsidRPr="00CB5EDB">
              <w:t xml:space="preserve"> </w:t>
            </w:r>
          </w:p>
          <w:p w14:paraId="31B56304" w14:textId="77777777" w:rsidR="00E5521B" w:rsidRPr="00CB5EDB" w:rsidRDefault="00E5521B" w:rsidP="00C0755C">
            <w:pPr>
              <w:jc w:val="both"/>
            </w:pPr>
            <w:r w:rsidRPr="00E5521B">
              <w:t>62-800</w:t>
            </w:r>
            <w:r w:rsidRPr="00CB5EDB">
              <w:t xml:space="preserve"> </w:t>
            </w:r>
            <w:r w:rsidRPr="00E5521B"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A46A4C" w14:textId="77777777" w:rsidR="00E5521B" w:rsidRPr="00CB5EDB" w:rsidRDefault="00E5521B" w:rsidP="00C0755C">
            <w:pPr>
              <w:jc w:val="center"/>
            </w:pPr>
            <w:r w:rsidRPr="00E5521B">
              <w:t>7 740.82 zł</w:t>
            </w:r>
          </w:p>
        </w:tc>
      </w:tr>
    </w:tbl>
    <w:p w14:paraId="7F1A0694" w14:textId="77777777" w:rsidR="00C0755C" w:rsidRDefault="00C0755C" w:rsidP="00C0755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445A60C3" w14:textId="76880483" w:rsidR="00A80738" w:rsidRDefault="00A80738" w:rsidP="00C0755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5B220CF3" w14:textId="59F5D12A" w:rsidR="00C0755C" w:rsidRDefault="00C0755C" w:rsidP="00C0755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404F593E" w14:textId="77777777" w:rsidR="00C0755C" w:rsidRDefault="00C0755C" w:rsidP="00C0755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F1F6967" w14:textId="77777777" w:rsidR="00C0755C" w:rsidRDefault="00C0755C" w:rsidP="00C0755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331B7201" w14:textId="77777777" w:rsidR="00C0755C" w:rsidRPr="00B464D3" w:rsidRDefault="00C0755C" w:rsidP="00C0755C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46661638" w14:textId="77777777" w:rsidR="00C0755C" w:rsidRPr="006B27ED" w:rsidRDefault="00C0755C" w:rsidP="00C0755C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C0755C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ADFD3" w14:textId="77777777" w:rsidR="00C320C4" w:rsidRDefault="00C320C4">
      <w:r>
        <w:separator/>
      </w:r>
    </w:p>
  </w:endnote>
  <w:endnote w:type="continuationSeparator" w:id="0">
    <w:p w14:paraId="2558760D" w14:textId="77777777" w:rsidR="00C320C4" w:rsidRDefault="00C32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F2E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C7ED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9D49B" w14:textId="57842697" w:rsidR="009F189D" w:rsidRDefault="00C0755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141098A" wp14:editId="0CEC123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E03AE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0EDE08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FF3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3B955D" w14:textId="77777777" w:rsidR="009F189D" w:rsidRDefault="009F189D">
    <w:pPr>
      <w:pStyle w:val="Stopka"/>
      <w:tabs>
        <w:tab w:val="clear" w:pos="4536"/>
      </w:tabs>
      <w:jc w:val="center"/>
    </w:pPr>
  </w:p>
  <w:p w14:paraId="2DDE0B7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0842F" w14:textId="77777777" w:rsidR="00C320C4" w:rsidRDefault="00C320C4">
      <w:r>
        <w:separator/>
      </w:r>
    </w:p>
  </w:footnote>
  <w:footnote w:type="continuationSeparator" w:id="0">
    <w:p w14:paraId="5B806429" w14:textId="77777777" w:rsidR="00C320C4" w:rsidRDefault="00C32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DA01D" w14:textId="77777777" w:rsidR="00E5521B" w:rsidRDefault="00E552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186A" w14:textId="77777777" w:rsidR="00E5521B" w:rsidRDefault="00E552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CA5D6" w14:textId="77777777" w:rsidR="00E5521B" w:rsidRDefault="00E552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C4"/>
    <w:rsid w:val="00007727"/>
    <w:rsid w:val="00017720"/>
    <w:rsid w:val="00035488"/>
    <w:rsid w:val="000D7F25"/>
    <w:rsid w:val="000E00E5"/>
    <w:rsid w:val="00173B20"/>
    <w:rsid w:val="001C69FF"/>
    <w:rsid w:val="0023318D"/>
    <w:rsid w:val="002A5740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0755C"/>
    <w:rsid w:val="00C236D3"/>
    <w:rsid w:val="00C320C4"/>
    <w:rsid w:val="00C659E2"/>
    <w:rsid w:val="00C82837"/>
    <w:rsid w:val="00CB0802"/>
    <w:rsid w:val="00D665F5"/>
    <w:rsid w:val="00D7128F"/>
    <w:rsid w:val="00E5521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D22427"/>
  <w15:chartTrackingRefBased/>
  <w15:docId w15:val="{91740EFC-9AF9-4AE3-B83C-B8C133010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0755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2021-12-01T10:04:00Z</cp:lastPrinted>
  <dcterms:created xsi:type="dcterms:W3CDTF">2021-12-01T10:05:00Z</dcterms:created>
  <dcterms:modified xsi:type="dcterms:W3CDTF">2021-12-01T10:05:00Z</dcterms:modified>
</cp:coreProperties>
</file>