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31E1C" w14:textId="77777777" w:rsidR="00D665F5" w:rsidRDefault="00D7478E" w:rsidP="00D665F5">
      <w:pPr>
        <w:spacing w:after="240"/>
        <w:jc w:val="right"/>
        <w:rPr>
          <w:sz w:val="22"/>
          <w:szCs w:val="22"/>
        </w:rPr>
      </w:pPr>
      <w:r w:rsidRPr="00D7478E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D7478E">
        <w:rPr>
          <w:sz w:val="22"/>
          <w:szCs w:val="22"/>
        </w:rPr>
        <w:t>2021-12-09</w:t>
      </w:r>
    </w:p>
    <w:p w14:paraId="2D27079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5B0984" w14:textId="77777777" w:rsidR="00D665F5" w:rsidRPr="00D91931" w:rsidRDefault="00D7478E" w:rsidP="00577BC6">
      <w:pPr>
        <w:spacing w:after="40"/>
        <w:rPr>
          <w:b/>
          <w:bCs/>
          <w:sz w:val="22"/>
          <w:szCs w:val="22"/>
        </w:rPr>
      </w:pPr>
      <w:r w:rsidRPr="00D7478E">
        <w:rPr>
          <w:b/>
          <w:bCs/>
          <w:sz w:val="22"/>
          <w:szCs w:val="22"/>
        </w:rPr>
        <w:t>Urząd Miejski w Woźnikach</w:t>
      </w:r>
    </w:p>
    <w:p w14:paraId="3888E8BE" w14:textId="77777777" w:rsidR="00D665F5" w:rsidRPr="00BD5546" w:rsidRDefault="00D7478E" w:rsidP="00D665F5">
      <w:pPr>
        <w:rPr>
          <w:sz w:val="22"/>
          <w:szCs w:val="22"/>
        </w:rPr>
      </w:pPr>
      <w:r w:rsidRPr="00D7478E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D7478E">
        <w:rPr>
          <w:sz w:val="22"/>
          <w:szCs w:val="22"/>
        </w:rPr>
        <w:t>11</w:t>
      </w:r>
    </w:p>
    <w:p w14:paraId="7755880D" w14:textId="77777777" w:rsidR="00D665F5" w:rsidRPr="00BD5546" w:rsidRDefault="00D7478E" w:rsidP="00D665F5">
      <w:pPr>
        <w:rPr>
          <w:sz w:val="22"/>
          <w:szCs w:val="22"/>
        </w:rPr>
      </w:pPr>
      <w:r w:rsidRPr="00D7478E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D7478E">
        <w:rPr>
          <w:sz w:val="22"/>
          <w:szCs w:val="22"/>
        </w:rPr>
        <w:t>Woźniki</w:t>
      </w:r>
    </w:p>
    <w:p w14:paraId="2751626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8397AE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2D26E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39E88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9B16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478E" w:rsidRPr="00D7478E">
        <w:rPr>
          <w:b/>
          <w:sz w:val="22"/>
          <w:szCs w:val="22"/>
        </w:rPr>
        <w:t>ZP 271.14.2021</w:t>
      </w:r>
      <w:r w:rsidR="00A80738">
        <w:rPr>
          <w:sz w:val="24"/>
        </w:rPr>
        <w:tab/>
        <w:t xml:space="preserve"> </w:t>
      </w:r>
    </w:p>
    <w:p w14:paraId="27A8FC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E62B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2E94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082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6766C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DEFD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478E" w:rsidRPr="00D7478E">
        <w:rPr>
          <w:sz w:val="22"/>
          <w:szCs w:val="22"/>
        </w:rPr>
        <w:t xml:space="preserve">Tryb podstawowy bez negocjacji - art. 275 pkt. 1 ustawy </w:t>
      </w:r>
      <w:proofErr w:type="spellStart"/>
      <w:r w:rsidR="00D7478E" w:rsidRPr="00D7478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DBB3E3E" w14:textId="77777777" w:rsidR="00A80738" w:rsidRPr="00577BC6" w:rsidRDefault="00D747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478E">
        <w:rPr>
          <w:b/>
          <w:sz w:val="22"/>
          <w:szCs w:val="22"/>
        </w:rPr>
        <w:t xml:space="preserve"> Dostawa oleju opałowego grzewczego na potrzeby Szkoły Podstawowej im. Jana Pawła II w Psarach przy ulicy Głównej 91 i 89 w 2022 r.</w:t>
      </w:r>
    </w:p>
    <w:p w14:paraId="734FC72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478E" w:rsidRPr="00D7478E">
        <w:rPr>
          <w:sz w:val="22"/>
          <w:szCs w:val="22"/>
        </w:rPr>
        <w:t>(</w:t>
      </w:r>
      <w:proofErr w:type="spellStart"/>
      <w:r w:rsidR="00D7478E" w:rsidRPr="00D7478E">
        <w:rPr>
          <w:sz w:val="22"/>
          <w:szCs w:val="22"/>
        </w:rPr>
        <w:t>t.j</w:t>
      </w:r>
      <w:proofErr w:type="spellEnd"/>
      <w:r w:rsidR="00D7478E" w:rsidRPr="00D7478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69751C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478E" w:rsidRPr="00D7478E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D7478E" w:rsidRPr="00D7478E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1418"/>
        <w:gridCol w:w="1418"/>
      </w:tblGrid>
      <w:tr w:rsidR="00D03C71" w:rsidRPr="00493F8C" w14:paraId="276BF595" w14:textId="13B1E266" w:rsidTr="00D03C71">
        <w:tc>
          <w:tcPr>
            <w:tcW w:w="993" w:type="dxa"/>
            <w:shd w:val="clear" w:color="auto" w:fill="auto"/>
            <w:vAlign w:val="center"/>
          </w:tcPr>
          <w:p w14:paraId="0629CF10" w14:textId="77777777" w:rsidR="00D03C71" w:rsidRPr="00490DC0" w:rsidRDefault="00D03C71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F94506" w14:textId="77777777" w:rsidR="00D03C71" w:rsidRPr="00490DC0" w:rsidRDefault="00D03C71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D9B119" w14:textId="77777777" w:rsidR="00D03C71" w:rsidRPr="00490DC0" w:rsidRDefault="00D03C71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14:paraId="2A4719C1" w14:textId="27666FFF" w:rsidR="00D03C71" w:rsidRPr="00490DC0" w:rsidRDefault="00D03C71" w:rsidP="003F57CD">
            <w:pPr>
              <w:spacing w:before="120" w:after="120"/>
              <w:jc w:val="center"/>
            </w:pPr>
            <w:r>
              <w:t>Termin dostawy</w:t>
            </w:r>
          </w:p>
        </w:tc>
      </w:tr>
      <w:tr w:rsidR="00D03C71" w:rsidRPr="00493F8C" w14:paraId="3651BD0E" w14:textId="04B3CB85" w:rsidTr="00D03C71">
        <w:tc>
          <w:tcPr>
            <w:tcW w:w="993" w:type="dxa"/>
            <w:shd w:val="clear" w:color="auto" w:fill="auto"/>
            <w:vAlign w:val="center"/>
          </w:tcPr>
          <w:p w14:paraId="73B92560" w14:textId="77777777" w:rsidR="00D03C71" w:rsidRPr="00490DC0" w:rsidRDefault="00D03C71" w:rsidP="0054505F">
            <w:pPr>
              <w:spacing w:before="120" w:after="120"/>
              <w:jc w:val="center"/>
            </w:pPr>
            <w:r w:rsidRPr="00D7478E">
              <w:t>1</w:t>
            </w:r>
          </w:p>
        </w:tc>
        <w:tc>
          <w:tcPr>
            <w:tcW w:w="5244" w:type="dxa"/>
            <w:shd w:val="clear" w:color="auto" w:fill="auto"/>
          </w:tcPr>
          <w:p w14:paraId="20DBC252" w14:textId="77777777" w:rsidR="00D03C71" w:rsidRPr="00490DC0" w:rsidRDefault="00D03C71" w:rsidP="0054505F">
            <w:pPr>
              <w:spacing w:before="40"/>
            </w:pPr>
            <w:r w:rsidRPr="00D7478E">
              <w:t>EUROSPED Paliwa spółka z ograniczoną odpowiedzialnością Spółka Komandytowa</w:t>
            </w:r>
          </w:p>
          <w:p w14:paraId="29BA93BD" w14:textId="77777777" w:rsidR="00D03C71" w:rsidRPr="00490DC0" w:rsidRDefault="00D03C71" w:rsidP="0054505F">
            <w:r w:rsidRPr="00D7478E">
              <w:t>Dworska</w:t>
            </w:r>
            <w:r w:rsidRPr="00490DC0">
              <w:t xml:space="preserve"> </w:t>
            </w:r>
            <w:r w:rsidRPr="00D7478E">
              <w:t>6</w:t>
            </w:r>
            <w:r w:rsidRPr="00490DC0">
              <w:t xml:space="preserve"> </w:t>
            </w:r>
          </w:p>
          <w:p w14:paraId="75C28C3A" w14:textId="77777777" w:rsidR="00D03C71" w:rsidRPr="00490DC0" w:rsidRDefault="00D03C71" w:rsidP="0054505F">
            <w:pPr>
              <w:spacing w:after="40"/>
              <w:jc w:val="both"/>
            </w:pPr>
            <w:r w:rsidRPr="00D7478E">
              <w:t>41-902</w:t>
            </w:r>
            <w:r w:rsidRPr="00490DC0">
              <w:t xml:space="preserve"> </w:t>
            </w:r>
            <w:r w:rsidRPr="00D7478E">
              <w:t>Bytom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8A93B7" w14:textId="77777777" w:rsidR="00D03C71" w:rsidRPr="00490DC0" w:rsidRDefault="00D03C71" w:rsidP="0054505F">
            <w:pPr>
              <w:spacing w:before="120" w:after="120"/>
              <w:jc w:val="both"/>
            </w:pPr>
            <w:r w:rsidRPr="00D7478E">
              <w:t>334 756.80 zł</w:t>
            </w:r>
          </w:p>
        </w:tc>
        <w:tc>
          <w:tcPr>
            <w:tcW w:w="1418" w:type="dxa"/>
            <w:vAlign w:val="center"/>
          </w:tcPr>
          <w:p w14:paraId="00936EF5" w14:textId="41EBCEE8" w:rsidR="00D03C71" w:rsidRPr="00D7478E" w:rsidRDefault="00D03C71" w:rsidP="0054505F">
            <w:pPr>
              <w:spacing w:before="120" w:after="120"/>
              <w:jc w:val="both"/>
            </w:pPr>
            <w:r>
              <w:t>24 godziny</w:t>
            </w:r>
          </w:p>
        </w:tc>
      </w:tr>
      <w:tr w:rsidR="00D03C71" w:rsidRPr="00493F8C" w14:paraId="348B85E5" w14:textId="331464FA" w:rsidTr="00D03C71">
        <w:tc>
          <w:tcPr>
            <w:tcW w:w="993" w:type="dxa"/>
            <w:shd w:val="clear" w:color="auto" w:fill="auto"/>
            <w:vAlign w:val="center"/>
          </w:tcPr>
          <w:p w14:paraId="78CE994D" w14:textId="77777777" w:rsidR="00D03C71" w:rsidRPr="00490DC0" w:rsidRDefault="00D03C71" w:rsidP="0054505F">
            <w:pPr>
              <w:spacing w:before="120" w:after="120"/>
              <w:jc w:val="center"/>
            </w:pPr>
            <w:r w:rsidRPr="00D7478E">
              <w:t>2</w:t>
            </w:r>
          </w:p>
        </w:tc>
        <w:tc>
          <w:tcPr>
            <w:tcW w:w="5244" w:type="dxa"/>
            <w:shd w:val="clear" w:color="auto" w:fill="auto"/>
          </w:tcPr>
          <w:p w14:paraId="28DC094C" w14:textId="77777777" w:rsidR="00D03C71" w:rsidRPr="00490DC0" w:rsidRDefault="00D03C71" w:rsidP="0054505F">
            <w:pPr>
              <w:spacing w:before="40"/>
            </w:pPr>
            <w:proofErr w:type="spellStart"/>
            <w:r w:rsidRPr="00D7478E">
              <w:t>Droś</w:t>
            </w:r>
            <w:proofErr w:type="spellEnd"/>
            <w:r w:rsidRPr="00D7478E">
              <w:t xml:space="preserve"> - Sawicki spółka z ograniczoną odpowiedzialnością spółka komandytowa</w:t>
            </w:r>
          </w:p>
          <w:p w14:paraId="1C5D78DC" w14:textId="77777777" w:rsidR="00D03C71" w:rsidRPr="00490DC0" w:rsidRDefault="00D03C71" w:rsidP="0054505F">
            <w:r w:rsidRPr="00D7478E">
              <w:t>Przemysłowa</w:t>
            </w:r>
            <w:r w:rsidRPr="00490DC0">
              <w:t xml:space="preserve"> </w:t>
            </w:r>
            <w:r w:rsidRPr="00D7478E">
              <w:t>2</w:t>
            </w:r>
            <w:r w:rsidRPr="00490DC0">
              <w:t xml:space="preserve"> </w:t>
            </w:r>
          </w:p>
          <w:p w14:paraId="48F25801" w14:textId="77777777" w:rsidR="00D03C71" w:rsidRPr="00490DC0" w:rsidRDefault="00D03C71" w:rsidP="0054505F">
            <w:pPr>
              <w:spacing w:after="40"/>
              <w:jc w:val="both"/>
            </w:pPr>
            <w:r w:rsidRPr="00D7478E">
              <w:t>42-141</w:t>
            </w:r>
            <w:r w:rsidRPr="00490DC0">
              <w:t xml:space="preserve"> </w:t>
            </w:r>
            <w:r w:rsidRPr="00D7478E">
              <w:t>Przystajń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26EE2A" w14:textId="77777777" w:rsidR="00D03C71" w:rsidRPr="00490DC0" w:rsidRDefault="00D03C71" w:rsidP="0054505F">
            <w:pPr>
              <w:spacing w:before="120" w:after="120"/>
              <w:jc w:val="both"/>
            </w:pPr>
            <w:r w:rsidRPr="00D7478E">
              <w:t>331 800.00 zł</w:t>
            </w:r>
          </w:p>
        </w:tc>
        <w:tc>
          <w:tcPr>
            <w:tcW w:w="1418" w:type="dxa"/>
            <w:vAlign w:val="center"/>
          </w:tcPr>
          <w:p w14:paraId="30729899" w14:textId="7B179239" w:rsidR="00D03C71" w:rsidRPr="00D7478E" w:rsidRDefault="00D03C71" w:rsidP="0054505F">
            <w:pPr>
              <w:spacing w:before="120" w:after="120"/>
              <w:jc w:val="both"/>
            </w:pPr>
            <w:r>
              <w:t>24 godziny</w:t>
            </w:r>
          </w:p>
        </w:tc>
      </w:tr>
    </w:tbl>
    <w:p w14:paraId="679C645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5C2B97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586E7C2" w14:textId="52517C5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E8017" w14:textId="77777777" w:rsidR="00173032" w:rsidRDefault="00173032">
      <w:r>
        <w:separator/>
      </w:r>
    </w:p>
  </w:endnote>
  <w:endnote w:type="continuationSeparator" w:id="0">
    <w:p w14:paraId="7DD8FAF3" w14:textId="77777777" w:rsidR="00173032" w:rsidRDefault="00173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167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135C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071F5" w14:textId="25A275D6" w:rsidR="009F189D" w:rsidRDefault="005734E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E4C17A" wp14:editId="58A74F8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4F93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FC0A7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3D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A4126" w14:textId="77777777" w:rsidR="009F189D" w:rsidRDefault="009F189D">
    <w:pPr>
      <w:pStyle w:val="Stopka"/>
      <w:tabs>
        <w:tab w:val="clear" w:pos="4536"/>
      </w:tabs>
      <w:jc w:val="center"/>
    </w:pPr>
  </w:p>
  <w:p w14:paraId="0E822F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D3DEB" w14:textId="77777777" w:rsidR="00173032" w:rsidRDefault="00173032">
      <w:r>
        <w:separator/>
      </w:r>
    </w:p>
  </w:footnote>
  <w:footnote w:type="continuationSeparator" w:id="0">
    <w:p w14:paraId="20E6302B" w14:textId="77777777" w:rsidR="00173032" w:rsidRDefault="00173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B54C" w14:textId="77777777" w:rsidR="00D7478E" w:rsidRDefault="00D74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2EBD2" w14:textId="77777777" w:rsidR="00D7478E" w:rsidRDefault="00D74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2A7CC" w14:textId="77777777" w:rsidR="00D7478E" w:rsidRDefault="00D747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032"/>
    <w:rsid w:val="00007727"/>
    <w:rsid w:val="00017720"/>
    <w:rsid w:val="00035488"/>
    <w:rsid w:val="000D7F25"/>
    <w:rsid w:val="000E00E5"/>
    <w:rsid w:val="001146A4"/>
    <w:rsid w:val="00173032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34E4"/>
    <w:rsid w:val="00577BC6"/>
    <w:rsid w:val="00601802"/>
    <w:rsid w:val="0069085C"/>
    <w:rsid w:val="00843263"/>
    <w:rsid w:val="00861E75"/>
    <w:rsid w:val="009D19BD"/>
    <w:rsid w:val="009F189D"/>
    <w:rsid w:val="00A80738"/>
    <w:rsid w:val="00B26549"/>
    <w:rsid w:val="00C236D3"/>
    <w:rsid w:val="00C659E2"/>
    <w:rsid w:val="00CB0802"/>
    <w:rsid w:val="00D03C71"/>
    <w:rsid w:val="00D665F5"/>
    <w:rsid w:val="00D7128F"/>
    <w:rsid w:val="00D7478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ACD26"/>
  <w15:chartTrackingRefBased/>
  <w15:docId w15:val="{AAAFE982-2526-4934-B724-6682AADA5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2021-12-09T09:47:00Z</dcterms:created>
  <dcterms:modified xsi:type="dcterms:W3CDTF">2021-12-09T09:47:00Z</dcterms:modified>
</cp:coreProperties>
</file>