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DE6F98">
        <w:rPr>
          <w:rFonts w:ascii="Arial" w:hAnsi="Arial" w:cs="Arial"/>
          <w:b/>
          <w:bCs/>
          <w:sz w:val="24"/>
          <w:szCs w:val="24"/>
        </w:rPr>
        <w:t>1</w:t>
      </w:r>
      <w:r w:rsidR="009C1C20">
        <w:rPr>
          <w:rFonts w:ascii="Arial" w:hAnsi="Arial" w:cs="Arial"/>
          <w:b/>
          <w:bCs/>
          <w:sz w:val="24"/>
          <w:szCs w:val="24"/>
        </w:rPr>
        <w:t>20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</w:t>
      </w:r>
      <w:r w:rsidR="00F20764" w:rsidRPr="00D21D41">
        <w:t xml:space="preserve"> </w:t>
      </w: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04206" w:rsidRPr="001F311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1F3110">
        <w:rPr>
          <w:rFonts w:ascii="Arial" w:hAnsi="Arial" w:cs="Arial"/>
          <w:b/>
          <w:sz w:val="24"/>
          <w:szCs w:val="24"/>
        </w:rPr>
        <w:t>„</w:t>
      </w:r>
      <w:r w:rsidR="009C1C20">
        <w:rPr>
          <w:rFonts w:ascii="Arial" w:hAnsi="Arial" w:cs="Arial"/>
          <w:b/>
          <w:sz w:val="24"/>
          <w:szCs w:val="24"/>
        </w:rPr>
        <w:t>Wzorce materialne</w:t>
      </w:r>
      <w:r w:rsidR="00B04206" w:rsidRPr="001F3110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551"/>
        <w:gridCol w:w="991"/>
        <w:gridCol w:w="3396"/>
      </w:tblGrid>
      <w:tr w:rsidR="00F06C42" w:rsidRPr="00D21D41" w:rsidTr="00FD7168">
        <w:trPr>
          <w:trHeight w:val="91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F06C42" w:rsidRPr="009F0685" w:rsidRDefault="009F0685" w:rsidP="009F0685">
            <w:pPr>
              <w:jc w:val="center"/>
              <w:rPr>
                <w:b/>
                <w:bCs/>
                <w:sz w:val="18"/>
                <w:szCs w:val="18"/>
              </w:rPr>
            </w:pPr>
            <w:r w:rsidRPr="009F0685">
              <w:rPr>
                <w:b/>
                <w:bCs/>
                <w:sz w:val="18"/>
                <w:szCs w:val="18"/>
              </w:rPr>
              <w:t xml:space="preserve">Zadanie częściowe 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9F0685" w:rsidRPr="009F0685" w:rsidRDefault="009F0685" w:rsidP="009F0685">
            <w:pPr>
              <w:jc w:val="center"/>
              <w:rPr>
                <w:b/>
                <w:bCs/>
                <w:sz w:val="18"/>
                <w:szCs w:val="18"/>
              </w:rPr>
            </w:pPr>
            <w:r w:rsidRPr="009F0685">
              <w:rPr>
                <w:b/>
                <w:bCs/>
                <w:sz w:val="18"/>
                <w:szCs w:val="18"/>
              </w:rPr>
              <w:t>Cena  netto</w:t>
            </w: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  <w:r w:rsidRPr="009F0685">
              <w:rPr>
                <w:b/>
                <w:bCs/>
                <w:sz w:val="18"/>
                <w:szCs w:val="18"/>
              </w:rPr>
              <w:t>stawka</w:t>
            </w: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  <w:r w:rsidRPr="009F0685">
              <w:rPr>
                <w:b/>
                <w:bCs/>
                <w:sz w:val="18"/>
                <w:szCs w:val="18"/>
              </w:rPr>
              <w:t>podatku VAT</w:t>
            </w: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9F0685" w:rsidRDefault="00F06C42" w:rsidP="009F0685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</w:rPr>
            </w:pPr>
            <w:r w:rsidRPr="009F0685">
              <w:rPr>
                <w:b/>
                <w:bCs/>
                <w:sz w:val="18"/>
                <w:szCs w:val="18"/>
              </w:rPr>
              <w:t>Cena  brutto wraz z podatkiem VAT</w:t>
            </w:r>
          </w:p>
          <w:p w:rsidR="00F06C42" w:rsidRPr="009F0685" w:rsidRDefault="00F06C42" w:rsidP="009F0685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F06C42" w:rsidRPr="00D21D41" w:rsidTr="00B42717">
        <w:trPr>
          <w:trHeight w:val="68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3671F1" w:rsidRDefault="00F06C42" w:rsidP="00403E73">
            <w:pPr>
              <w:jc w:val="center"/>
              <w:rPr>
                <w:b/>
                <w:bCs/>
              </w:rPr>
            </w:pPr>
          </w:p>
          <w:p w:rsidR="00F06C42" w:rsidRPr="003671F1" w:rsidRDefault="009F0685" w:rsidP="004D04CA">
            <w:pPr>
              <w:jc w:val="center"/>
              <w:rPr>
                <w:b/>
                <w:bCs/>
              </w:rPr>
            </w:pPr>
            <w:r w:rsidRPr="003671F1">
              <w:rPr>
                <w:b/>
                <w:bCs/>
              </w:rPr>
              <w:t>1</w:t>
            </w:r>
          </w:p>
          <w:p w:rsidR="003671F1" w:rsidRPr="003671F1" w:rsidRDefault="00A16EFF" w:rsidP="004D04CA">
            <w:pPr>
              <w:jc w:val="center"/>
              <w:rPr>
                <w:b/>
              </w:rPr>
            </w:pPr>
            <w:r w:rsidRPr="003671F1">
              <w:rPr>
                <w:b/>
              </w:rPr>
              <w:t>Dostawa wzorca stopniowego</w:t>
            </w:r>
            <w:r w:rsidR="003671F1" w:rsidRPr="003671F1">
              <w:rPr>
                <w:b/>
              </w:rPr>
              <w:t xml:space="preserve"> </w:t>
            </w:r>
          </w:p>
          <w:p w:rsidR="003671F1" w:rsidRDefault="003671F1" w:rsidP="004D04CA">
            <w:pPr>
              <w:jc w:val="center"/>
              <w:rPr>
                <w:b/>
              </w:rPr>
            </w:pPr>
          </w:p>
          <w:p w:rsidR="00A16EFF" w:rsidRPr="003671F1" w:rsidRDefault="003671F1" w:rsidP="004D04CA">
            <w:pPr>
              <w:jc w:val="center"/>
              <w:rPr>
                <w:b/>
                <w:bCs/>
              </w:rPr>
            </w:pPr>
            <w:r w:rsidRPr="003671F1">
              <w:rPr>
                <w:b/>
              </w:rPr>
              <w:t>1 szt.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D21D41" w:rsidRDefault="00F06C42" w:rsidP="00F06C4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06C42" w:rsidRDefault="009F0685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7E5E64" w:rsidRPr="004D04CA" w:rsidRDefault="007E5E64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(1 szt.)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D21D41" w:rsidRDefault="00F06C42" w:rsidP="00403E73">
            <w:pPr>
              <w:jc w:val="right"/>
              <w:rPr>
                <w:sz w:val="20"/>
                <w:szCs w:val="20"/>
              </w:rPr>
            </w:pPr>
          </w:p>
          <w:p w:rsidR="00F06C42" w:rsidRPr="00D21D41" w:rsidRDefault="009F0685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="00F06C42">
              <w:rPr>
                <w:b/>
                <w:bCs/>
                <w:sz w:val="20"/>
                <w:szCs w:val="20"/>
              </w:rPr>
              <w:t>23</w:t>
            </w:r>
            <w:r w:rsidR="00F06C42" w:rsidRPr="00D21D41">
              <w:rPr>
                <w:b/>
                <w:bCs/>
                <w:sz w:val="20"/>
                <w:szCs w:val="20"/>
              </w:rPr>
              <w:t>%</w:t>
            </w:r>
          </w:p>
          <w:p w:rsidR="00F06C42" w:rsidRPr="00D21D41" w:rsidRDefault="00F06C42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F06C42" w:rsidRPr="00D21D41" w:rsidRDefault="00F06C42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C42" w:rsidRPr="00B82733" w:rsidRDefault="00F06C42" w:rsidP="00403E73">
            <w:pPr>
              <w:rPr>
                <w:sz w:val="22"/>
                <w:szCs w:val="22"/>
              </w:rPr>
            </w:pPr>
          </w:p>
          <w:p w:rsidR="00F06C42" w:rsidRPr="00B82733" w:rsidRDefault="00F06C42" w:rsidP="00403E73">
            <w:pPr>
              <w:rPr>
                <w:b/>
                <w:sz w:val="22"/>
                <w:szCs w:val="22"/>
              </w:rPr>
            </w:pPr>
            <w:r w:rsidRPr="00B82733">
              <w:rPr>
                <w:b/>
                <w:sz w:val="22"/>
                <w:szCs w:val="22"/>
              </w:rPr>
              <w:t xml:space="preserve">         …………………………… zł</w:t>
            </w:r>
          </w:p>
          <w:p w:rsidR="007E5E64" w:rsidRPr="00B82733" w:rsidRDefault="007E5E64" w:rsidP="00403E73">
            <w:pPr>
              <w:rPr>
                <w:b/>
                <w:sz w:val="22"/>
                <w:szCs w:val="22"/>
              </w:rPr>
            </w:pPr>
            <w:r w:rsidRPr="00B82733">
              <w:rPr>
                <w:b/>
                <w:bCs/>
                <w:sz w:val="22"/>
                <w:szCs w:val="22"/>
              </w:rPr>
              <w:t>(1 szt.)</w:t>
            </w:r>
          </w:p>
          <w:p w:rsidR="00F06C42" w:rsidRPr="00B82733" w:rsidRDefault="00F06C42" w:rsidP="009E624D">
            <w:pPr>
              <w:rPr>
                <w:b/>
                <w:i/>
                <w:iCs/>
                <w:sz w:val="22"/>
                <w:szCs w:val="22"/>
              </w:rPr>
            </w:pPr>
          </w:p>
          <w:p w:rsidR="00F06C42" w:rsidRPr="00B82733" w:rsidRDefault="00F06C42" w:rsidP="006C7E50">
            <w:pPr>
              <w:rPr>
                <w:b/>
                <w:i/>
                <w:iCs/>
                <w:sz w:val="22"/>
                <w:szCs w:val="22"/>
              </w:rPr>
            </w:pPr>
            <w:r w:rsidRPr="00B82733">
              <w:rPr>
                <w:b/>
                <w:i/>
                <w:iCs/>
                <w:sz w:val="22"/>
                <w:szCs w:val="22"/>
              </w:rPr>
              <w:t>słownie:……………………………………………………</w:t>
            </w:r>
          </w:p>
          <w:p w:rsidR="00F06C42" w:rsidRPr="00B82733" w:rsidRDefault="00F06C42" w:rsidP="006C7E50">
            <w:pPr>
              <w:rPr>
                <w:i/>
                <w:iCs/>
                <w:sz w:val="22"/>
                <w:szCs w:val="22"/>
              </w:rPr>
            </w:pPr>
          </w:p>
        </w:tc>
      </w:tr>
      <w:tr w:rsidR="009F0685" w:rsidRPr="00D21D41" w:rsidTr="00B42717">
        <w:trPr>
          <w:trHeight w:val="680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3671F1" w:rsidRDefault="009F0685" w:rsidP="009F0685">
            <w:pPr>
              <w:jc w:val="center"/>
              <w:rPr>
                <w:b/>
                <w:bCs/>
              </w:rPr>
            </w:pPr>
            <w:r w:rsidRPr="003671F1">
              <w:rPr>
                <w:b/>
                <w:bCs/>
              </w:rPr>
              <w:t>2</w:t>
            </w:r>
          </w:p>
          <w:p w:rsidR="00A16EFF" w:rsidRPr="003671F1" w:rsidRDefault="00A16EFF" w:rsidP="009F0685">
            <w:pPr>
              <w:jc w:val="center"/>
              <w:rPr>
                <w:b/>
              </w:rPr>
            </w:pPr>
            <w:r w:rsidRPr="003671F1">
              <w:rPr>
                <w:b/>
              </w:rPr>
              <w:t>Dostawa wzorca powiększeń</w:t>
            </w:r>
          </w:p>
          <w:p w:rsidR="003671F1" w:rsidRDefault="003671F1" w:rsidP="009F0685">
            <w:pPr>
              <w:jc w:val="center"/>
              <w:rPr>
                <w:b/>
                <w:bCs/>
              </w:rPr>
            </w:pPr>
          </w:p>
          <w:p w:rsidR="003671F1" w:rsidRPr="003671F1" w:rsidRDefault="003671F1" w:rsidP="009F0685">
            <w:pPr>
              <w:jc w:val="center"/>
              <w:rPr>
                <w:b/>
                <w:bCs/>
              </w:rPr>
            </w:pPr>
            <w:r w:rsidRPr="003671F1">
              <w:rPr>
                <w:b/>
                <w:bCs/>
              </w:rPr>
              <w:t>1 szt.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D21D41" w:rsidRDefault="009F0685" w:rsidP="009F068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F0685" w:rsidRDefault="009F0685" w:rsidP="009F0685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sz w:val="20"/>
                <w:szCs w:val="20"/>
              </w:rPr>
              <w:t>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7E5E64" w:rsidRPr="004D04CA" w:rsidRDefault="007E5E64" w:rsidP="009F06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(1 szt.)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D21D41" w:rsidRDefault="009F0685" w:rsidP="009F0685">
            <w:pPr>
              <w:jc w:val="right"/>
              <w:rPr>
                <w:sz w:val="20"/>
                <w:szCs w:val="20"/>
              </w:rPr>
            </w:pPr>
          </w:p>
          <w:p w:rsidR="009F0685" w:rsidRPr="00D21D41" w:rsidRDefault="009F0685" w:rsidP="009F068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F0685" w:rsidRPr="00D21D41" w:rsidRDefault="009F0685" w:rsidP="009F0685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F0685" w:rsidRPr="00D21D41" w:rsidRDefault="009F0685" w:rsidP="009F06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B82733" w:rsidRDefault="009F0685" w:rsidP="009F0685">
            <w:pPr>
              <w:rPr>
                <w:sz w:val="22"/>
                <w:szCs w:val="22"/>
              </w:rPr>
            </w:pPr>
          </w:p>
          <w:p w:rsidR="009F0685" w:rsidRPr="00B82733" w:rsidRDefault="009F0685" w:rsidP="009F0685">
            <w:pPr>
              <w:rPr>
                <w:b/>
                <w:sz w:val="22"/>
                <w:szCs w:val="22"/>
              </w:rPr>
            </w:pPr>
            <w:r w:rsidRPr="00B82733">
              <w:rPr>
                <w:b/>
                <w:sz w:val="22"/>
                <w:szCs w:val="22"/>
              </w:rPr>
              <w:t xml:space="preserve">         …………………………… zł</w:t>
            </w:r>
          </w:p>
          <w:p w:rsidR="007E5E64" w:rsidRPr="00B82733" w:rsidRDefault="007E5E64" w:rsidP="009F0685">
            <w:pPr>
              <w:rPr>
                <w:b/>
                <w:sz w:val="22"/>
                <w:szCs w:val="22"/>
              </w:rPr>
            </w:pPr>
            <w:r w:rsidRPr="00B82733">
              <w:rPr>
                <w:b/>
                <w:bCs/>
                <w:sz w:val="22"/>
                <w:szCs w:val="22"/>
              </w:rPr>
              <w:t>(1 szt.)</w:t>
            </w:r>
          </w:p>
          <w:p w:rsidR="009F0685" w:rsidRPr="00B82733" w:rsidRDefault="009F0685" w:rsidP="009F0685">
            <w:pPr>
              <w:rPr>
                <w:b/>
                <w:i/>
                <w:iCs/>
                <w:sz w:val="22"/>
                <w:szCs w:val="22"/>
              </w:rPr>
            </w:pPr>
          </w:p>
          <w:p w:rsidR="009F0685" w:rsidRPr="00B82733" w:rsidRDefault="009F0685" w:rsidP="009F0685">
            <w:pPr>
              <w:rPr>
                <w:b/>
                <w:i/>
                <w:iCs/>
                <w:sz w:val="22"/>
                <w:szCs w:val="22"/>
              </w:rPr>
            </w:pPr>
            <w:r w:rsidRPr="00B82733">
              <w:rPr>
                <w:b/>
                <w:i/>
                <w:iCs/>
                <w:sz w:val="22"/>
                <w:szCs w:val="22"/>
              </w:rPr>
              <w:t>słownie:……………………………………………………</w:t>
            </w:r>
          </w:p>
          <w:p w:rsidR="009F0685" w:rsidRPr="00B82733" w:rsidRDefault="009F0685" w:rsidP="009F0685">
            <w:pPr>
              <w:rPr>
                <w:i/>
                <w:iCs/>
                <w:sz w:val="22"/>
                <w:szCs w:val="22"/>
              </w:rPr>
            </w:pPr>
          </w:p>
        </w:tc>
      </w:tr>
      <w:tr w:rsidR="009F0685" w:rsidRPr="00D21D41" w:rsidTr="00FD7168">
        <w:trPr>
          <w:trHeight w:val="2081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3671F1" w:rsidRDefault="009F0685" w:rsidP="009F0685">
            <w:pPr>
              <w:jc w:val="center"/>
              <w:rPr>
                <w:b/>
                <w:bCs/>
              </w:rPr>
            </w:pPr>
            <w:r w:rsidRPr="003671F1">
              <w:rPr>
                <w:b/>
                <w:bCs/>
              </w:rPr>
              <w:t>3</w:t>
            </w:r>
          </w:p>
          <w:p w:rsidR="00A16EFF" w:rsidRPr="003671F1" w:rsidRDefault="00A16EFF" w:rsidP="009F0685">
            <w:pPr>
              <w:jc w:val="center"/>
              <w:rPr>
                <w:b/>
              </w:rPr>
            </w:pPr>
            <w:r w:rsidRPr="003671F1">
              <w:rPr>
                <w:b/>
              </w:rPr>
              <w:t>Dostawa wzorców chropowatości</w:t>
            </w:r>
          </w:p>
          <w:p w:rsidR="003671F1" w:rsidRDefault="003671F1" w:rsidP="009F0685">
            <w:pPr>
              <w:jc w:val="center"/>
              <w:rPr>
                <w:b/>
                <w:bCs/>
              </w:rPr>
            </w:pPr>
          </w:p>
          <w:p w:rsidR="003671F1" w:rsidRPr="003671F1" w:rsidRDefault="003671F1" w:rsidP="009F0685">
            <w:pPr>
              <w:jc w:val="center"/>
              <w:rPr>
                <w:b/>
                <w:bCs/>
              </w:rPr>
            </w:pPr>
            <w:r w:rsidRPr="003671F1">
              <w:rPr>
                <w:b/>
                <w:bCs/>
              </w:rPr>
              <w:t>3 szt.</w:t>
            </w:r>
          </w:p>
        </w:tc>
        <w:tc>
          <w:tcPr>
            <w:tcW w:w="1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717" w:rsidRDefault="00B42717" w:rsidP="00B4271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42717" w:rsidRPr="00B42717" w:rsidRDefault="00B42717" w:rsidP="00B42717">
            <w:pPr>
              <w:jc w:val="center"/>
              <w:rPr>
                <w:bCs/>
                <w:sz w:val="20"/>
                <w:szCs w:val="20"/>
              </w:rPr>
            </w:pPr>
            <w:r w:rsidRPr="00B42717">
              <w:rPr>
                <w:bCs/>
                <w:sz w:val="20"/>
                <w:szCs w:val="20"/>
              </w:rPr>
              <w:t>(cena ………….zł netto</w:t>
            </w:r>
          </w:p>
          <w:p w:rsidR="009F0685" w:rsidRPr="00D21D41" w:rsidRDefault="00B42717" w:rsidP="00B42717">
            <w:pPr>
              <w:jc w:val="center"/>
              <w:rPr>
                <w:b/>
                <w:bCs/>
                <w:sz w:val="20"/>
                <w:szCs w:val="20"/>
              </w:rPr>
            </w:pPr>
            <w:r w:rsidRPr="00B42717">
              <w:rPr>
                <w:bCs/>
                <w:sz w:val="20"/>
                <w:szCs w:val="20"/>
              </w:rPr>
              <w:t>za 1 szt.)</w:t>
            </w:r>
          </w:p>
          <w:p w:rsidR="00B42717" w:rsidRDefault="00B42717" w:rsidP="009F0685">
            <w:pPr>
              <w:jc w:val="center"/>
              <w:rPr>
                <w:b/>
                <w:sz w:val="20"/>
                <w:szCs w:val="20"/>
              </w:rPr>
            </w:pPr>
          </w:p>
          <w:p w:rsidR="009F0685" w:rsidRDefault="00197841" w:rsidP="0029559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łącznie </w:t>
            </w:r>
            <w:r w:rsidR="009F0685" w:rsidRPr="006C7E50">
              <w:rPr>
                <w:b/>
                <w:sz w:val="20"/>
                <w:szCs w:val="20"/>
              </w:rPr>
              <w:t>………</w:t>
            </w:r>
            <w:r w:rsidR="009F0685">
              <w:rPr>
                <w:b/>
                <w:sz w:val="20"/>
                <w:szCs w:val="20"/>
              </w:rPr>
              <w:t>…</w:t>
            </w:r>
            <w:r w:rsidR="009F0685" w:rsidRPr="006C7E50">
              <w:rPr>
                <w:b/>
                <w:sz w:val="20"/>
                <w:szCs w:val="20"/>
              </w:rPr>
              <w:t>…….</w:t>
            </w:r>
            <w:r w:rsidR="009F0685" w:rsidRPr="006C7E50">
              <w:rPr>
                <w:b/>
                <w:bCs/>
                <w:sz w:val="20"/>
                <w:szCs w:val="20"/>
              </w:rPr>
              <w:t xml:space="preserve"> </w:t>
            </w:r>
            <w:r w:rsidR="00DF6F9A">
              <w:rPr>
                <w:b/>
                <w:bCs/>
                <w:sz w:val="20"/>
                <w:szCs w:val="20"/>
              </w:rPr>
              <w:t>z</w:t>
            </w:r>
            <w:r w:rsidR="009F0685" w:rsidRPr="006C7E50">
              <w:rPr>
                <w:b/>
                <w:bCs/>
                <w:sz w:val="20"/>
                <w:szCs w:val="20"/>
              </w:rPr>
              <w:t>ł</w:t>
            </w:r>
            <w:r w:rsidR="001A712C">
              <w:rPr>
                <w:b/>
                <w:bCs/>
                <w:sz w:val="20"/>
                <w:szCs w:val="20"/>
              </w:rPr>
              <w:t xml:space="preserve"> netto</w:t>
            </w:r>
          </w:p>
          <w:p w:rsidR="007E5E64" w:rsidRDefault="007E5E64" w:rsidP="009F06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(3 szt.)</w:t>
            </w:r>
          </w:p>
          <w:p w:rsidR="00485C3B" w:rsidRDefault="00485C3B" w:rsidP="009F068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85C3B" w:rsidRDefault="00485C3B" w:rsidP="009F068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82733" w:rsidRPr="004D04CA" w:rsidRDefault="00B82733" w:rsidP="009F068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685" w:rsidRPr="00D21D41" w:rsidRDefault="009F0685" w:rsidP="009F0685">
            <w:pPr>
              <w:jc w:val="right"/>
              <w:rPr>
                <w:sz w:val="20"/>
                <w:szCs w:val="20"/>
              </w:rPr>
            </w:pPr>
          </w:p>
          <w:p w:rsidR="009F0685" w:rsidRPr="00D21D41" w:rsidRDefault="009F0685" w:rsidP="009F068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F0685" w:rsidRPr="00D21D41" w:rsidRDefault="009F0685" w:rsidP="009F0685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F0685" w:rsidRPr="00D21D41" w:rsidRDefault="009F0685" w:rsidP="009F06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717" w:rsidRDefault="00B42717" w:rsidP="00B42717">
            <w:pPr>
              <w:rPr>
                <w:b/>
                <w:sz w:val="22"/>
                <w:szCs w:val="22"/>
              </w:rPr>
            </w:pPr>
          </w:p>
          <w:p w:rsidR="00B42717" w:rsidRPr="00B42717" w:rsidRDefault="00B42717" w:rsidP="00B42717">
            <w:pPr>
              <w:rPr>
                <w:sz w:val="20"/>
                <w:szCs w:val="20"/>
              </w:rPr>
            </w:pPr>
            <w:r w:rsidRPr="00B42717">
              <w:rPr>
                <w:sz w:val="20"/>
                <w:szCs w:val="20"/>
              </w:rPr>
              <w:t>(…………….. zł brutto za 1 szt.)</w:t>
            </w:r>
          </w:p>
          <w:p w:rsidR="009F0685" w:rsidRPr="00B82733" w:rsidRDefault="009F0685" w:rsidP="009F0685">
            <w:pPr>
              <w:rPr>
                <w:sz w:val="22"/>
                <w:szCs w:val="22"/>
              </w:rPr>
            </w:pPr>
          </w:p>
          <w:p w:rsidR="009F0685" w:rsidRPr="00B82733" w:rsidRDefault="00485C3B" w:rsidP="009F068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łącznie</w:t>
            </w:r>
            <w:r w:rsidR="009F0685" w:rsidRPr="00B82733">
              <w:rPr>
                <w:b/>
                <w:sz w:val="22"/>
                <w:szCs w:val="22"/>
              </w:rPr>
              <w:t xml:space="preserve"> ……………… zł</w:t>
            </w:r>
            <w:r w:rsidR="001A712C">
              <w:rPr>
                <w:b/>
                <w:sz w:val="22"/>
                <w:szCs w:val="22"/>
              </w:rPr>
              <w:t xml:space="preserve"> brutto</w:t>
            </w:r>
          </w:p>
          <w:p w:rsidR="007E5E64" w:rsidRDefault="007E5E64" w:rsidP="009F0685">
            <w:pPr>
              <w:rPr>
                <w:b/>
                <w:bCs/>
                <w:sz w:val="22"/>
                <w:szCs w:val="22"/>
              </w:rPr>
            </w:pPr>
            <w:r w:rsidRPr="00B82733">
              <w:rPr>
                <w:b/>
                <w:bCs/>
                <w:sz w:val="22"/>
                <w:szCs w:val="22"/>
              </w:rPr>
              <w:t>(3 szt.)</w:t>
            </w:r>
          </w:p>
          <w:p w:rsidR="009F0685" w:rsidRPr="00FD7168" w:rsidRDefault="009F0685" w:rsidP="00B42717">
            <w:pPr>
              <w:rPr>
                <w:b/>
                <w:i/>
                <w:iCs/>
                <w:sz w:val="22"/>
                <w:szCs w:val="22"/>
              </w:rPr>
            </w:pPr>
            <w:r w:rsidRPr="00B82733">
              <w:rPr>
                <w:b/>
                <w:i/>
                <w:iCs/>
                <w:sz w:val="22"/>
                <w:szCs w:val="22"/>
              </w:rPr>
              <w:t>słownie:……………………………………………………</w:t>
            </w:r>
          </w:p>
        </w:tc>
      </w:tr>
    </w:tbl>
    <w:p w:rsidR="00295598" w:rsidRDefault="001B5F1E" w:rsidP="00FD7168">
      <w:pPr>
        <w:rPr>
          <w:noProof/>
        </w:rPr>
      </w:pPr>
      <w:r>
        <w:rPr>
          <w:noProof/>
        </w:rPr>
        <w:t xml:space="preserve">   </w:t>
      </w:r>
    </w:p>
    <w:p w:rsidR="001F3110" w:rsidRDefault="001B5F1E" w:rsidP="00FD7168">
      <w:pPr>
        <w:rPr>
          <w:b/>
          <w:color w:val="003571"/>
          <w:sz w:val="20"/>
        </w:rPr>
      </w:pPr>
      <w:r>
        <w:rPr>
          <w:noProof/>
        </w:rPr>
        <w:t xml:space="preserve"> </w:t>
      </w:r>
      <w:r w:rsidR="001F3110">
        <w:rPr>
          <w:b/>
          <w:color w:val="003571"/>
          <w:sz w:val="20"/>
        </w:rPr>
        <w:t>Projekt pt. „Utworzenie Regionalnego Zespołu Akredytowanych Laboratoriów Badawczych i Wzorcujących Politechniki Krakowskiej” nr RPMP.01.01.00-12-077/19-00-XVII/20/FE/20</w:t>
      </w:r>
    </w:p>
    <w:p w:rsidR="001B5F1E" w:rsidRDefault="001B5F1E" w:rsidP="000C0C0B"/>
    <w:p w:rsidR="001B5F1E" w:rsidRDefault="001B5F1E" w:rsidP="000C0C0B"/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277C91" w:rsidRPr="00277C91" w:rsidRDefault="00277C91" w:rsidP="001E1A1B">
      <w:pPr>
        <w:rPr>
          <w:b/>
          <w:u w:val="single"/>
        </w:rPr>
      </w:pPr>
      <w:r w:rsidRPr="00277C91">
        <w:rPr>
          <w:b/>
          <w:u w:val="single"/>
        </w:rPr>
        <w:t>Zadanie nr 1</w:t>
      </w:r>
    </w:p>
    <w:p w:rsidR="001E1A1B" w:rsidRPr="00D21D41" w:rsidRDefault="00713455" w:rsidP="001E1A1B">
      <w:pPr>
        <w:rPr>
          <w:b/>
        </w:rPr>
      </w:pPr>
      <w:r>
        <w:rPr>
          <w:b/>
        </w:rPr>
        <w:t>Wzorzec stopniowy-</w:t>
      </w:r>
      <w:r w:rsidR="00725104">
        <w:rPr>
          <w:b/>
        </w:rPr>
        <w:t xml:space="preserve"> </w:t>
      </w:r>
      <w:r w:rsidR="001E1A1B" w:rsidRPr="00D21D41">
        <w:rPr>
          <w:b/>
        </w:rPr>
        <w:t>nazwa oferowanego sprzętu…………………………………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</w:t>
      </w:r>
      <w:r w:rsidRPr="00DE6F98">
        <w:rPr>
          <w:b/>
          <w:sz w:val="20"/>
          <w:szCs w:val="20"/>
          <w:u w:val="single"/>
        </w:rPr>
        <w:t>o</w:t>
      </w:r>
      <w:r w:rsidRPr="00DE6F98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pis techniczny </w:t>
      </w:r>
      <w:r w:rsidRPr="00DE6F98">
        <w:rPr>
          <w:b/>
          <w:bCs/>
          <w:iCs/>
          <w:color w:val="000000"/>
          <w:sz w:val="20"/>
          <w:szCs w:val="20"/>
          <w:u w:val="single"/>
        </w:rPr>
        <w:t>oferowanego sprzętu</w:t>
      </w:r>
      <w:r w:rsidRPr="00D21D41">
        <w:rPr>
          <w:bCs/>
          <w:iCs/>
          <w:color w:val="000000"/>
          <w:sz w:val="20"/>
          <w:szCs w:val="20"/>
        </w:rPr>
        <w:t xml:space="preserve"> </w:t>
      </w:r>
      <w:r w:rsidRPr="00921D50">
        <w:rPr>
          <w:b/>
          <w:bCs/>
          <w:iCs/>
          <w:color w:val="000000"/>
          <w:sz w:val="20"/>
          <w:szCs w:val="20"/>
          <w:u w:val="single"/>
        </w:rPr>
        <w:t>z określeniem parametrów technicznych</w:t>
      </w:r>
      <w:r w:rsidRPr="00D21D41">
        <w:rPr>
          <w:bCs/>
          <w:iCs/>
          <w:color w:val="000000"/>
          <w:sz w:val="20"/>
          <w:szCs w:val="20"/>
        </w:rPr>
        <w:t xml:space="preserve">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</w:t>
      </w:r>
    </w:p>
    <w:p w:rsidR="00277C91" w:rsidRDefault="00277C91" w:rsidP="00277C91">
      <w:pPr>
        <w:rPr>
          <w:b/>
          <w:u w:val="single"/>
        </w:rPr>
      </w:pPr>
    </w:p>
    <w:p w:rsidR="00277C91" w:rsidRPr="00277C91" w:rsidRDefault="00277C91" w:rsidP="00277C91">
      <w:pPr>
        <w:rPr>
          <w:b/>
          <w:u w:val="single"/>
        </w:rPr>
      </w:pPr>
      <w:r w:rsidRPr="00277C91">
        <w:rPr>
          <w:b/>
          <w:u w:val="single"/>
        </w:rPr>
        <w:t xml:space="preserve">Zadanie nr </w:t>
      </w:r>
      <w:r>
        <w:rPr>
          <w:b/>
          <w:u w:val="single"/>
        </w:rPr>
        <w:t>2</w:t>
      </w:r>
    </w:p>
    <w:p w:rsidR="00277C91" w:rsidRPr="00D21D41" w:rsidRDefault="00713455" w:rsidP="00277C91">
      <w:pPr>
        <w:rPr>
          <w:b/>
        </w:rPr>
      </w:pPr>
      <w:r>
        <w:rPr>
          <w:b/>
        </w:rPr>
        <w:t>Wzorzec powiększeń-</w:t>
      </w:r>
      <w:r w:rsidR="00725104">
        <w:rPr>
          <w:b/>
        </w:rPr>
        <w:t xml:space="preserve"> </w:t>
      </w:r>
      <w:r w:rsidR="00277C91" w:rsidRPr="00D21D41">
        <w:rPr>
          <w:b/>
        </w:rPr>
        <w:t>nazwa oferowanego sprzętu…………………………………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Model/typ………………………………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Producent……………………………….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 xml:space="preserve">Parametry: </w:t>
      </w:r>
    </w:p>
    <w:p w:rsidR="00277C91" w:rsidRPr="00D21D41" w:rsidRDefault="00277C91" w:rsidP="00277C91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</w:t>
      </w:r>
      <w:r w:rsidRPr="00DE6F98">
        <w:rPr>
          <w:b/>
          <w:sz w:val="20"/>
          <w:szCs w:val="20"/>
          <w:u w:val="single"/>
        </w:rPr>
        <w:t>o</w:t>
      </w:r>
      <w:r w:rsidRPr="00DE6F98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pis techniczny </w:t>
      </w:r>
      <w:r w:rsidRPr="00DE6F98">
        <w:rPr>
          <w:b/>
          <w:bCs/>
          <w:iCs/>
          <w:color w:val="000000"/>
          <w:sz w:val="20"/>
          <w:szCs w:val="20"/>
          <w:u w:val="single"/>
        </w:rPr>
        <w:t>oferowanego sprzętu</w:t>
      </w:r>
      <w:r w:rsidRPr="00D21D41">
        <w:rPr>
          <w:bCs/>
          <w:iCs/>
          <w:color w:val="000000"/>
          <w:sz w:val="20"/>
          <w:szCs w:val="20"/>
        </w:rPr>
        <w:t xml:space="preserve"> </w:t>
      </w:r>
      <w:r w:rsidRPr="00921D50">
        <w:rPr>
          <w:b/>
          <w:bCs/>
          <w:iCs/>
          <w:color w:val="000000"/>
          <w:sz w:val="20"/>
          <w:szCs w:val="20"/>
          <w:u w:val="single"/>
        </w:rPr>
        <w:t>z określeniem parametrów technicznych</w:t>
      </w:r>
      <w:r w:rsidRPr="00D21D41">
        <w:rPr>
          <w:bCs/>
          <w:iCs/>
          <w:color w:val="000000"/>
          <w:sz w:val="20"/>
          <w:szCs w:val="20"/>
        </w:rPr>
        <w:t xml:space="preserve"> (co najmniej na takim poziomie szczegółowości, który pozwalać będzie na dokonanie przez Zamawiającego weryfikacji ich zgodności ze wszystkimi wymaganiami zawartymi w szczegółowym opisie przedmiotu z</w:t>
      </w:r>
      <w:r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277C91" w:rsidRPr="00D21D41" w:rsidRDefault="00277C91" w:rsidP="00277C91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277C91" w:rsidRPr="00277C91" w:rsidRDefault="00277C91" w:rsidP="00277C91">
      <w:pPr>
        <w:rPr>
          <w:b/>
          <w:u w:val="single"/>
        </w:rPr>
      </w:pPr>
      <w:r w:rsidRPr="00277C91">
        <w:rPr>
          <w:b/>
          <w:u w:val="single"/>
        </w:rPr>
        <w:t xml:space="preserve">Zadanie nr </w:t>
      </w:r>
      <w:r>
        <w:rPr>
          <w:b/>
          <w:u w:val="single"/>
        </w:rPr>
        <w:t>3</w:t>
      </w:r>
    </w:p>
    <w:p w:rsidR="00277C91" w:rsidRPr="00D21D41" w:rsidRDefault="003C386F" w:rsidP="00277C91">
      <w:pPr>
        <w:rPr>
          <w:b/>
        </w:rPr>
      </w:pPr>
      <w:r>
        <w:rPr>
          <w:b/>
        </w:rPr>
        <w:t xml:space="preserve">Wzorce  chropowatości- </w:t>
      </w:r>
      <w:r w:rsidR="00725104">
        <w:rPr>
          <w:b/>
        </w:rPr>
        <w:t xml:space="preserve"> </w:t>
      </w:r>
      <w:r w:rsidR="00277C91" w:rsidRPr="00D21D41">
        <w:rPr>
          <w:b/>
        </w:rPr>
        <w:t>nazwa oferowanego</w:t>
      </w:r>
      <w:r w:rsidR="00725104">
        <w:rPr>
          <w:b/>
        </w:rPr>
        <w:t xml:space="preserve"> </w:t>
      </w:r>
      <w:r w:rsidR="00277C91" w:rsidRPr="00D21D41">
        <w:rPr>
          <w:b/>
        </w:rPr>
        <w:t>sprzętu</w:t>
      </w:r>
      <w:r w:rsidR="00725104">
        <w:rPr>
          <w:b/>
        </w:rPr>
        <w:t xml:space="preserve"> </w:t>
      </w:r>
      <w:r w:rsidR="00277C91" w:rsidRPr="00D21D41">
        <w:rPr>
          <w:b/>
        </w:rPr>
        <w:t>………………………………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Model/typ…………………………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Producent……………………………….</w:t>
      </w:r>
    </w:p>
    <w:p w:rsidR="00277C91" w:rsidRDefault="00277C91" w:rsidP="00277C91">
      <w:pPr>
        <w:rPr>
          <w:b/>
        </w:rPr>
      </w:pP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 xml:space="preserve">Parametry: </w:t>
      </w:r>
    </w:p>
    <w:p w:rsidR="00277C91" w:rsidRPr="00D21D41" w:rsidRDefault="00277C91" w:rsidP="00277C91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</w:t>
      </w:r>
      <w:r w:rsidRPr="00DE6F98">
        <w:rPr>
          <w:b/>
          <w:sz w:val="20"/>
          <w:szCs w:val="20"/>
          <w:u w:val="single"/>
        </w:rPr>
        <w:t>o</w:t>
      </w:r>
      <w:r w:rsidRPr="00DE6F98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pis techniczny </w:t>
      </w:r>
      <w:r w:rsidRPr="00DE6F98">
        <w:rPr>
          <w:b/>
          <w:bCs/>
          <w:iCs/>
          <w:color w:val="000000"/>
          <w:sz w:val="20"/>
          <w:szCs w:val="20"/>
          <w:u w:val="single"/>
        </w:rPr>
        <w:t>oferowanego sprzętu</w:t>
      </w:r>
      <w:r w:rsidRPr="00D21D41">
        <w:rPr>
          <w:bCs/>
          <w:iCs/>
          <w:color w:val="000000"/>
          <w:sz w:val="20"/>
          <w:szCs w:val="20"/>
        </w:rPr>
        <w:t xml:space="preserve"> </w:t>
      </w:r>
      <w:r w:rsidRPr="00921D50">
        <w:rPr>
          <w:b/>
          <w:bCs/>
          <w:iCs/>
          <w:color w:val="000000"/>
          <w:sz w:val="20"/>
          <w:szCs w:val="20"/>
          <w:u w:val="single"/>
        </w:rPr>
        <w:t>z określeniem parametrów technicznych</w:t>
      </w:r>
      <w:r w:rsidRPr="00D21D41">
        <w:rPr>
          <w:bCs/>
          <w:iCs/>
          <w:color w:val="000000"/>
          <w:sz w:val="20"/>
          <w:szCs w:val="20"/>
        </w:rPr>
        <w:t xml:space="preserve"> (co najmniej na takim poziomie szczegółowości, który pozwalać będzie na dokonanie przez Zamawiającego </w:t>
      </w:r>
      <w:r w:rsidRPr="00D21D41">
        <w:rPr>
          <w:bCs/>
          <w:iCs/>
          <w:color w:val="000000"/>
          <w:sz w:val="20"/>
          <w:szCs w:val="20"/>
        </w:rPr>
        <w:lastRenderedPageBreak/>
        <w:t>weryfikacji ich zgodności ze wszystkimi wymaganiami zawartymi w szczegółowym opisie przedmiotu z</w:t>
      </w:r>
      <w:r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277C91" w:rsidRPr="00D21D41" w:rsidRDefault="00277C91" w:rsidP="00277C91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277C91" w:rsidRPr="00D21D41" w:rsidRDefault="00277C91" w:rsidP="00277C91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</w:t>
      </w:r>
    </w:p>
    <w:p w:rsidR="0023402F" w:rsidRPr="000E6FCB" w:rsidRDefault="0023402F" w:rsidP="001E1A1B">
      <w:pPr>
        <w:rPr>
          <w:b/>
        </w:rPr>
      </w:pPr>
    </w:p>
    <w:p w:rsidR="00CE5071" w:rsidRPr="002B66B6" w:rsidRDefault="000E6FCB" w:rsidP="001E1A1B">
      <w:pPr>
        <w:rPr>
          <w:b/>
          <w:color w:val="FF0000"/>
        </w:rPr>
      </w:pPr>
      <w:r w:rsidRPr="002B66B6">
        <w:rPr>
          <w:b/>
        </w:rPr>
        <w:t xml:space="preserve">Dane do kryteriów </w:t>
      </w:r>
      <w:proofErr w:type="spellStart"/>
      <w:r w:rsidRPr="002B66B6">
        <w:rPr>
          <w:b/>
        </w:rPr>
        <w:t>pozacenowych</w:t>
      </w:r>
      <w:proofErr w:type="spellEnd"/>
      <w:r w:rsidRPr="002B66B6">
        <w:rPr>
          <w:b/>
          <w:color w:val="FF0000"/>
        </w:rPr>
        <w:t>:</w:t>
      </w:r>
      <w:r w:rsidR="00A32580" w:rsidRPr="002B66B6">
        <w:rPr>
          <w:b/>
          <w:color w:val="FF0000"/>
        </w:rPr>
        <w:t xml:space="preserve">    </w:t>
      </w:r>
    </w:p>
    <w:p w:rsidR="00CE5071" w:rsidRDefault="00CE5071" w:rsidP="001E1A1B">
      <w:pPr>
        <w:rPr>
          <w:b/>
          <w:color w:val="FF0000"/>
          <w:highlight w:val="yellow"/>
        </w:rPr>
      </w:pPr>
    </w:p>
    <w:p w:rsidR="000E6FCB" w:rsidRPr="002B66B6" w:rsidRDefault="000E6FCB" w:rsidP="001E1A1B">
      <w:pPr>
        <w:rPr>
          <w:b/>
        </w:rPr>
      </w:pPr>
      <w:r w:rsidRPr="002B66B6">
        <w:rPr>
          <w:b/>
        </w:rPr>
        <w:t>Dla zadania nr 1:</w:t>
      </w:r>
    </w:p>
    <w:p w:rsidR="00B30649" w:rsidRPr="00120D63" w:rsidRDefault="00B30649" w:rsidP="001E1A1B">
      <w:r w:rsidRPr="002B66B6">
        <w:t xml:space="preserve">Wartość niepewności rozszerzonej wzorcowania oferowanego wzorca dla długości równej 2 m: </w:t>
      </w:r>
      <w:proofErr w:type="spellStart"/>
      <w:r w:rsidRPr="002B66B6">
        <w:t>Uo</w:t>
      </w:r>
      <w:proofErr w:type="spellEnd"/>
      <w:r w:rsidRPr="002B66B6">
        <w:t xml:space="preserve"> = </w:t>
      </w:r>
      <w:r w:rsidRPr="00120D63">
        <w:t>………………..</w:t>
      </w:r>
      <w:r w:rsidR="002B66B6" w:rsidRPr="00120D63">
        <w:t xml:space="preserve"> </w:t>
      </w:r>
      <w:r w:rsidR="002B66B6" w:rsidRPr="00120D63">
        <w:rPr>
          <w:i/>
        </w:rPr>
        <w:t>(wpisać  wartość)</w:t>
      </w:r>
    </w:p>
    <w:p w:rsidR="000E6FCB" w:rsidRPr="00120D63" w:rsidRDefault="000E6FCB" w:rsidP="001E1A1B"/>
    <w:p w:rsidR="00B30649" w:rsidRPr="00120D63" w:rsidRDefault="00B30649" w:rsidP="001E1A1B">
      <w:r w:rsidRPr="00120D63">
        <w:t xml:space="preserve">Oferta obejmuje dodatkowe wzorcowanie wzorca po roku użytkowania (liczone od daty podpisania protokołu odbioru wzorca) z niepewnością nie gorszą niż zaoferowana:   </w:t>
      </w:r>
      <w:r w:rsidR="002B66B6" w:rsidRPr="00120D63">
        <w:t>……………………..</w:t>
      </w:r>
      <w:r w:rsidRPr="00120D63">
        <w:t xml:space="preserve">  </w:t>
      </w:r>
      <w:r w:rsidR="002B66B6" w:rsidRPr="00120D63">
        <w:t xml:space="preserve"> </w:t>
      </w:r>
      <w:r w:rsidR="002B66B6" w:rsidRPr="00120D63">
        <w:rPr>
          <w:i/>
        </w:rPr>
        <w:t xml:space="preserve">(wpisać odpowiednio </w:t>
      </w:r>
      <w:r w:rsidRPr="00120D63">
        <w:rPr>
          <w:i/>
        </w:rPr>
        <w:t>TAK / NIE</w:t>
      </w:r>
      <w:r w:rsidR="002B66B6" w:rsidRPr="00120D63">
        <w:rPr>
          <w:i/>
        </w:rPr>
        <w:t>)</w:t>
      </w:r>
    </w:p>
    <w:p w:rsidR="00B30649" w:rsidRPr="00120D63" w:rsidRDefault="00B30649" w:rsidP="001E1A1B"/>
    <w:p w:rsidR="000E6FCB" w:rsidRPr="00120D63" w:rsidRDefault="000E6FCB" w:rsidP="001E1A1B">
      <w:pPr>
        <w:rPr>
          <w:b/>
        </w:rPr>
      </w:pPr>
      <w:r w:rsidRPr="00120D63">
        <w:rPr>
          <w:b/>
        </w:rPr>
        <w:t>Dla zadania nr 2:</w:t>
      </w:r>
    </w:p>
    <w:p w:rsidR="00B30649" w:rsidRPr="00120D63" w:rsidRDefault="00B30649" w:rsidP="00B30649">
      <w:r w:rsidRPr="00120D63">
        <w:t xml:space="preserve">Wartość niepewności rozszerzonej wzorcowania oferowanego wzorca powiększeń </w:t>
      </w:r>
      <w:r w:rsidRPr="00120D63">
        <w:br/>
        <w:t>U = ………………..</w:t>
      </w:r>
      <w:r w:rsidR="002B66B6" w:rsidRPr="00120D63">
        <w:rPr>
          <w:i/>
        </w:rPr>
        <w:t>(wpisać  wartość)</w:t>
      </w:r>
    </w:p>
    <w:p w:rsidR="00B30649" w:rsidRPr="00120D63" w:rsidRDefault="00B30649" w:rsidP="00B30649"/>
    <w:p w:rsidR="00B30649" w:rsidRPr="00120D63" w:rsidRDefault="00B30649" w:rsidP="00B30649">
      <w:r w:rsidRPr="00120D63">
        <w:t xml:space="preserve">Oferta obejmuje dodatkowe wzorcowanie wzorca po roku użytkowania (liczone od daty podpisania protokołu odbioru wzorca) z niepewnością nie gorszą niż zaoferowana:  </w:t>
      </w:r>
      <w:r w:rsidR="002B66B6" w:rsidRPr="00120D63">
        <w:t>………………………..</w:t>
      </w:r>
      <w:r w:rsidRPr="00120D63">
        <w:t xml:space="preserve"> </w:t>
      </w:r>
      <w:r w:rsidR="002B66B6" w:rsidRPr="00120D63">
        <w:rPr>
          <w:i/>
        </w:rPr>
        <w:t>wpisać odpowiednio TAK / NIE)</w:t>
      </w:r>
      <w:r w:rsidRPr="00120D63">
        <w:t xml:space="preserve">  </w:t>
      </w:r>
    </w:p>
    <w:p w:rsidR="00B30649" w:rsidRPr="00120D63" w:rsidRDefault="00B30649" w:rsidP="001E1A1B"/>
    <w:p w:rsidR="000E6FCB" w:rsidRPr="00120D63" w:rsidRDefault="000E6FCB" w:rsidP="001E1A1B">
      <w:pPr>
        <w:rPr>
          <w:b/>
        </w:rPr>
      </w:pPr>
      <w:r w:rsidRPr="00120D63">
        <w:rPr>
          <w:b/>
        </w:rPr>
        <w:t>Dla zadania nr 3:</w:t>
      </w:r>
    </w:p>
    <w:p w:rsidR="00B30649" w:rsidRPr="00120D63" w:rsidRDefault="00B30649" w:rsidP="00B30649">
      <w:r w:rsidRPr="00120D63">
        <w:t>Wartość niepewności rozszerzonej wzorcowania oferowanego wzorca chropowatości o parametrze Ra równym ……………. :</w:t>
      </w:r>
      <w:r w:rsidR="002B66B6" w:rsidRPr="00120D63">
        <w:rPr>
          <w:i/>
        </w:rPr>
        <w:t xml:space="preserve"> (wpisać  wartość)</w:t>
      </w:r>
      <w:r w:rsidRPr="00120D63">
        <w:br/>
        <w:t>U = ………………..</w:t>
      </w:r>
      <w:r w:rsidR="002B66B6" w:rsidRPr="00120D63">
        <w:rPr>
          <w:i/>
        </w:rPr>
        <w:t>(wpisać  wartość)</w:t>
      </w:r>
    </w:p>
    <w:p w:rsidR="00B30649" w:rsidRPr="00120D63" w:rsidRDefault="00B30649" w:rsidP="001E1A1B"/>
    <w:p w:rsidR="00B30649" w:rsidRPr="00120D63" w:rsidRDefault="00B30649" w:rsidP="00B30649">
      <w:r w:rsidRPr="00120D63">
        <w:t>Wartość niepewności rozszerzonej wzorcowania oferowanego wzorca chropowatości o parametrze Ra równym ……………. :</w:t>
      </w:r>
      <w:r w:rsidR="002B66B6" w:rsidRPr="00120D63">
        <w:rPr>
          <w:i/>
        </w:rPr>
        <w:t xml:space="preserve"> (wpisać  wartość)</w:t>
      </w:r>
      <w:r w:rsidRPr="00120D63">
        <w:br/>
        <w:t>U = ………………..</w:t>
      </w:r>
      <w:r w:rsidR="002B66B6" w:rsidRPr="00120D63">
        <w:rPr>
          <w:i/>
        </w:rPr>
        <w:t>(wpisać  wartość)</w:t>
      </w:r>
    </w:p>
    <w:p w:rsidR="00B30649" w:rsidRPr="00120D63" w:rsidRDefault="00B30649" w:rsidP="001E1A1B"/>
    <w:p w:rsidR="00B30649" w:rsidRPr="00120D63" w:rsidRDefault="00B30649" w:rsidP="001E1A1B">
      <w:r w:rsidRPr="00120D63">
        <w:t>Wartość niepewności rozszerzonej wzorcowania oferowanego wzorca chropowatości o parametrze Ra równym ……………. :</w:t>
      </w:r>
      <w:r w:rsidR="002B66B6" w:rsidRPr="00120D63">
        <w:rPr>
          <w:i/>
        </w:rPr>
        <w:t xml:space="preserve"> (wpisać  wartość)</w:t>
      </w:r>
      <w:r w:rsidRPr="00120D63">
        <w:br/>
        <w:t>U = ………………..</w:t>
      </w:r>
      <w:r w:rsidR="002B66B6" w:rsidRPr="00120D63">
        <w:rPr>
          <w:i/>
        </w:rPr>
        <w:t>(wpisać  wartość)</w:t>
      </w:r>
    </w:p>
    <w:p w:rsidR="00B30649" w:rsidRDefault="00B30649" w:rsidP="00B30649">
      <w:r w:rsidRPr="00120D63">
        <w:t xml:space="preserve">Oferta obejmuje dodatkowe wzorcowanie wszystkich trzech wzorców po roku użytkowania (liczone od daty podpisania protokołu odbioru wzorca) z niepewnością nie gorszą niż zaoferowana: </w:t>
      </w:r>
      <w:r w:rsidR="002B66B6" w:rsidRPr="00120D63">
        <w:t>……………………..</w:t>
      </w:r>
      <w:r w:rsidRPr="00120D63">
        <w:t xml:space="preserve">  </w:t>
      </w:r>
      <w:r w:rsidR="002B66B6" w:rsidRPr="00120D63">
        <w:rPr>
          <w:i/>
        </w:rPr>
        <w:t>wpisać odpowiednio TAK / NIE)</w:t>
      </w:r>
      <w:bookmarkStart w:id="0" w:name="_GoBack"/>
      <w:bookmarkEnd w:id="0"/>
      <w:r w:rsidRPr="002B66B6">
        <w:t xml:space="preserve">  </w:t>
      </w:r>
    </w:p>
    <w:p w:rsidR="000E6FCB" w:rsidRPr="00D21D41" w:rsidRDefault="000E6FCB" w:rsidP="001E1A1B"/>
    <w:p w:rsidR="000C0C0B" w:rsidRPr="00D21D41" w:rsidRDefault="000C0C0B" w:rsidP="000067BC">
      <w:pPr>
        <w:numPr>
          <w:ilvl w:val="0"/>
          <w:numId w:val="9"/>
        </w:numPr>
        <w:spacing w:line="480" w:lineRule="auto"/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F71E4D" w:rsidRDefault="000C0C0B" w:rsidP="00F71E4D">
      <w:pPr>
        <w:numPr>
          <w:ilvl w:val="0"/>
          <w:numId w:val="9"/>
        </w:num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0067BC">
        <w:rPr>
          <w:b/>
        </w:rPr>
        <w:t xml:space="preserve">                          </w:t>
      </w:r>
      <w:r w:rsidR="00991CDA" w:rsidRPr="00D21D41">
        <w:rPr>
          <w:i/>
        </w:rPr>
        <w:t xml:space="preserve"> </w:t>
      </w:r>
      <w:r w:rsidRPr="00F71E4D">
        <w:rPr>
          <w:i/>
          <w:sz w:val="20"/>
          <w:szCs w:val="20"/>
        </w:rPr>
        <w:t xml:space="preserve">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8A009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</w:t>
      </w:r>
      <w:r w:rsidR="00F82962">
        <w:rPr>
          <w:lang w:eastAsia="zh-CN"/>
        </w:rPr>
        <w:t>5</w:t>
      </w:r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lastRenderedPageBreak/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82AB2">
      <w:footerReference w:type="even" r:id="rId9"/>
      <w:footerReference w:type="default" r:id="rId10"/>
      <w:pgSz w:w="11906" w:h="16838"/>
      <w:pgMar w:top="568" w:right="1418" w:bottom="1276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531" w:rsidRDefault="007C4531">
      <w:r>
        <w:separator/>
      </w:r>
    </w:p>
  </w:endnote>
  <w:endnote w:type="continuationSeparator" w:id="0">
    <w:p w:rsidR="007C4531" w:rsidRDefault="007C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531" w:rsidRDefault="007C4531">
      <w:r>
        <w:separator/>
      </w:r>
    </w:p>
  </w:footnote>
  <w:footnote w:type="continuationSeparator" w:id="0">
    <w:p w:rsidR="007C4531" w:rsidRDefault="007C453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53641"/>
    <w:rsid w:val="0005515E"/>
    <w:rsid w:val="0006678B"/>
    <w:rsid w:val="00071D87"/>
    <w:rsid w:val="000C0C0B"/>
    <w:rsid w:val="000D401E"/>
    <w:rsid w:val="000E343A"/>
    <w:rsid w:val="000E6694"/>
    <w:rsid w:val="000E6FCB"/>
    <w:rsid w:val="000F42F4"/>
    <w:rsid w:val="000F7132"/>
    <w:rsid w:val="001040E4"/>
    <w:rsid w:val="00120D63"/>
    <w:rsid w:val="00142716"/>
    <w:rsid w:val="00195201"/>
    <w:rsid w:val="0019679F"/>
    <w:rsid w:val="00197841"/>
    <w:rsid w:val="001A6BA0"/>
    <w:rsid w:val="001A712C"/>
    <w:rsid w:val="001A7714"/>
    <w:rsid w:val="001B5F1E"/>
    <w:rsid w:val="001C18B2"/>
    <w:rsid w:val="001C6B7C"/>
    <w:rsid w:val="001E1A1B"/>
    <w:rsid w:val="001E22B6"/>
    <w:rsid w:val="001F3110"/>
    <w:rsid w:val="0020004E"/>
    <w:rsid w:val="0023402F"/>
    <w:rsid w:val="00236E80"/>
    <w:rsid w:val="00257D3C"/>
    <w:rsid w:val="00277C91"/>
    <w:rsid w:val="002855DD"/>
    <w:rsid w:val="00295598"/>
    <w:rsid w:val="002A547A"/>
    <w:rsid w:val="002B66B6"/>
    <w:rsid w:val="002C5543"/>
    <w:rsid w:val="002C5838"/>
    <w:rsid w:val="002D4A6C"/>
    <w:rsid w:val="002D6B17"/>
    <w:rsid w:val="003013FB"/>
    <w:rsid w:val="0033695E"/>
    <w:rsid w:val="0035159A"/>
    <w:rsid w:val="00363F21"/>
    <w:rsid w:val="003671F1"/>
    <w:rsid w:val="00382993"/>
    <w:rsid w:val="00385C67"/>
    <w:rsid w:val="00394D2A"/>
    <w:rsid w:val="003A7B73"/>
    <w:rsid w:val="003B310D"/>
    <w:rsid w:val="003C064D"/>
    <w:rsid w:val="003C386F"/>
    <w:rsid w:val="003D05D2"/>
    <w:rsid w:val="003E3CF5"/>
    <w:rsid w:val="003E6B91"/>
    <w:rsid w:val="003F028E"/>
    <w:rsid w:val="00417B4B"/>
    <w:rsid w:val="00425722"/>
    <w:rsid w:val="00435C63"/>
    <w:rsid w:val="0045499F"/>
    <w:rsid w:val="00485C3B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C682A"/>
    <w:rsid w:val="006033A6"/>
    <w:rsid w:val="006063C6"/>
    <w:rsid w:val="00612E76"/>
    <w:rsid w:val="006170BE"/>
    <w:rsid w:val="006249FA"/>
    <w:rsid w:val="00633AB2"/>
    <w:rsid w:val="00641579"/>
    <w:rsid w:val="00687135"/>
    <w:rsid w:val="006B221B"/>
    <w:rsid w:val="006B3C9E"/>
    <w:rsid w:val="006C7E50"/>
    <w:rsid w:val="006D1754"/>
    <w:rsid w:val="006E65F9"/>
    <w:rsid w:val="006F4EB2"/>
    <w:rsid w:val="006F5077"/>
    <w:rsid w:val="0070052D"/>
    <w:rsid w:val="00713455"/>
    <w:rsid w:val="0071586B"/>
    <w:rsid w:val="00721B5F"/>
    <w:rsid w:val="00725104"/>
    <w:rsid w:val="007319BF"/>
    <w:rsid w:val="00732B3A"/>
    <w:rsid w:val="00735215"/>
    <w:rsid w:val="00776462"/>
    <w:rsid w:val="00786D0D"/>
    <w:rsid w:val="0079153E"/>
    <w:rsid w:val="00791AF5"/>
    <w:rsid w:val="00792229"/>
    <w:rsid w:val="00795C44"/>
    <w:rsid w:val="007C4531"/>
    <w:rsid w:val="007E5E64"/>
    <w:rsid w:val="007F1354"/>
    <w:rsid w:val="00815C90"/>
    <w:rsid w:val="0083201A"/>
    <w:rsid w:val="00845998"/>
    <w:rsid w:val="00847ABF"/>
    <w:rsid w:val="008738F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055B"/>
    <w:rsid w:val="00902B46"/>
    <w:rsid w:val="00910B76"/>
    <w:rsid w:val="0092106E"/>
    <w:rsid w:val="00921D50"/>
    <w:rsid w:val="009268D8"/>
    <w:rsid w:val="00930F5C"/>
    <w:rsid w:val="0095512C"/>
    <w:rsid w:val="00991CDA"/>
    <w:rsid w:val="009A3137"/>
    <w:rsid w:val="009B7BAA"/>
    <w:rsid w:val="009C1C20"/>
    <w:rsid w:val="009C2BDB"/>
    <w:rsid w:val="009D1A71"/>
    <w:rsid w:val="009D1BB5"/>
    <w:rsid w:val="009D5C1C"/>
    <w:rsid w:val="009E2793"/>
    <w:rsid w:val="009E624D"/>
    <w:rsid w:val="009F0685"/>
    <w:rsid w:val="00A11563"/>
    <w:rsid w:val="00A16EFF"/>
    <w:rsid w:val="00A23458"/>
    <w:rsid w:val="00A32580"/>
    <w:rsid w:val="00A367A8"/>
    <w:rsid w:val="00A564A2"/>
    <w:rsid w:val="00A61AA5"/>
    <w:rsid w:val="00A70CC9"/>
    <w:rsid w:val="00A752A9"/>
    <w:rsid w:val="00AB0488"/>
    <w:rsid w:val="00AC5E21"/>
    <w:rsid w:val="00AD321D"/>
    <w:rsid w:val="00AD3BB1"/>
    <w:rsid w:val="00AD5E04"/>
    <w:rsid w:val="00AE61AA"/>
    <w:rsid w:val="00AF3101"/>
    <w:rsid w:val="00B04206"/>
    <w:rsid w:val="00B11E95"/>
    <w:rsid w:val="00B12D3B"/>
    <w:rsid w:val="00B30649"/>
    <w:rsid w:val="00B42717"/>
    <w:rsid w:val="00B639E0"/>
    <w:rsid w:val="00B72C25"/>
    <w:rsid w:val="00B82733"/>
    <w:rsid w:val="00B96F78"/>
    <w:rsid w:val="00B9752F"/>
    <w:rsid w:val="00BA0A50"/>
    <w:rsid w:val="00BC1E84"/>
    <w:rsid w:val="00BE2535"/>
    <w:rsid w:val="00BE751B"/>
    <w:rsid w:val="00C70E06"/>
    <w:rsid w:val="00C72486"/>
    <w:rsid w:val="00CA6A4D"/>
    <w:rsid w:val="00CB7259"/>
    <w:rsid w:val="00CB7BDD"/>
    <w:rsid w:val="00CE5071"/>
    <w:rsid w:val="00D21D41"/>
    <w:rsid w:val="00D24480"/>
    <w:rsid w:val="00D31A71"/>
    <w:rsid w:val="00D32490"/>
    <w:rsid w:val="00D73AE2"/>
    <w:rsid w:val="00DC034D"/>
    <w:rsid w:val="00DE6F98"/>
    <w:rsid w:val="00DF26B7"/>
    <w:rsid w:val="00DF6F9A"/>
    <w:rsid w:val="00E26FD6"/>
    <w:rsid w:val="00E33A2F"/>
    <w:rsid w:val="00E41204"/>
    <w:rsid w:val="00E45581"/>
    <w:rsid w:val="00E60230"/>
    <w:rsid w:val="00E607EA"/>
    <w:rsid w:val="00E616D4"/>
    <w:rsid w:val="00E82AB2"/>
    <w:rsid w:val="00E8573E"/>
    <w:rsid w:val="00EB301F"/>
    <w:rsid w:val="00EB48E4"/>
    <w:rsid w:val="00EC0743"/>
    <w:rsid w:val="00ED21FB"/>
    <w:rsid w:val="00EE375C"/>
    <w:rsid w:val="00EF3EB2"/>
    <w:rsid w:val="00EF47EE"/>
    <w:rsid w:val="00F06C42"/>
    <w:rsid w:val="00F15130"/>
    <w:rsid w:val="00F2010E"/>
    <w:rsid w:val="00F20764"/>
    <w:rsid w:val="00F230C5"/>
    <w:rsid w:val="00F25932"/>
    <w:rsid w:val="00F2790F"/>
    <w:rsid w:val="00F31E89"/>
    <w:rsid w:val="00F4405B"/>
    <w:rsid w:val="00F646BF"/>
    <w:rsid w:val="00F71E4D"/>
    <w:rsid w:val="00F82962"/>
    <w:rsid w:val="00F97EB6"/>
    <w:rsid w:val="00FA633A"/>
    <w:rsid w:val="00FB4F69"/>
    <w:rsid w:val="00FD27CF"/>
    <w:rsid w:val="00FD7168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818A-CC5F-4D4E-AD8D-AE48332D6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883</Words>
  <Characters>8341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5</cp:revision>
  <cp:lastPrinted>2014-06-05T15:00:00Z</cp:lastPrinted>
  <dcterms:created xsi:type="dcterms:W3CDTF">2021-12-03T11:23:00Z</dcterms:created>
  <dcterms:modified xsi:type="dcterms:W3CDTF">2021-12-06T12:02:00Z</dcterms:modified>
</cp:coreProperties>
</file>