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3F15F0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2139C2">
        <w:rPr>
          <w:rFonts w:ascii="Arial" w:hAnsi="Arial" w:cs="Arial"/>
          <w:b/>
          <w:bCs/>
        </w:rPr>
        <w:t xml:space="preserve">Załącznik nr </w:t>
      </w:r>
      <w:r w:rsidR="002139C2" w:rsidRPr="002139C2">
        <w:rPr>
          <w:rFonts w:ascii="Arial" w:hAnsi="Arial" w:cs="Arial"/>
          <w:b/>
          <w:bCs/>
        </w:rPr>
        <w:t>6</w:t>
      </w:r>
      <w:r w:rsidR="00CE306F" w:rsidRPr="002139C2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6228DC" w:rsidRPr="006228DC">
        <w:rPr>
          <w:rFonts w:ascii="Arial" w:hAnsi="Arial" w:cs="Arial"/>
          <w:b/>
          <w:bCs/>
          <w:sz w:val="24"/>
        </w:rPr>
        <w:t>KA-2/</w:t>
      </w:r>
      <w:r w:rsidR="00996654">
        <w:rPr>
          <w:rFonts w:ascii="Arial" w:hAnsi="Arial" w:cs="Arial"/>
          <w:b/>
          <w:bCs/>
          <w:sz w:val="24"/>
        </w:rPr>
        <w:t>1</w:t>
      </w:r>
      <w:r w:rsidR="008C485C">
        <w:rPr>
          <w:rFonts w:ascii="Arial" w:hAnsi="Arial" w:cs="Arial"/>
          <w:b/>
          <w:bCs/>
          <w:sz w:val="24"/>
        </w:rPr>
        <w:t>20</w:t>
      </w:r>
      <w:r w:rsidR="006228DC" w:rsidRPr="006228DC">
        <w:rPr>
          <w:rFonts w:ascii="Arial" w:hAnsi="Arial" w:cs="Arial"/>
          <w:b/>
          <w:bCs/>
          <w:sz w:val="24"/>
        </w:rPr>
        <w:t>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713409">
        <w:rPr>
          <w:sz w:val="22"/>
          <w:szCs w:val="22"/>
        </w:rPr>
        <w:t>pkt. 7.2 tab. pkt</w:t>
      </w:r>
      <w:r w:rsidR="00EF721D">
        <w:rPr>
          <w:sz w:val="22"/>
          <w:szCs w:val="22"/>
        </w:rPr>
        <w:t xml:space="preserve"> 3</w:t>
      </w:r>
      <w:bookmarkStart w:id="0" w:name="_GoBack"/>
      <w:bookmarkEnd w:id="0"/>
      <w:r>
        <w:rPr>
          <w:sz w:val="22"/>
          <w:szCs w:val="22"/>
        </w:rPr>
        <w:t xml:space="preserve"> SWZ.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2021"/>
        <w:gridCol w:w="2835"/>
      </w:tblGrid>
      <w:tr w:rsidR="00091F2C" w:rsidTr="00091F2C">
        <w:tc>
          <w:tcPr>
            <w:tcW w:w="79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2021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835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091F2C" w:rsidTr="00091F2C">
        <w:trPr>
          <w:trHeight w:val="5647"/>
        </w:trPr>
        <w:tc>
          <w:tcPr>
            <w:tcW w:w="79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021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835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Pr="00344207" w:rsidRDefault="00CE306F" w:rsidP="00344207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Pr="00344207" w:rsidRDefault="00CE306F" w:rsidP="00344207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  <w:r w:rsidRPr="00344207">
        <w:rPr>
          <w:rFonts w:eastAsia="MS Mincho"/>
          <w:b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41A" w:rsidRDefault="00D5641A" w:rsidP="006228DC">
      <w:r>
        <w:separator/>
      </w:r>
    </w:p>
  </w:endnote>
  <w:endnote w:type="continuationSeparator" w:id="0">
    <w:p w:rsidR="00D5641A" w:rsidRDefault="00D5641A" w:rsidP="0062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41A" w:rsidRDefault="00D5641A" w:rsidP="006228DC">
      <w:r>
        <w:separator/>
      </w:r>
    </w:p>
  </w:footnote>
  <w:footnote w:type="continuationSeparator" w:id="0">
    <w:p w:rsidR="00D5641A" w:rsidRDefault="00D5641A" w:rsidP="0062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69"/>
    <w:rsid w:val="00091F2C"/>
    <w:rsid w:val="001F16E7"/>
    <w:rsid w:val="002139C2"/>
    <w:rsid w:val="00344207"/>
    <w:rsid w:val="003B4094"/>
    <w:rsid w:val="003D0B9B"/>
    <w:rsid w:val="003F15F0"/>
    <w:rsid w:val="00522423"/>
    <w:rsid w:val="006228DC"/>
    <w:rsid w:val="00713409"/>
    <w:rsid w:val="008C485C"/>
    <w:rsid w:val="00952B9D"/>
    <w:rsid w:val="00996654"/>
    <w:rsid w:val="00A42D69"/>
    <w:rsid w:val="00B35A1D"/>
    <w:rsid w:val="00CE306F"/>
    <w:rsid w:val="00D5641A"/>
    <w:rsid w:val="00DD3877"/>
    <w:rsid w:val="00E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971C7"/>
  <w15:chartTrackingRefBased/>
  <w15:docId w15:val="{9959CE29-F711-4BD3-8D73-F59ECF11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228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28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2021-12-01T12:01:00Z</dcterms:created>
  <dcterms:modified xsi:type="dcterms:W3CDTF">2021-12-01T12:01:00Z</dcterms:modified>
</cp:coreProperties>
</file>