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435BD7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563C1">
        <w:rPr>
          <w:noProof/>
        </w:rPr>
        <w:drawing>
          <wp:inline distT="0" distB="0" distL="0" distR="0">
            <wp:extent cx="5714873" cy="745995"/>
            <wp:effectExtent l="0" t="0" r="63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9D7226" w:rsidRDefault="009D7226" w:rsidP="009D7226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Znak Sprawy: ZP/5330/d/21</w:t>
      </w:r>
      <w:bookmarkStart w:id="0" w:name="_GoBack"/>
      <w:bookmarkEnd w:id="0"/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F50D78" w:rsidRDefault="005E622E" w:rsidP="009D7226">
      <w:pPr>
        <w:jc w:val="both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</w:p>
    <w:p w:rsidR="009D7226" w:rsidRDefault="009D7226" w:rsidP="009D7226">
      <w:pPr>
        <w:jc w:val="both"/>
        <w:rPr>
          <w:rFonts w:ascii="Arial" w:hAnsi="Arial" w:cs="Arial"/>
          <w:sz w:val="22"/>
        </w:rPr>
      </w:pPr>
    </w:p>
    <w:p w:rsidR="009D7226" w:rsidRPr="009D7226" w:rsidRDefault="009D7226" w:rsidP="009D7226">
      <w:pPr>
        <w:jc w:val="both"/>
        <w:rPr>
          <w:rFonts w:ascii="Arial" w:hAnsi="Arial" w:cs="Arial"/>
          <w:b/>
          <w:sz w:val="24"/>
          <w:szCs w:val="24"/>
        </w:rPr>
      </w:pPr>
      <w:r w:rsidRPr="009D7226">
        <w:rPr>
          <w:rFonts w:ascii="Arial" w:hAnsi="Arial" w:cs="Arial"/>
          <w:b/>
          <w:sz w:val="24"/>
          <w:szCs w:val="24"/>
        </w:rPr>
        <w:t>dostawa mebli biurowych wraz z montażem oraz dostawa wraz z montażem sprzętu AGD do jednostek organizacyjnych Uniwersytetu im. Adama Mickiewicza w Poznaniu. Przedmiot zamówienia został podzielony na 3 części:</w:t>
      </w:r>
    </w:p>
    <w:p w:rsidR="009D7226" w:rsidRPr="009D7226" w:rsidRDefault="009D7226" w:rsidP="009D7226">
      <w:pPr>
        <w:jc w:val="both"/>
        <w:rPr>
          <w:rFonts w:ascii="Arial" w:hAnsi="Arial" w:cs="Arial"/>
          <w:sz w:val="22"/>
          <w:szCs w:val="24"/>
        </w:rPr>
      </w:pPr>
      <w:r w:rsidRPr="009D7226">
        <w:rPr>
          <w:rFonts w:ascii="Arial" w:hAnsi="Arial" w:cs="Arial"/>
          <w:sz w:val="22"/>
          <w:szCs w:val="24"/>
        </w:rPr>
        <w:t>Część 1: dostawa wraz z montażem mebli gabinetowych do Uniwersytetu im. Adama Mickiewicza w Poznaniu.</w:t>
      </w:r>
    </w:p>
    <w:p w:rsidR="009D7226" w:rsidRPr="009D7226" w:rsidRDefault="009D7226" w:rsidP="009D7226">
      <w:pPr>
        <w:jc w:val="both"/>
        <w:textAlignment w:val="baseline"/>
        <w:rPr>
          <w:rFonts w:ascii="Arial" w:hAnsi="Arial" w:cs="Arial"/>
          <w:sz w:val="22"/>
          <w:szCs w:val="24"/>
        </w:rPr>
      </w:pPr>
      <w:r w:rsidRPr="009D7226">
        <w:rPr>
          <w:rFonts w:ascii="Arial" w:hAnsi="Arial" w:cs="Arial"/>
          <w:sz w:val="22"/>
          <w:szCs w:val="24"/>
        </w:rPr>
        <w:t>Część 2: dostawa wraz z montażem mebli oraz dostawa wraz z montażem sprzętu AGD do jednostek organizacyjnych  Uniwersytetu im. Adama Mickiewicza w Poznaniu.</w:t>
      </w:r>
    </w:p>
    <w:p w:rsidR="009D7226" w:rsidRPr="009D7226" w:rsidRDefault="009D7226" w:rsidP="009D7226">
      <w:pPr>
        <w:jc w:val="both"/>
        <w:textAlignment w:val="baseline"/>
        <w:rPr>
          <w:rFonts w:ascii="Arial" w:hAnsi="Arial" w:cs="Arial"/>
          <w:sz w:val="22"/>
          <w:szCs w:val="24"/>
        </w:rPr>
      </w:pPr>
      <w:r w:rsidRPr="009D7226">
        <w:rPr>
          <w:rFonts w:ascii="Arial" w:hAnsi="Arial" w:cs="Arial"/>
          <w:sz w:val="22"/>
          <w:szCs w:val="24"/>
        </w:rPr>
        <w:t>Część 3: dostawa wraz z montażem mebli oraz dostawa wraz z montażem sprzętu AGD do jednostek organizacyjnych Uniwersytetu im. Adama Mickiewicza w Poznaniu.</w:t>
      </w:r>
    </w:p>
    <w:p w:rsidR="009D7226" w:rsidRDefault="009D7226" w:rsidP="009D7226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EF53F5">
      <w:rPr>
        <w:rFonts w:ascii="Arial" w:hAnsi="Arial" w:cs="Arial"/>
        <w:i/>
      </w:rPr>
      <w:t>P/4125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D7226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AAD4F8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34C53-DCF4-4322-80C5-703C7BB8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262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20</cp:revision>
  <cp:lastPrinted>2021-12-03T10:44:00Z</cp:lastPrinted>
  <dcterms:created xsi:type="dcterms:W3CDTF">2021-02-09T08:53:00Z</dcterms:created>
  <dcterms:modified xsi:type="dcterms:W3CDTF">2021-12-03T10:44:00Z</dcterms:modified>
</cp:coreProperties>
</file>