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E365" w14:textId="602871E4" w:rsidR="006676AE" w:rsidRPr="00B36ABD" w:rsidRDefault="006676AE" w:rsidP="00732551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76D3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8056717" w14:textId="77777777" w:rsidR="005103B9" w:rsidRDefault="005103B9" w:rsidP="00732551">
      <w:pPr>
        <w:spacing w:after="0" w:line="240" w:lineRule="auto"/>
        <w:rPr>
          <w:b/>
        </w:rPr>
      </w:pPr>
    </w:p>
    <w:p w14:paraId="3250CF8C" w14:textId="670E7B0A" w:rsidR="006676AE" w:rsidRPr="005103B9" w:rsidRDefault="005103B9" w:rsidP="00732551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21FE3" w:rsidRPr="00C21FE3">
        <w:rPr>
          <w:rFonts w:ascii="Times New Roman" w:hAnsi="Times New Roman"/>
          <w:b/>
        </w:rPr>
        <w:t>SZW/DZP/</w:t>
      </w:r>
      <w:r w:rsidR="00412E7E">
        <w:rPr>
          <w:rFonts w:ascii="Times New Roman" w:hAnsi="Times New Roman"/>
          <w:b/>
        </w:rPr>
        <w:t>7</w:t>
      </w:r>
      <w:r w:rsidR="0039154F">
        <w:rPr>
          <w:rFonts w:ascii="Times New Roman" w:hAnsi="Times New Roman"/>
          <w:b/>
        </w:rPr>
        <w:t>7</w:t>
      </w:r>
      <w:r w:rsidR="00C21FE3" w:rsidRPr="00C21FE3">
        <w:rPr>
          <w:rFonts w:ascii="Times New Roman" w:hAnsi="Times New Roman"/>
          <w:b/>
        </w:rPr>
        <w:t>/2021</w:t>
      </w:r>
    </w:p>
    <w:p w14:paraId="613700CE" w14:textId="77777777" w:rsidR="00C4103F" w:rsidRPr="00E24546" w:rsidRDefault="006676AE" w:rsidP="00732551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626BB9A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SZPITAL WOJEWÓDZKI W POZNANIU</w:t>
      </w:r>
    </w:p>
    <w:p w14:paraId="66F7B179" w14:textId="77777777" w:rsidR="006676AE" w:rsidRPr="00E24546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7606771" w14:textId="77777777" w:rsid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21FE3" w:rsidRPr="00C21FE3">
        <w:rPr>
          <w:sz w:val="22"/>
          <w:szCs w:val="22"/>
        </w:rPr>
        <w:t>Poznań</w:t>
      </w:r>
    </w:p>
    <w:p w14:paraId="586D36E3" w14:textId="77777777" w:rsidR="00C4103F" w:rsidRPr="00F90CD1" w:rsidRDefault="006676AE" w:rsidP="00732551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0DF7E53" w14:textId="77777777" w:rsidR="00C4103F" w:rsidRPr="00E24546" w:rsidRDefault="007118F0" w:rsidP="0073255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8FE2A84" w14:textId="77777777" w:rsidR="007118F0" w:rsidRPr="004541F9" w:rsidRDefault="007118F0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B1E73D" w14:textId="77777777" w:rsidR="00757EFB" w:rsidRPr="006676AE" w:rsidRDefault="00757EFB" w:rsidP="0073255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900EE79" w14:textId="77777777" w:rsidR="007118F0" w:rsidRPr="006676AE" w:rsidRDefault="007118F0" w:rsidP="00732551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3C94D3B" w14:textId="77777777" w:rsidR="007118F0" w:rsidRPr="004541F9" w:rsidRDefault="007936D6" w:rsidP="0073255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CA4AFE4" w14:textId="77777777" w:rsidR="00C4103F" w:rsidRPr="004541F9" w:rsidRDefault="007936D6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4FCA768" w14:textId="77777777" w:rsidR="00757EFB" w:rsidRPr="004541F9" w:rsidRDefault="00757EFB" w:rsidP="0073255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BAEF1B5" w14:textId="77777777" w:rsidR="007936D6" w:rsidRPr="006676AE" w:rsidRDefault="007936D6" w:rsidP="0073255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17B9E0C" w14:textId="77777777" w:rsidR="00484F88" w:rsidRPr="006676AE" w:rsidRDefault="00484F88" w:rsidP="00732551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21FE3" w:rsidRPr="00110593" w14:paraId="6E2E3DD6" w14:textId="77777777" w:rsidTr="003458D3">
        <w:tc>
          <w:tcPr>
            <w:tcW w:w="9212" w:type="dxa"/>
            <w:shd w:val="clear" w:color="auto" w:fill="D9D9D9"/>
          </w:tcPr>
          <w:p w14:paraId="6E6AFE69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9AEE9FF" w14:textId="77777777" w:rsidR="00C21FE3" w:rsidRPr="0011059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21FE3">
              <w:rPr>
                <w:rFonts w:ascii="Times New Roman" w:hAnsi="Times New Roman"/>
              </w:rPr>
              <w:t>(</w:t>
            </w:r>
            <w:proofErr w:type="spellStart"/>
            <w:r w:rsidRPr="00C21FE3">
              <w:rPr>
                <w:rFonts w:ascii="Times New Roman" w:hAnsi="Times New Roman"/>
              </w:rPr>
              <w:t>t.j</w:t>
            </w:r>
            <w:proofErr w:type="spellEnd"/>
            <w:r w:rsidRPr="00C21FE3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6653AC2F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3016B0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873D138" w14:textId="77777777" w:rsidR="00C21FE3" w:rsidRPr="00110593" w:rsidRDefault="00C21FE3" w:rsidP="0073255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F073B8A" w14:textId="77777777" w:rsidR="006F0034" w:rsidRDefault="006F003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38426A0" w14:textId="77777777" w:rsidR="004C4854" w:rsidRPr="006676AE" w:rsidRDefault="004C4854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FCAADF5" w14:textId="77777777" w:rsidR="005434B3" w:rsidRDefault="001F027E" w:rsidP="0073255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21FE3" w:rsidRPr="00C21FE3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D31566F" w14:textId="77777777" w:rsidR="0039154F" w:rsidRPr="0039154F" w:rsidRDefault="0039154F" w:rsidP="0039154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9154F">
        <w:rPr>
          <w:rFonts w:ascii="Times New Roman" w:hAnsi="Times New Roman"/>
          <w:b/>
          <w:bCs/>
        </w:rPr>
        <w:t xml:space="preserve">Dostawa artykułów higieniczno-sanitarnych, worków na odpady medyczne oraz papieru toaletowego i ręczników papierowych (3 zadania) </w:t>
      </w:r>
      <w:r w:rsidRPr="0039154F">
        <w:rPr>
          <w:rFonts w:ascii="Times New Roman" w:hAnsi="Times New Roman"/>
          <w:b/>
          <w:bCs/>
        </w:rPr>
        <w:br/>
        <w:t>do Szpitala Wojewódzkiego w Poznaniu</w:t>
      </w:r>
    </w:p>
    <w:p w14:paraId="6BCC4150" w14:textId="77777777" w:rsidR="00F90CD1" w:rsidRPr="00232DF0" w:rsidRDefault="00E65685" w:rsidP="0039154F">
      <w:pPr>
        <w:spacing w:after="0" w:line="240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974ADC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5F27DF2" w14:textId="2226115C" w:rsidR="00C113BF" w:rsidRPr="00023477" w:rsidRDefault="00C113BF" w:rsidP="00732551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12D66557" w14:textId="77777777" w:rsidR="002426FF" w:rsidRPr="00232DF0" w:rsidRDefault="002426FF" w:rsidP="0073255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5FA6577" w14:textId="7C3C2780" w:rsidR="00710937" w:rsidRDefault="00710937" w:rsidP="00732551">
      <w:pPr>
        <w:spacing w:after="0" w:line="240" w:lineRule="auto"/>
        <w:rPr>
          <w:rFonts w:ascii="Times New Roman" w:hAnsi="Times New Roman"/>
        </w:rPr>
      </w:pPr>
    </w:p>
    <w:p w14:paraId="2AC442C7" w14:textId="464287B6" w:rsidR="00732551" w:rsidRDefault="00732551" w:rsidP="00732551">
      <w:pPr>
        <w:spacing w:after="0" w:line="240" w:lineRule="auto"/>
        <w:rPr>
          <w:rFonts w:ascii="Times New Roman" w:hAnsi="Times New Roman"/>
        </w:rPr>
      </w:pPr>
    </w:p>
    <w:p w14:paraId="015D2C89" w14:textId="77777777" w:rsidR="00732551" w:rsidRPr="00292198" w:rsidRDefault="00732551" w:rsidP="00732551">
      <w:pPr>
        <w:spacing w:after="0" w:line="240" w:lineRule="auto"/>
        <w:rPr>
          <w:rFonts w:ascii="Times New Roman" w:hAnsi="Times New Roman"/>
        </w:rPr>
      </w:pPr>
    </w:p>
    <w:p w14:paraId="32135C2D" w14:textId="77777777" w:rsidR="00023477" w:rsidRDefault="00023477" w:rsidP="0073255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BC3EAF0" w14:textId="77777777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618C2B2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EF1E168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0613C35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4F8689" w14:textId="77777777" w:rsidR="00023477" w:rsidRPr="004541F9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EE901FA" w14:textId="77777777" w:rsidR="00023477" w:rsidRPr="00023477" w:rsidRDefault="00C113BF" w:rsidP="0073255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BFD7CE2" w14:textId="6E8227F5" w:rsidR="00023477" w:rsidRDefault="00023477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243D7F2" w14:textId="4FC01A2F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7B94A8E" w14:textId="3A6DD605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2B84CA5" w14:textId="77777777" w:rsidR="00732551" w:rsidRDefault="00732551" w:rsidP="00732551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6ACB241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A3F64BF" w14:textId="77777777" w:rsidR="00023477" w:rsidRPr="00F90CD1" w:rsidRDefault="00023477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D08B3E7" w14:textId="77777777" w:rsidR="00023477" w:rsidRPr="00F90CD1" w:rsidRDefault="00023477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1EA6775" w14:textId="77777777" w:rsidR="00023477" w:rsidRPr="000247FF" w:rsidRDefault="00023477" w:rsidP="00732551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88FB25E" w14:textId="77777777" w:rsidR="00D2702A" w:rsidRPr="00D2702A" w:rsidRDefault="004F23F7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B4AB3" w14:paraId="75A035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A932" w14:textId="77777777" w:rsidR="00D2702A" w:rsidRPr="00EB4AB3" w:rsidRDefault="00D2702A" w:rsidP="0073255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B4AB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D653" w14:textId="77777777" w:rsidR="00D2702A" w:rsidRPr="00EB4AB3" w:rsidRDefault="00D2702A" w:rsidP="00732551">
            <w:pPr>
              <w:spacing w:after="0" w:line="240" w:lineRule="auto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21FE3" w:rsidRPr="00EB4AB3" w14:paraId="7C4292C4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5EA7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E2FE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3D4F832" w14:textId="703D198A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46555582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56C08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2813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2245173" w14:textId="18B11627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0EA80BFE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46ED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D5C0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61C16EB" w14:textId="7B5F9CD1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C21FE3" w:rsidRPr="00EB4AB3" w14:paraId="2A6346EB" w14:textId="77777777" w:rsidTr="00345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0C1D9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92F9" w14:textId="77777777" w:rsidR="00C21FE3" w:rsidRPr="00EB4AB3" w:rsidRDefault="00C21FE3" w:rsidP="007325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B4AB3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F083EEF" w14:textId="1F4DF927" w:rsidR="00C21FE3" w:rsidRPr="00EB4AB3" w:rsidRDefault="00EB4AB3" w:rsidP="0073255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B4AB3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EB4AB3">
              <w:rPr>
                <w:rFonts w:ascii="Times New Roman" w:hAnsi="Times New Roman"/>
              </w:rPr>
              <w:br/>
              <w:t>w tym zakresie.</w:t>
            </w:r>
          </w:p>
        </w:tc>
      </w:tr>
    </w:tbl>
    <w:p w14:paraId="3DA47505" w14:textId="13610CB8" w:rsidR="00D2702A" w:rsidRDefault="00D2702A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D3199DB" w14:textId="42E82413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EBCCB9C" w14:textId="0BDC104B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469C0F3" w14:textId="381BEA7E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1FFB0CD" w14:textId="77777777" w:rsidR="00732551" w:rsidRPr="00D2702A" w:rsidRDefault="00732551" w:rsidP="0073255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92A1DE0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C90B25" w14:textId="77777777" w:rsidR="00025C8D" w:rsidRPr="006676AE" w:rsidRDefault="00025C8D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EBD4C14" w14:textId="77777777" w:rsidR="00F8042D" w:rsidRPr="006676AE" w:rsidRDefault="00025C8D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B79AD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14186AC7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90C22B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4064FCBC" w14:textId="77777777" w:rsidR="00732551" w:rsidRDefault="00732551" w:rsidP="00732551">
      <w:pPr>
        <w:spacing w:after="0" w:line="240" w:lineRule="auto"/>
        <w:jc w:val="both"/>
        <w:rPr>
          <w:rFonts w:ascii="Times New Roman" w:hAnsi="Times New Roman"/>
        </w:rPr>
      </w:pPr>
    </w:p>
    <w:p w14:paraId="2F1C799A" w14:textId="5F75AC6F" w:rsidR="00D23F3D" w:rsidRPr="00D2702A" w:rsidRDefault="00D23F3D" w:rsidP="00732551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271D6B8" w14:textId="7D408D0A" w:rsidR="00FE4E2B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6FA32F" w14:textId="45D400F0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34E03C" w14:textId="148B50F7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FADCE40" w14:textId="09CE41C6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8BDF836" w14:textId="3AE7FAB2" w:rsidR="00732551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8958A6" w14:textId="77777777" w:rsidR="00732551" w:rsidRPr="006676AE" w:rsidRDefault="00732551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473F84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C5C695F" w14:textId="77777777" w:rsidR="00FE4E2B" w:rsidRPr="006676AE" w:rsidRDefault="00FE4E2B" w:rsidP="007325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04320C0" w14:textId="77777777" w:rsidR="00484F88" w:rsidRPr="006676AE" w:rsidRDefault="00FE4E2B" w:rsidP="00732551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16AF2" w14:textId="77777777" w:rsidR="0097078B" w:rsidRDefault="0097078B" w:rsidP="0038231F">
      <w:pPr>
        <w:spacing w:after="0" w:line="240" w:lineRule="auto"/>
      </w:pPr>
      <w:r>
        <w:separator/>
      </w:r>
    </w:p>
  </w:endnote>
  <w:endnote w:type="continuationSeparator" w:id="0">
    <w:p w14:paraId="26C9EEA0" w14:textId="77777777" w:rsidR="0097078B" w:rsidRDefault="009707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2D360" w14:textId="77777777" w:rsidR="00C21FE3" w:rsidRDefault="00C21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323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07B6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3D35" w14:textId="77777777" w:rsidR="00C21FE3" w:rsidRDefault="00C21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CE77D" w14:textId="77777777" w:rsidR="0097078B" w:rsidRDefault="0097078B" w:rsidP="0038231F">
      <w:pPr>
        <w:spacing w:after="0" w:line="240" w:lineRule="auto"/>
      </w:pPr>
      <w:r>
        <w:separator/>
      </w:r>
    </w:p>
  </w:footnote>
  <w:footnote w:type="continuationSeparator" w:id="0">
    <w:p w14:paraId="58BC14AD" w14:textId="77777777" w:rsidR="0097078B" w:rsidRDefault="009707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7C8C" w14:textId="77777777" w:rsidR="00C21FE3" w:rsidRDefault="00C21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EFE5" w14:textId="77777777" w:rsidR="00C21FE3" w:rsidRDefault="00C21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F4C86" w14:textId="77777777" w:rsidR="00C21FE3" w:rsidRDefault="00C21F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9154F"/>
    <w:rsid w:val="003B2070"/>
    <w:rsid w:val="003B214C"/>
    <w:rsid w:val="003B7238"/>
    <w:rsid w:val="003C3B64"/>
    <w:rsid w:val="003F024C"/>
    <w:rsid w:val="00412E7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551"/>
    <w:rsid w:val="00746532"/>
    <w:rsid w:val="00751725"/>
    <w:rsid w:val="00756C8F"/>
    <w:rsid w:val="00757EFB"/>
    <w:rsid w:val="00776D3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078B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1FE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AB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7E89AD"/>
  <w15:docId w15:val="{B7235461-3B9A-4B73-9E7D-96267705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6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6</cp:revision>
  <cp:lastPrinted>2016-07-26T10:32:00Z</cp:lastPrinted>
  <dcterms:created xsi:type="dcterms:W3CDTF">2021-10-06T08:13:00Z</dcterms:created>
  <dcterms:modified xsi:type="dcterms:W3CDTF">2021-11-24T12:58:00Z</dcterms:modified>
</cp:coreProperties>
</file>