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AA64D6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166500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004C41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35C4C1EE" w14:textId="2C88705D" w:rsidR="00166500" w:rsidRPr="00166500" w:rsidRDefault="00281DC6" w:rsidP="00166500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166500" w:rsidRPr="00166500">
        <w:rPr>
          <w:bCs/>
        </w:rPr>
        <w:t xml:space="preserve"> </w:t>
      </w:r>
      <w:r w:rsidR="00166500" w:rsidRPr="00166500">
        <w:rPr>
          <w:b/>
          <w:bCs/>
          <w:sz w:val="22"/>
          <w:szCs w:val="22"/>
        </w:rPr>
        <w:t xml:space="preserve">Dostawa artykułów higieniczno-sanitarnych, worków na odpady medyczne oraz papieru toaletowego i ręczników papierowych (3 zadania) </w:t>
      </w:r>
      <w:r w:rsidR="00166500" w:rsidRPr="00166500">
        <w:rPr>
          <w:b/>
          <w:bCs/>
          <w:sz w:val="22"/>
          <w:szCs w:val="22"/>
        </w:rPr>
        <w:br/>
        <w:t>do Szpitala Wojewódzkiego w Poznaniu</w:t>
      </w:r>
      <w:r w:rsidR="00166500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65D1E2D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16650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6650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46028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E48532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166500" w:rsidRPr="00166500">
        <w:rPr>
          <w:sz w:val="22"/>
          <w:u w:val="single"/>
        </w:rPr>
        <w:t>Dostawa artykułów higieniczno-sanitarnych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56C79F8C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cenowego</w:t>
      </w:r>
      <w:r w:rsidR="0001563B">
        <w:rPr>
          <w:bCs/>
          <w:sz w:val="22"/>
        </w:rPr>
        <w:t xml:space="preserve"> stanowiącym załącznik nr 3 do SWZ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454664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166500" w:rsidRPr="00166500">
        <w:rPr>
          <w:sz w:val="22"/>
          <w:u w:val="single"/>
        </w:rPr>
        <w:t>Dostawa worków na odpady medyczne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360155B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cenowego</w:t>
      </w:r>
      <w:r w:rsidR="004F5F6A">
        <w:rPr>
          <w:bCs/>
          <w:sz w:val="22"/>
        </w:rPr>
        <w:t xml:space="preserve"> </w:t>
      </w:r>
      <w:r w:rsidR="004F5F6A">
        <w:rPr>
          <w:bCs/>
          <w:sz w:val="22"/>
        </w:rPr>
        <w:t>stanowiącym załącznik nr 3 do SWZ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2A3BF11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166500" w:rsidRPr="00166500">
        <w:rPr>
          <w:sz w:val="22"/>
          <w:u w:val="single"/>
        </w:rPr>
        <w:t>Dostawa papieru toaletowego i ręczników papierowych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0C44CC8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cenowego</w:t>
      </w:r>
      <w:r w:rsidR="004F5F6A">
        <w:rPr>
          <w:bCs/>
          <w:sz w:val="22"/>
        </w:rPr>
        <w:t xml:space="preserve"> </w:t>
      </w:r>
      <w:r w:rsidR="004F5F6A">
        <w:rPr>
          <w:bCs/>
          <w:sz w:val="22"/>
        </w:rPr>
        <w:t>stanowiącym załącznik nr 3 do SWZ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120E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6DD6DD" w14:textId="2C9189CE" w:rsidR="0065120E" w:rsidRDefault="0065120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3790E74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RP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789B640" w:rsidR="00D74BC1" w:rsidRDefault="00281DC6">
    <w:pPr>
      <w:pStyle w:val="Nagwek"/>
    </w:pPr>
    <w:r>
      <w:t>Znak sprawy: SZW/DZP/</w:t>
    </w:r>
    <w:r w:rsidR="00166500">
      <w:t>77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4C41"/>
    <w:rsid w:val="0001563B"/>
    <w:rsid w:val="00071FE3"/>
    <w:rsid w:val="00166500"/>
    <w:rsid w:val="0018410E"/>
    <w:rsid w:val="00281DC6"/>
    <w:rsid w:val="0030391A"/>
    <w:rsid w:val="003A652F"/>
    <w:rsid w:val="00443C09"/>
    <w:rsid w:val="0046028C"/>
    <w:rsid w:val="00460383"/>
    <w:rsid w:val="004A2566"/>
    <w:rsid w:val="004F5F6A"/>
    <w:rsid w:val="00535E57"/>
    <w:rsid w:val="005A70C7"/>
    <w:rsid w:val="00613B65"/>
    <w:rsid w:val="0065120E"/>
    <w:rsid w:val="006A0EFD"/>
    <w:rsid w:val="00740C0B"/>
    <w:rsid w:val="007717C3"/>
    <w:rsid w:val="00B22D6B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672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12</cp:revision>
  <cp:lastPrinted>2007-10-05T06:59:00Z</cp:lastPrinted>
  <dcterms:created xsi:type="dcterms:W3CDTF">2021-03-05T08:11:00Z</dcterms:created>
  <dcterms:modified xsi:type="dcterms:W3CDTF">2021-11-24T13:07:00Z</dcterms:modified>
</cp:coreProperties>
</file>