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KA-2/11</w:t>
      </w:r>
      <w:r w:rsidR="00187131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/2021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345809" w:rsidRPr="00345809" w:rsidRDefault="00E60836" w:rsidP="00345809">
      <w:pPr>
        <w:pStyle w:val="Tekstpodstawowywcity"/>
        <w:spacing w:line="240" w:lineRule="auto"/>
        <w:ind w:left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187131" w:rsidRPr="00187131">
        <w:rPr>
          <w:rFonts w:ascii="Times New Roman" w:eastAsia="Times New Roman" w:hAnsi="Times New Roman"/>
          <w:b/>
          <w:sz w:val="24"/>
          <w:szCs w:val="24"/>
          <w:lang w:eastAsia="pl-PL"/>
        </w:rPr>
        <w:t>Remont pomieszczeń w budynku CZ-D ( 17-3) Wydziału Inżynierii Materiałowej i Fizyki Politechniki Krakowskiej</w:t>
      </w:r>
      <w:bookmarkStart w:id="0" w:name="_GoBack"/>
      <w:bookmarkEnd w:id="0"/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</w:p>
    <w:p w:rsidR="00E60836" w:rsidRPr="005D6490" w:rsidRDefault="00E60836" w:rsidP="00E60836">
      <w:p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0684" w:rsidRDefault="00C50684" w:rsidP="00E60836">
      <w:pPr>
        <w:spacing w:after="0" w:line="240" w:lineRule="auto"/>
      </w:pPr>
      <w:r>
        <w:separator/>
      </w:r>
    </w:p>
  </w:endnote>
  <w:endnote w:type="continuationSeparator" w:id="0">
    <w:p w:rsidR="00C50684" w:rsidRDefault="00C50684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187131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0684" w:rsidRDefault="00C50684" w:rsidP="00E60836">
      <w:pPr>
        <w:spacing w:after="0" w:line="240" w:lineRule="auto"/>
      </w:pPr>
      <w:r>
        <w:separator/>
      </w:r>
    </w:p>
  </w:footnote>
  <w:footnote w:type="continuationSeparator" w:id="0">
    <w:p w:rsidR="00C50684" w:rsidRDefault="00C50684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87131"/>
    <w:rsid w:val="001B152E"/>
    <w:rsid w:val="0023483D"/>
    <w:rsid w:val="00345809"/>
    <w:rsid w:val="003C6947"/>
    <w:rsid w:val="003D29AC"/>
    <w:rsid w:val="00512454"/>
    <w:rsid w:val="00522735"/>
    <w:rsid w:val="005D6490"/>
    <w:rsid w:val="00A57E4A"/>
    <w:rsid w:val="00AA3E7E"/>
    <w:rsid w:val="00AC5AE6"/>
    <w:rsid w:val="00C50684"/>
    <w:rsid w:val="00CE4499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7DF7F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458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45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3</cp:revision>
  <dcterms:created xsi:type="dcterms:W3CDTF">2021-11-24T12:02:00Z</dcterms:created>
  <dcterms:modified xsi:type="dcterms:W3CDTF">2021-11-24T12:06:00Z</dcterms:modified>
</cp:coreProperties>
</file>