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EF58A4">
        <w:rPr>
          <w:rFonts w:ascii="Times New Roman" w:hAnsi="Times New Roman" w:cs="Times New Roman"/>
          <w:b/>
          <w:bCs/>
          <w:sz w:val="24"/>
          <w:szCs w:val="24"/>
        </w:rPr>
        <w:t>128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/2021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EF58A4" w:rsidRDefault="00E60836" w:rsidP="00EF58A4">
      <w:pPr>
        <w:spacing w:before="600"/>
        <w:jc w:val="both"/>
        <w:rPr>
          <w:rFonts w:ascii="Arial" w:hAnsi="Arial" w:cs="Arial"/>
          <w:b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="00345809" w:rsidRPr="003458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EF58A4">
        <w:rPr>
          <w:rFonts w:ascii="Arial" w:hAnsi="Arial" w:cs="Arial"/>
          <w:b/>
        </w:rPr>
        <w:t>Rozbudowa istniejącego węzła cieplnego wraz z automatyką pod kątem rozbudowy instalacji c.o., c.w.u.  oraz ciepła technologicznego dla instalacji wentylacji mechanicznej w budynku W-4(10-22) Biblioteki Głównej PK w ramach zadania inwestycyjnego; modernizacja wymiennikowni ciepła wraz  przebudową serwerowni i toalet w budynku Biblioteki W-4(10-22), ul. Warszawska 24 Kraków</w:t>
      </w:r>
      <w:r w:rsidR="00345809" w:rsidRPr="003458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</w:t>
      </w:r>
      <w:r w:rsidRPr="005D6490">
        <w:rPr>
          <w:rFonts w:ascii="Times New Roman" w:hAnsi="Times New Roman" w:cs="Times New Roman"/>
          <w:sz w:val="24"/>
          <w:szCs w:val="24"/>
        </w:rPr>
        <w:t xml:space="preserve">oświadczamy że ,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585E" w:rsidRDefault="00BC585E" w:rsidP="00E60836">
      <w:pPr>
        <w:spacing w:after="0" w:line="240" w:lineRule="auto"/>
      </w:pPr>
      <w:r>
        <w:separator/>
      </w:r>
    </w:p>
  </w:endnote>
  <w:endnote w:type="continuationSeparator" w:id="0">
    <w:p w:rsidR="00BC585E" w:rsidRDefault="00BC585E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EF58A4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585E" w:rsidRDefault="00BC585E" w:rsidP="00E60836">
      <w:pPr>
        <w:spacing w:after="0" w:line="240" w:lineRule="auto"/>
      </w:pPr>
      <w:r>
        <w:separator/>
      </w:r>
    </w:p>
  </w:footnote>
  <w:footnote w:type="continuationSeparator" w:id="0">
    <w:p w:rsidR="00BC585E" w:rsidRDefault="00BC585E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1317D9"/>
    <w:rsid w:val="001B152E"/>
    <w:rsid w:val="0023483D"/>
    <w:rsid w:val="00345809"/>
    <w:rsid w:val="003C6947"/>
    <w:rsid w:val="003D29AC"/>
    <w:rsid w:val="00512454"/>
    <w:rsid w:val="005D6490"/>
    <w:rsid w:val="00A57E4A"/>
    <w:rsid w:val="00AA3E7E"/>
    <w:rsid w:val="00AC5AE6"/>
    <w:rsid w:val="00BC585E"/>
    <w:rsid w:val="00CE4499"/>
    <w:rsid w:val="00E60836"/>
    <w:rsid w:val="00EF58A4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B8357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  <w:style w:type="paragraph" w:styleId="Tekstpodstawowywcity">
    <w:name w:val="Body Text Indent"/>
    <w:basedOn w:val="Normalny"/>
    <w:link w:val="TekstpodstawowywcityZnak"/>
    <w:uiPriority w:val="99"/>
    <w:unhideWhenUsed/>
    <w:rsid w:val="0034580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45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3</cp:revision>
  <dcterms:created xsi:type="dcterms:W3CDTF">2021-12-13T10:16:00Z</dcterms:created>
  <dcterms:modified xsi:type="dcterms:W3CDTF">2021-12-14T07:26:00Z</dcterms:modified>
</cp:coreProperties>
</file>