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C79C2" w14:textId="77777777" w:rsidR="006676AE" w:rsidRPr="00B36ABD" w:rsidRDefault="006676AE" w:rsidP="002F0A0C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93D4F" w:rsidRPr="00C93D4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357BE2C" w14:textId="77777777" w:rsidR="005103B9" w:rsidRDefault="005103B9" w:rsidP="002F0A0C">
      <w:pPr>
        <w:spacing w:after="0" w:line="240" w:lineRule="auto"/>
        <w:rPr>
          <w:b/>
        </w:rPr>
      </w:pPr>
    </w:p>
    <w:p w14:paraId="38278EC1" w14:textId="77777777" w:rsidR="006676AE" w:rsidRPr="005103B9" w:rsidRDefault="005103B9" w:rsidP="002F0A0C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93D4F" w:rsidRPr="00C93D4F">
        <w:rPr>
          <w:rFonts w:ascii="Times New Roman" w:hAnsi="Times New Roman"/>
          <w:b/>
        </w:rPr>
        <w:t>SZW/DZP/79/2021</w:t>
      </w:r>
    </w:p>
    <w:p w14:paraId="4487F874" w14:textId="77777777" w:rsidR="002F0A0C" w:rsidRDefault="006676AE" w:rsidP="002F0A0C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609C43C0" w14:textId="224B79AF" w:rsidR="00C4103F" w:rsidRPr="00E24546" w:rsidRDefault="007118F0" w:rsidP="002F0A0C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5DFFB15" w14:textId="77777777" w:rsidR="006676AE" w:rsidRPr="00E24546" w:rsidRDefault="006676AE" w:rsidP="002F0A0C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3D4F" w:rsidRPr="00C93D4F">
        <w:rPr>
          <w:sz w:val="22"/>
          <w:szCs w:val="22"/>
        </w:rPr>
        <w:t>SZPITAL WOJEWÓDZKI W POZNANIU</w:t>
      </w:r>
    </w:p>
    <w:p w14:paraId="5CB048C4" w14:textId="77777777" w:rsidR="006676AE" w:rsidRPr="00E24546" w:rsidRDefault="006676AE" w:rsidP="002F0A0C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3D4F" w:rsidRPr="00C93D4F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C93D4F" w:rsidRPr="00C93D4F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71E475DF" w14:textId="77777777" w:rsidR="00F90CD1" w:rsidRDefault="006676AE" w:rsidP="002F0A0C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3D4F" w:rsidRPr="00C93D4F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C93D4F" w:rsidRPr="00C93D4F">
        <w:rPr>
          <w:sz w:val="22"/>
          <w:szCs w:val="22"/>
        </w:rPr>
        <w:t>Poznań</w:t>
      </w:r>
    </w:p>
    <w:p w14:paraId="648AD0B7" w14:textId="77777777" w:rsidR="00C4103F" w:rsidRPr="00F90CD1" w:rsidRDefault="006676AE" w:rsidP="002F0A0C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B594F64" w14:textId="77777777" w:rsidR="002F0A0C" w:rsidRDefault="002F0A0C" w:rsidP="002F0A0C">
      <w:pPr>
        <w:spacing w:after="0" w:line="240" w:lineRule="auto"/>
        <w:rPr>
          <w:rFonts w:ascii="Times New Roman" w:hAnsi="Times New Roman"/>
          <w:b/>
        </w:rPr>
      </w:pPr>
    </w:p>
    <w:p w14:paraId="3C75DB1E" w14:textId="2F5357BA" w:rsidR="00C4103F" w:rsidRPr="00E24546" w:rsidRDefault="007118F0" w:rsidP="002F0A0C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063D130" w14:textId="77777777" w:rsidR="007118F0" w:rsidRPr="004541F9" w:rsidRDefault="007118F0" w:rsidP="002F0A0C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05CD642" w14:textId="77777777" w:rsidR="00757EFB" w:rsidRPr="006676AE" w:rsidRDefault="00757EFB" w:rsidP="002F0A0C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494882D" w14:textId="77777777" w:rsidR="007118F0" w:rsidRPr="006676AE" w:rsidRDefault="007118F0" w:rsidP="002F0A0C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1391D43" w14:textId="77777777" w:rsidR="007118F0" w:rsidRPr="004541F9" w:rsidRDefault="007936D6" w:rsidP="002F0A0C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72450EE" w14:textId="77777777" w:rsidR="00C4103F" w:rsidRPr="004541F9" w:rsidRDefault="007936D6" w:rsidP="002F0A0C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741A023" w14:textId="77777777" w:rsidR="00757EFB" w:rsidRPr="004541F9" w:rsidRDefault="00757EFB" w:rsidP="002F0A0C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BA94B49" w14:textId="77777777" w:rsidR="007936D6" w:rsidRPr="006676AE" w:rsidRDefault="007936D6" w:rsidP="002F0A0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8BA10ED" w14:textId="1C477A7C" w:rsidR="00484F88" w:rsidRDefault="00484F88" w:rsidP="002F0A0C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7D32A1A3" w14:textId="1A6FEC11" w:rsidR="002F0A0C" w:rsidRDefault="002F0A0C" w:rsidP="002F0A0C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52C019C6" w14:textId="77777777" w:rsidR="002F0A0C" w:rsidRPr="006676AE" w:rsidRDefault="002F0A0C" w:rsidP="002F0A0C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93D4F" w:rsidRPr="00110593" w14:paraId="499481D4" w14:textId="77777777" w:rsidTr="00587F63">
        <w:tc>
          <w:tcPr>
            <w:tcW w:w="9212" w:type="dxa"/>
            <w:shd w:val="clear" w:color="auto" w:fill="D9D9D9"/>
          </w:tcPr>
          <w:p w14:paraId="45283308" w14:textId="77777777" w:rsidR="00C93D4F" w:rsidRPr="00110593" w:rsidRDefault="00C93D4F" w:rsidP="002F0A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23A9911" w14:textId="77777777" w:rsidR="00C93D4F" w:rsidRPr="00110593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93D4F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D0EEEE1" w14:textId="77777777" w:rsidR="00C93D4F" w:rsidRPr="00110593" w:rsidRDefault="00C93D4F" w:rsidP="002F0A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0EEEF14" w14:textId="77777777" w:rsidR="00C93D4F" w:rsidRPr="00110593" w:rsidRDefault="00C93D4F" w:rsidP="002F0A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95694BA" w14:textId="77777777" w:rsidR="00C93D4F" w:rsidRPr="00110593" w:rsidRDefault="00C93D4F" w:rsidP="002F0A0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1458F2F" w14:textId="77777777" w:rsidR="006F0034" w:rsidRDefault="006F0034" w:rsidP="002F0A0C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492F0DD" w14:textId="77777777" w:rsidR="004C4854" w:rsidRPr="006676AE" w:rsidRDefault="004C4854" w:rsidP="002F0A0C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42F329D" w14:textId="77777777" w:rsidR="005434B3" w:rsidRDefault="001F027E" w:rsidP="002F0A0C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93D4F" w:rsidRPr="00C93D4F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B59331" w14:textId="77777777" w:rsidR="005434B3" w:rsidRDefault="00C93D4F" w:rsidP="002F0A0C">
      <w:pPr>
        <w:spacing w:after="0" w:line="240" w:lineRule="auto"/>
        <w:jc w:val="center"/>
        <w:rPr>
          <w:rFonts w:ascii="Times New Roman" w:hAnsi="Times New Roman"/>
        </w:rPr>
      </w:pPr>
      <w:r w:rsidRPr="00C93D4F">
        <w:rPr>
          <w:rFonts w:ascii="Times New Roman" w:hAnsi="Times New Roman"/>
          <w:b/>
        </w:rPr>
        <w:t>Sukcesywne dostawy mięsa wieprzowego do Szpitala Wojewódzkiego w Poznaniu</w:t>
      </w:r>
    </w:p>
    <w:p w14:paraId="1DDC96B2" w14:textId="77777777" w:rsidR="00F90CD1" w:rsidRPr="00232DF0" w:rsidRDefault="00E65685" w:rsidP="002F0A0C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28DE09D" w14:textId="77777777" w:rsidR="00C113BF" w:rsidRPr="00023477" w:rsidRDefault="00C113BF" w:rsidP="002F0A0C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7EEB87C" w14:textId="77777777" w:rsidR="002426FF" w:rsidRPr="00232DF0" w:rsidRDefault="002426FF" w:rsidP="002F0A0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C283187" w14:textId="77777777" w:rsidR="00710937" w:rsidRPr="00292198" w:rsidRDefault="00710937" w:rsidP="002F0A0C">
      <w:pPr>
        <w:spacing w:after="0" w:line="240" w:lineRule="auto"/>
        <w:rPr>
          <w:rFonts w:ascii="Times New Roman" w:hAnsi="Times New Roman"/>
        </w:rPr>
      </w:pPr>
    </w:p>
    <w:p w14:paraId="5D0108FE" w14:textId="77777777" w:rsidR="00023477" w:rsidRDefault="00023477" w:rsidP="002F0A0C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BC2E958" w14:textId="77777777" w:rsidR="00023477" w:rsidRDefault="00023477" w:rsidP="002F0A0C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F7E8C1E" w14:textId="77777777" w:rsidR="00023477" w:rsidRPr="00F90CD1" w:rsidRDefault="00023477" w:rsidP="002F0A0C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4D228C0" w14:textId="77777777" w:rsidR="00023477" w:rsidRPr="00F90CD1" w:rsidRDefault="00023477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D721D06" w14:textId="77777777" w:rsidR="00023477" w:rsidRPr="00F90CD1" w:rsidRDefault="00023477" w:rsidP="002F0A0C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DD04FC4" w14:textId="77777777" w:rsidR="00023477" w:rsidRPr="004541F9" w:rsidRDefault="00023477" w:rsidP="002F0A0C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40ACBCD" w14:textId="77777777" w:rsidR="002F0A0C" w:rsidRDefault="002F0A0C" w:rsidP="002F0A0C">
      <w:pPr>
        <w:spacing w:after="0" w:line="240" w:lineRule="auto"/>
        <w:jc w:val="both"/>
        <w:rPr>
          <w:rFonts w:ascii="Times New Roman" w:hAnsi="Times New Roman"/>
        </w:rPr>
      </w:pPr>
    </w:p>
    <w:p w14:paraId="2B90CADA" w14:textId="1EDB7456" w:rsidR="00023477" w:rsidRPr="00023477" w:rsidRDefault="00C113BF" w:rsidP="002F0A0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CC2CCF5" w14:textId="2EA9935A" w:rsidR="00023477" w:rsidRDefault="00023477" w:rsidP="002F0A0C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3A86B60B" w14:textId="5D028F5F" w:rsidR="002F0A0C" w:rsidRDefault="002F0A0C" w:rsidP="002F0A0C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46432560" w14:textId="18FDA301" w:rsidR="002F0A0C" w:rsidRDefault="002F0A0C" w:rsidP="002F0A0C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D0CCB2D" w14:textId="77777777" w:rsidR="002F0A0C" w:rsidRDefault="002F0A0C" w:rsidP="002F0A0C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83DC2F3" w14:textId="77777777" w:rsidR="00023477" w:rsidRPr="00F90CD1" w:rsidRDefault="00023477" w:rsidP="002F0A0C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46CA624" w14:textId="77777777" w:rsidR="00023477" w:rsidRPr="00F90CD1" w:rsidRDefault="00023477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72E7FF5" w14:textId="77777777" w:rsidR="00023477" w:rsidRPr="00F90CD1" w:rsidRDefault="00023477" w:rsidP="002F0A0C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DEF9B6A" w14:textId="77777777" w:rsidR="00023477" w:rsidRPr="000247FF" w:rsidRDefault="00023477" w:rsidP="002F0A0C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C2A214E" w14:textId="77777777" w:rsidR="00D2702A" w:rsidRPr="00D2702A" w:rsidRDefault="004F23F7" w:rsidP="002F0A0C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088FC7C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611D" w14:textId="77777777" w:rsidR="00D2702A" w:rsidRPr="00D2702A" w:rsidRDefault="00D2702A" w:rsidP="002F0A0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5CB7" w14:textId="77777777" w:rsidR="00D2702A" w:rsidRPr="00D2702A" w:rsidRDefault="00D2702A" w:rsidP="002F0A0C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93D4F" w:rsidRPr="00D2702A" w14:paraId="79547D53" w14:textId="77777777" w:rsidTr="00587F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EE07A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3D4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665FC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3D4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5236131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3D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93D4F" w:rsidRPr="00D2702A" w14:paraId="1CF856B2" w14:textId="77777777" w:rsidTr="00587F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8C1E7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3D4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925D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3D4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2E2AC4A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3D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93D4F" w:rsidRPr="00D2702A" w14:paraId="69CF0A1E" w14:textId="77777777" w:rsidTr="00587F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ACE6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3D4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FE347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3D4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ACEC7AC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3D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93D4F" w:rsidRPr="00D2702A" w14:paraId="49A33786" w14:textId="77777777" w:rsidTr="00587F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40BD2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3D4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58D8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3D4F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108B4358" w14:textId="77777777" w:rsidR="00C93D4F" w:rsidRPr="00D2702A" w:rsidRDefault="00C93D4F" w:rsidP="002F0A0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93D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595DE22" w14:textId="0D395908" w:rsidR="00D2702A" w:rsidRDefault="00D2702A" w:rsidP="002F0A0C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C194E69" w14:textId="21E20F6D" w:rsidR="002F0A0C" w:rsidRDefault="002F0A0C" w:rsidP="002F0A0C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876970B" w14:textId="788D8804" w:rsidR="002F0A0C" w:rsidRDefault="002F0A0C" w:rsidP="002F0A0C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8A7E794" w14:textId="77777777" w:rsidR="002F0A0C" w:rsidRPr="00D2702A" w:rsidRDefault="002F0A0C" w:rsidP="002F0A0C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17778A6" w14:textId="77777777" w:rsidR="00025C8D" w:rsidRPr="006676AE" w:rsidRDefault="00025C8D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F5C37EB" w14:textId="77777777" w:rsidR="00025C8D" w:rsidRPr="006676AE" w:rsidRDefault="00025C8D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FDA1461" w14:textId="77777777" w:rsidR="00F8042D" w:rsidRPr="006676AE" w:rsidRDefault="00025C8D" w:rsidP="002F0A0C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799CFB4" w14:textId="77777777" w:rsidR="002F0A0C" w:rsidRDefault="002F0A0C" w:rsidP="002F0A0C">
      <w:pPr>
        <w:spacing w:after="0" w:line="240" w:lineRule="auto"/>
        <w:jc w:val="both"/>
        <w:rPr>
          <w:rFonts w:ascii="Times New Roman" w:hAnsi="Times New Roman"/>
        </w:rPr>
      </w:pPr>
    </w:p>
    <w:p w14:paraId="73CFCCA5" w14:textId="77777777" w:rsidR="002F0A0C" w:rsidRDefault="002F0A0C" w:rsidP="002F0A0C">
      <w:pPr>
        <w:spacing w:after="0" w:line="240" w:lineRule="auto"/>
        <w:jc w:val="both"/>
        <w:rPr>
          <w:rFonts w:ascii="Times New Roman" w:hAnsi="Times New Roman"/>
        </w:rPr>
      </w:pPr>
    </w:p>
    <w:p w14:paraId="1A0CBEE2" w14:textId="77777777" w:rsidR="002F0A0C" w:rsidRDefault="002F0A0C" w:rsidP="002F0A0C">
      <w:pPr>
        <w:spacing w:after="0" w:line="240" w:lineRule="auto"/>
        <w:jc w:val="both"/>
        <w:rPr>
          <w:rFonts w:ascii="Times New Roman" w:hAnsi="Times New Roman"/>
        </w:rPr>
      </w:pPr>
    </w:p>
    <w:p w14:paraId="078F4441" w14:textId="77777777" w:rsidR="002F0A0C" w:rsidRDefault="002F0A0C" w:rsidP="002F0A0C">
      <w:pPr>
        <w:spacing w:after="0" w:line="240" w:lineRule="auto"/>
        <w:jc w:val="both"/>
        <w:rPr>
          <w:rFonts w:ascii="Times New Roman" w:hAnsi="Times New Roman"/>
        </w:rPr>
      </w:pPr>
    </w:p>
    <w:p w14:paraId="0C4C9732" w14:textId="7603B6F8" w:rsidR="00D23F3D" w:rsidRPr="00D2702A" w:rsidRDefault="00D23F3D" w:rsidP="002F0A0C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151175A" w14:textId="77777777" w:rsidR="00FE4E2B" w:rsidRPr="006676AE" w:rsidRDefault="00FE4E2B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F43CB05" w14:textId="46D06DC9" w:rsidR="002F0A0C" w:rsidRDefault="002F0A0C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10923C" w14:textId="27C6D5F3" w:rsidR="002F0A0C" w:rsidRDefault="002F0A0C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20A9011" w14:textId="3A4585E9" w:rsidR="002F0A0C" w:rsidRDefault="002F0A0C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82F1C28" w14:textId="77777777" w:rsidR="002F0A0C" w:rsidRDefault="002F0A0C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F9CEC1" w14:textId="4F468406" w:rsidR="00FE4E2B" w:rsidRPr="006676AE" w:rsidRDefault="00FE4E2B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07DB414" w14:textId="77777777" w:rsidR="00FE4E2B" w:rsidRPr="006676AE" w:rsidRDefault="00FE4E2B" w:rsidP="002F0A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7247AB" w14:textId="77777777" w:rsidR="00484F88" w:rsidRPr="006676AE" w:rsidRDefault="00FE4E2B" w:rsidP="002F0A0C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75C54" w14:textId="77777777" w:rsidR="00F52204" w:rsidRDefault="00F52204" w:rsidP="0038231F">
      <w:pPr>
        <w:spacing w:after="0" w:line="240" w:lineRule="auto"/>
      </w:pPr>
      <w:r>
        <w:separator/>
      </w:r>
    </w:p>
  </w:endnote>
  <w:endnote w:type="continuationSeparator" w:id="0">
    <w:p w14:paraId="239DF5E3" w14:textId="77777777" w:rsidR="00F52204" w:rsidRDefault="00F522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506C1" w14:textId="77777777" w:rsidR="00C93D4F" w:rsidRDefault="00C93D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03A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6CA1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E6281" w14:textId="77777777" w:rsidR="00C93D4F" w:rsidRDefault="00C93D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89838" w14:textId="77777777" w:rsidR="00F52204" w:rsidRDefault="00F52204" w:rsidP="0038231F">
      <w:pPr>
        <w:spacing w:after="0" w:line="240" w:lineRule="auto"/>
      </w:pPr>
      <w:r>
        <w:separator/>
      </w:r>
    </w:p>
  </w:footnote>
  <w:footnote w:type="continuationSeparator" w:id="0">
    <w:p w14:paraId="008DFBEE" w14:textId="77777777" w:rsidR="00F52204" w:rsidRDefault="00F522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5DE0A" w14:textId="77777777" w:rsidR="00C93D4F" w:rsidRDefault="00C93D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33E92" w14:textId="77777777" w:rsidR="00C93D4F" w:rsidRDefault="00C93D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7810" w14:textId="77777777" w:rsidR="00C93D4F" w:rsidRDefault="00C93D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20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0A0C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3D4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2204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02460"/>
  <w15:docId w15:val="{628A38E3-2477-4B4E-B1BD-4BB6077B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2021-12-16T10:14:00Z</dcterms:created>
  <dcterms:modified xsi:type="dcterms:W3CDTF">2021-12-16T10:14:00Z</dcterms:modified>
</cp:coreProperties>
</file>