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5C49C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3509E" w:rsidRPr="0013509E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36146F1C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F7683A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3509E" w:rsidRPr="0013509E">
        <w:rPr>
          <w:b/>
          <w:sz w:val="22"/>
          <w:szCs w:val="22"/>
        </w:rPr>
        <w:t>SZW/DZP/79/2021</w:t>
      </w:r>
    </w:p>
    <w:p w14:paraId="566657DB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F453DC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0E5FF79A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12AA8F89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4514446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CB5128A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3994FB32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3757672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6C4DBF9D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3509E" w:rsidRPr="00110593" w14:paraId="3CDF8F19" w14:textId="77777777" w:rsidTr="00587F63">
        <w:tc>
          <w:tcPr>
            <w:tcW w:w="9104" w:type="dxa"/>
            <w:shd w:val="clear" w:color="auto" w:fill="D9D9D9"/>
          </w:tcPr>
          <w:p w14:paraId="7DBCDFD2" w14:textId="77777777" w:rsidR="0013509E" w:rsidRPr="00110593" w:rsidRDefault="0013509E" w:rsidP="00587F6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51E369CF" w14:textId="77777777" w:rsidR="0013509E" w:rsidRPr="00110593" w:rsidRDefault="0013509E" w:rsidP="00587F6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3509E">
              <w:t>(t.j. Dz.U. z 2021r. poz. 1129)</w:t>
            </w:r>
            <w:r w:rsidRPr="00110593">
              <w:t xml:space="preserve"> (dalej jako: ustawa Pzp), dotyczące:</w:t>
            </w:r>
          </w:p>
          <w:p w14:paraId="1C5F010B" w14:textId="77777777" w:rsidR="0013509E" w:rsidRPr="0043102D" w:rsidRDefault="0013509E" w:rsidP="00587F6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03B7CA7B" w14:textId="77777777" w:rsidR="0013509E" w:rsidRPr="00110593" w:rsidRDefault="0013509E" w:rsidP="00587F6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678197AF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1A4FA19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611B9601" w14:textId="77777777" w:rsidR="006E0FAA" w:rsidRPr="005E622E" w:rsidRDefault="0013509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3509E">
        <w:rPr>
          <w:b/>
          <w:sz w:val="22"/>
          <w:szCs w:val="22"/>
        </w:rPr>
        <w:t>Sukcesywne dostawy mięsa wieprzowego do Szpitala Wojewódzkiego w Poznaniu</w:t>
      </w:r>
    </w:p>
    <w:p w14:paraId="7A568731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648D530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CB7AABC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D1DAAB0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62A0B37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66B53B2C" w14:textId="77777777" w:rsidTr="00C37CD2">
        <w:trPr>
          <w:trHeight w:val="321"/>
        </w:trPr>
        <w:tc>
          <w:tcPr>
            <w:tcW w:w="516" w:type="dxa"/>
          </w:tcPr>
          <w:p w14:paraId="15FCF85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4CF5C9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220284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76D1EEED" w14:textId="77777777" w:rsidTr="009A4CD3">
        <w:tc>
          <w:tcPr>
            <w:tcW w:w="516" w:type="dxa"/>
          </w:tcPr>
          <w:p w14:paraId="51AC06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F93EE7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93163E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7BAB2789" w14:textId="77777777" w:rsidTr="009A4CD3">
        <w:tc>
          <w:tcPr>
            <w:tcW w:w="516" w:type="dxa"/>
          </w:tcPr>
          <w:p w14:paraId="6EC7F6D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855F3A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471C5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7018A9AE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7D325C3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10097CE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708B32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03CDE332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0C91AA97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B4A29E3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735CACB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9AE25" w14:textId="77777777" w:rsidR="00C7690F" w:rsidRDefault="00C7690F">
      <w:r>
        <w:separator/>
      </w:r>
    </w:p>
  </w:endnote>
  <w:endnote w:type="continuationSeparator" w:id="0">
    <w:p w14:paraId="4907305F" w14:textId="77777777" w:rsidR="00C7690F" w:rsidRDefault="00C76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DDD7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15398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1BD0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D2E7052" w14:textId="30AA1CD1" w:rsidR="009A4CD3" w:rsidRDefault="005F02D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1AB5D15" wp14:editId="74A6738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7FDE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997B00A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3FFAF" w14:textId="77777777" w:rsidR="0013509E" w:rsidRDefault="001350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2F755" w14:textId="77777777" w:rsidR="00C7690F" w:rsidRDefault="00C7690F">
      <w:r>
        <w:separator/>
      </w:r>
    </w:p>
  </w:footnote>
  <w:footnote w:type="continuationSeparator" w:id="0">
    <w:p w14:paraId="34F6C0F6" w14:textId="77777777" w:rsidR="00C7690F" w:rsidRDefault="00C7690F">
      <w:r>
        <w:continuationSeparator/>
      </w:r>
    </w:p>
  </w:footnote>
  <w:footnote w:id="1">
    <w:p w14:paraId="161EAFE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81FA7" w14:textId="77777777" w:rsidR="0013509E" w:rsidRDefault="001350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4B873" w14:textId="77777777" w:rsidR="0013509E" w:rsidRDefault="001350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1937" w14:textId="77777777" w:rsidR="0013509E" w:rsidRDefault="001350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90F"/>
    <w:rsid w:val="0000184A"/>
    <w:rsid w:val="00012997"/>
    <w:rsid w:val="000621A2"/>
    <w:rsid w:val="000719DC"/>
    <w:rsid w:val="00075CEC"/>
    <w:rsid w:val="000E0467"/>
    <w:rsid w:val="00106AC7"/>
    <w:rsid w:val="00111985"/>
    <w:rsid w:val="0013509E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5F02D5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7690F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86236F"/>
  <w15:chartTrackingRefBased/>
  <w15:docId w15:val="{DDEBC9E2-6DA4-4199-B704-623F333AA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2010-01-07T09:39:00Z</cp:lastPrinted>
  <dcterms:created xsi:type="dcterms:W3CDTF">2021-12-16T10:15:00Z</dcterms:created>
  <dcterms:modified xsi:type="dcterms:W3CDTF">2021-12-16T10:15:00Z</dcterms:modified>
</cp:coreProperties>
</file>