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8893B" w14:textId="77777777" w:rsidR="006676AE" w:rsidRPr="00B36ABD" w:rsidRDefault="006676AE" w:rsidP="002350DE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E195B" w:rsidRPr="006E195B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CA28D61" w14:textId="77777777" w:rsidR="006676AE" w:rsidRPr="005103B9" w:rsidRDefault="005103B9" w:rsidP="002350DE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E195B" w:rsidRPr="006E195B">
        <w:rPr>
          <w:rFonts w:ascii="Times New Roman" w:hAnsi="Times New Roman"/>
          <w:b/>
        </w:rPr>
        <w:t>SZW/DZP/80/2021</w:t>
      </w:r>
    </w:p>
    <w:p w14:paraId="34D49762" w14:textId="77777777" w:rsidR="002350DE" w:rsidRDefault="002350DE" w:rsidP="002350DE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7316842C" w14:textId="637FB1CB" w:rsidR="00C4103F" w:rsidRPr="00E24546" w:rsidRDefault="006676AE" w:rsidP="002350DE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1D98631" w14:textId="77777777" w:rsidR="006676AE" w:rsidRPr="00E24546" w:rsidRDefault="006676AE" w:rsidP="002350D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195B" w:rsidRPr="006E195B">
        <w:rPr>
          <w:sz w:val="22"/>
          <w:szCs w:val="22"/>
        </w:rPr>
        <w:t>SZPITAL WOJEWÓDZKI W POZNANIU</w:t>
      </w:r>
    </w:p>
    <w:p w14:paraId="50FDE988" w14:textId="77777777" w:rsidR="006676AE" w:rsidRPr="00E24546" w:rsidRDefault="006676AE" w:rsidP="002350D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195B" w:rsidRPr="006E195B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6E195B" w:rsidRPr="006E195B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37F4D72E" w14:textId="77777777" w:rsidR="00F90CD1" w:rsidRDefault="006676AE" w:rsidP="002350D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195B" w:rsidRPr="006E195B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6E195B" w:rsidRPr="006E195B">
        <w:rPr>
          <w:sz w:val="22"/>
          <w:szCs w:val="22"/>
        </w:rPr>
        <w:t>Poznań</w:t>
      </w:r>
    </w:p>
    <w:p w14:paraId="1E78DBA7" w14:textId="77777777" w:rsidR="002350DE" w:rsidRDefault="002350DE" w:rsidP="002350DE">
      <w:pPr>
        <w:spacing w:after="0" w:line="240" w:lineRule="auto"/>
        <w:rPr>
          <w:rFonts w:ascii="Times New Roman" w:hAnsi="Times New Roman"/>
          <w:b/>
        </w:rPr>
      </w:pPr>
    </w:p>
    <w:p w14:paraId="79601491" w14:textId="5AC04DE3" w:rsidR="00C4103F" w:rsidRPr="00E24546" w:rsidRDefault="007118F0" w:rsidP="002350DE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601EC4B" w14:textId="77777777" w:rsidR="007118F0" w:rsidRPr="004541F9" w:rsidRDefault="007118F0" w:rsidP="002350D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42D2EF8F" w14:textId="77777777" w:rsidR="00757EFB" w:rsidRPr="006676AE" w:rsidRDefault="00757EFB" w:rsidP="002350DE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13D1399" w14:textId="77777777" w:rsidR="007118F0" w:rsidRPr="006676AE" w:rsidRDefault="007118F0" w:rsidP="002350DE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F259579" w14:textId="77777777" w:rsidR="007118F0" w:rsidRPr="004541F9" w:rsidRDefault="007936D6" w:rsidP="002350DE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FE401F9" w14:textId="77777777" w:rsidR="00C4103F" w:rsidRPr="004541F9" w:rsidRDefault="007936D6" w:rsidP="002350D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92C7E14" w14:textId="77777777" w:rsidR="00757EFB" w:rsidRPr="004541F9" w:rsidRDefault="00757EFB" w:rsidP="002350D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AEDB031" w14:textId="77777777" w:rsidR="007936D6" w:rsidRPr="006676AE" w:rsidRDefault="007936D6" w:rsidP="002350D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B8D02FF" w14:textId="1D8F5582" w:rsidR="00484F88" w:rsidRDefault="00484F88" w:rsidP="002350DE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1ED02CC7" w14:textId="33528BE3" w:rsidR="002350DE" w:rsidRDefault="002350DE" w:rsidP="002350DE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00CD42C9" w14:textId="77777777" w:rsidR="002350DE" w:rsidRPr="006676AE" w:rsidRDefault="002350DE" w:rsidP="002350DE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195B" w:rsidRPr="00110593" w14:paraId="1DFD9217" w14:textId="77777777" w:rsidTr="00624D6D">
        <w:tc>
          <w:tcPr>
            <w:tcW w:w="9212" w:type="dxa"/>
            <w:shd w:val="clear" w:color="auto" w:fill="D9D9D9"/>
          </w:tcPr>
          <w:p w14:paraId="5BB8B725" w14:textId="77777777" w:rsidR="006E195B" w:rsidRPr="00110593" w:rsidRDefault="006E195B" w:rsidP="002350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56DD5B" w14:textId="77777777" w:rsidR="006E195B" w:rsidRPr="00110593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E195B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776E0E0" w14:textId="77777777" w:rsidR="006E195B" w:rsidRPr="00110593" w:rsidRDefault="006E195B" w:rsidP="002350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69DABAB" w14:textId="77777777" w:rsidR="006E195B" w:rsidRPr="00110593" w:rsidRDefault="006E195B" w:rsidP="002350D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9CFA51A" w14:textId="77777777" w:rsidR="006E195B" w:rsidRPr="00110593" w:rsidRDefault="006E195B" w:rsidP="002350D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3DA4650" w14:textId="77777777" w:rsidR="006F0034" w:rsidRDefault="006F0034" w:rsidP="002350D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7C82942" w14:textId="77777777" w:rsidR="004C4854" w:rsidRPr="006676AE" w:rsidRDefault="004C4854" w:rsidP="002350D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4E37350" w14:textId="77777777" w:rsidR="005434B3" w:rsidRDefault="001F027E" w:rsidP="002350DE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E195B" w:rsidRPr="006E195B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44CB8F97" w14:textId="77777777" w:rsidR="005434B3" w:rsidRDefault="006E195B" w:rsidP="002350DE">
      <w:pPr>
        <w:spacing w:after="0" w:line="240" w:lineRule="auto"/>
        <w:jc w:val="center"/>
        <w:rPr>
          <w:rFonts w:ascii="Times New Roman" w:hAnsi="Times New Roman"/>
        </w:rPr>
      </w:pPr>
      <w:r w:rsidRPr="006E195B">
        <w:rPr>
          <w:rFonts w:ascii="Times New Roman" w:hAnsi="Times New Roman"/>
          <w:b/>
        </w:rPr>
        <w:t>Sukcesywne dostawy nabiału i drobiu do Szpitala Wojewódzkiego w Poznaniu</w:t>
      </w:r>
    </w:p>
    <w:p w14:paraId="5050714A" w14:textId="77777777" w:rsidR="00F90CD1" w:rsidRPr="00232DF0" w:rsidRDefault="00E65685" w:rsidP="002350DE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9171121" w14:textId="77777777" w:rsidR="00C113BF" w:rsidRPr="00023477" w:rsidRDefault="00C113BF" w:rsidP="002350DE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4F8F262" w14:textId="5D87B8CA" w:rsidR="002426FF" w:rsidRDefault="002426FF" w:rsidP="002350D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AC8F7D3" w14:textId="77777777" w:rsidR="002350DE" w:rsidRPr="00232DF0" w:rsidRDefault="002350DE" w:rsidP="002350D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B88DCBC" w14:textId="77777777" w:rsidR="00023477" w:rsidRDefault="00023477" w:rsidP="002350D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C88C64E" w14:textId="77777777" w:rsidR="00023477" w:rsidRDefault="00023477" w:rsidP="002350D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62C660B" w14:textId="77777777" w:rsidR="00023477" w:rsidRPr="00F90CD1" w:rsidRDefault="00023477" w:rsidP="002350DE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0538751" w14:textId="77777777" w:rsidR="00023477" w:rsidRPr="00F90CD1" w:rsidRDefault="00023477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F7B07AB" w14:textId="77777777" w:rsidR="00023477" w:rsidRPr="00F90CD1" w:rsidRDefault="00023477" w:rsidP="002350D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DE1EB68" w14:textId="77777777" w:rsidR="00023477" w:rsidRPr="004541F9" w:rsidRDefault="00023477" w:rsidP="002350D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095D8F7" w14:textId="77777777" w:rsidR="002350DE" w:rsidRDefault="002350DE" w:rsidP="002350DE">
      <w:pPr>
        <w:spacing w:after="0" w:line="240" w:lineRule="auto"/>
        <w:jc w:val="both"/>
        <w:rPr>
          <w:rFonts w:ascii="Times New Roman" w:hAnsi="Times New Roman"/>
        </w:rPr>
      </w:pPr>
    </w:p>
    <w:p w14:paraId="0320BD36" w14:textId="77777777" w:rsidR="002350DE" w:rsidRDefault="002350DE" w:rsidP="002350DE">
      <w:pPr>
        <w:spacing w:after="0" w:line="240" w:lineRule="auto"/>
        <w:jc w:val="both"/>
        <w:rPr>
          <w:rFonts w:ascii="Times New Roman" w:hAnsi="Times New Roman"/>
        </w:rPr>
      </w:pPr>
    </w:p>
    <w:p w14:paraId="5F10EF23" w14:textId="6FB1629B" w:rsidR="00023477" w:rsidRPr="00023477" w:rsidRDefault="00C113BF" w:rsidP="002350D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7B30362" w14:textId="1A077F7C" w:rsidR="00023477" w:rsidRDefault="00023477" w:rsidP="002350DE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2CB27ABD" w14:textId="561B621A" w:rsidR="002350DE" w:rsidRDefault="002350DE" w:rsidP="002350DE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738F572F" w14:textId="5D109AD0" w:rsidR="002350DE" w:rsidRDefault="002350DE" w:rsidP="002350DE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10FF766" w14:textId="77777777" w:rsidR="002350DE" w:rsidRDefault="002350DE" w:rsidP="002350DE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9958F23" w14:textId="77777777" w:rsidR="00023477" w:rsidRPr="00F90CD1" w:rsidRDefault="00023477" w:rsidP="002350D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9A0DE99" w14:textId="77777777" w:rsidR="00023477" w:rsidRPr="00F90CD1" w:rsidRDefault="00023477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B8865DA" w14:textId="77777777" w:rsidR="00023477" w:rsidRPr="00F90CD1" w:rsidRDefault="00023477" w:rsidP="002350D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AB846F8" w14:textId="77777777" w:rsidR="00023477" w:rsidRPr="000247FF" w:rsidRDefault="00023477" w:rsidP="002350DE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A876BB7" w14:textId="77777777" w:rsidR="00D2702A" w:rsidRPr="00D2702A" w:rsidRDefault="004F23F7" w:rsidP="002350DE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36142C7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1A3B" w14:textId="77777777" w:rsidR="00D2702A" w:rsidRPr="00D2702A" w:rsidRDefault="00D2702A" w:rsidP="002350D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71F9B" w14:textId="77777777" w:rsidR="00D2702A" w:rsidRPr="00D2702A" w:rsidRDefault="00D2702A" w:rsidP="002350DE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E195B" w:rsidRPr="00D2702A" w14:paraId="3BA03665" w14:textId="77777777" w:rsidTr="00624D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9A831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195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64209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195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D100BC5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195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E195B" w:rsidRPr="00D2702A" w14:paraId="41BBFAB6" w14:textId="77777777" w:rsidTr="00624D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9284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195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892EA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195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899075B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195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E195B" w:rsidRPr="00D2702A" w14:paraId="63303A87" w14:textId="77777777" w:rsidTr="00624D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DEAFC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195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CC1B4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195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B1FEF69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195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E195B" w:rsidRPr="00D2702A" w14:paraId="450DCFA8" w14:textId="77777777" w:rsidTr="00624D6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22D66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195B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9286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195B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305EACE" w14:textId="77777777" w:rsidR="006E195B" w:rsidRPr="00D2702A" w:rsidRDefault="006E195B" w:rsidP="002350D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195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DE42C62" w14:textId="3C92FC17" w:rsidR="00D2702A" w:rsidRDefault="00D2702A" w:rsidP="002350D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DDDD7BE" w14:textId="72AA889C" w:rsidR="002350DE" w:rsidRDefault="002350DE" w:rsidP="002350D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347BACA" w14:textId="41D5A36F" w:rsidR="002350DE" w:rsidRDefault="002350DE" w:rsidP="002350D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BEBC12D" w14:textId="5E5EABBF" w:rsidR="002350DE" w:rsidRDefault="002350DE" w:rsidP="002350D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0EF9467" w14:textId="77777777" w:rsidR="002350DE" w:rsidRPr="00D2702A" w:rsidRDefault="002350DE" w:rsidP="002350D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58788F6" w14:textId="77777777" w:rsidR="00025C8D" w:rsidRPr="006676AE" w:rsidRDefault="00025C8D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B9E2BA4" w14:textId="77777777" w:rsidR="00025C8D" w:rsidRPr="006676AE" w:rsidRDefault="00025C8D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DFD3089" w14:textId="77777777" w:rsidR="00F8042D" w:rsidRPr="006676AE" w:rsidRDefault="00025C8D" w:rsidP="002350D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294CC11" w14:textId="77777777" w:rsidR="002350DE" w:rsidRDefault="002350DE" w:rsidP="002350DE">
      <w:pPr>
        <w:spacing w:after="0" w:line="240" w:lineRule="auto"/>
        <w:jc w:val="both"/>
        <w:rPr>
          <w:rFonts w:ascii="Times New Roman" w:hAnsi="Times New Roman"/>
        </w:rPr>
      </w:pPr>
    </w:p>
    <w:p w14:paraId="6AAA6E1E" w14:textId="77777777" w:rsidR="002350DE" w:rsidRDefault="002350DE" w:rsidP="002350DE">
      <w:pPr>
        <w:spacing w:after="0" w:line="240" w:lineRule="auto"/>
        <w:jc w:val="both"/>
        <w:rPr>
          <w:rFonts w:ascii="Times New Roman" w:hAnsi="Times New Roman"/>
        </w:rPr>
      </w:pPr>
    </w:p>
    <w:p w14:paraId="2E889567" w14:textId="77777777" w:rsidR="002350DE" w:rsidRDefault="002350DE" w:rsidP="002350DE">
      <w:pPr>
        <w:spacing w:after="0" w:line="240" w:lineRule="auto"/>
        <w:jc w:val="both"/>
        <w:rPr>
          <w:rFonts w:ascii="Times New Roman" w:hAnsi="Times New Roman"/>
        </w:rPr>
      </w:pPr>
    </w:p>
    <w:p w14:paraId="2FE7695E" w14:textId="77777777" w:rsidR="002350DE" w:rsidRDefault="002350DE" w:rsidP="002350DE">
      <w:pPr>
        <w:spacing w:after="0" w:line="240" w:lineRule="auto"/>
        <w:jc w:val="both"/>
        <w:rPr>
          <w:rFonts w:ascii="Times New Roman" w:hAnsi="Times New Roman"/>
        </w:rPr>
      </w:pPr>
    </w:p>
    <w:p w14:paraId="3DF9F31C" w14:textId="77777777" w:rsidR="002350DE" w:rsidRDefault="002350DE" w:rsidP="002350DE">
      <w:pPr>
        <w:spacing w:after="0" w:line="240" w:lineRule="auto"/>
        <w:jc w:val="both"/>
        <w:rPr>
          <w:rFonts w:ascii="Times New Roman" w:hAnsi="Times New Roman"/>
        </w:rPr>
      </w:pPr>
    </w:p>
    <w:p w14:paraId="77E0FDEC" w14:textId="77777777" w:rsidR="002350DE" w:rsidRDefault="002350DE" w:rsidP="002350DE">
      <w:pPr>
        <w:spacing w:after="0" w:line="240" w:lineRule="auto"/>
        <w:jc w:val="both"/>
        <w:rPr>
          <w:rFonts w:ascii="Times New Roman" w:hAnsi="Times New Roman"/>
        </w:rPr>
      </w:pPr>
    </w:p>
    <w:p w14:paraId="2417B85B" w14:textId="77777777" w:rsidR="002350DE" w:rsidRDefault="002350DE" w:rsidP="002350DE">
      <w:pPr>
        <w:spacing w:after="0" w:line="240" w:lineRule="auto"/>
        <w:jc w:val="both"/>
        <w:rPr>
          <w:rFonts w:ascii="Times New Roman" w:hAnsi="Times New Roman"/>
        </w:rPr>
      </w:pPr>
    </w:p>
    <w:p w14:paraId="0296F9C6" w14:textId="77777777" w:rsidR="002350DE" w:rsidRDefault="002350DE" w:rsidP="002350DE">
      <w:pPr>
        <w:spacing w:after="0" w:line="240" w:lineRule="auto"/>
        <w:jc w:val="both"/>
        <w:rPr>
          <w:rFonts w:ascii="Times New Roman" w:hAnsi="Times New Roman"/>
        </w:rPr>
      </w:pPr>
    </w:p>
    <w:p w14:paraId="653BB848" w14:textId="3D084DA1" w:rsidR="00D23F3D" w:rsidRPr="00D2702A" w:rsidRDefault="00D23F3D" w:rsidP="002350DE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F198B0E" w14:textId="77777777" w:rsidR="00FE4E2B" w:rsidRPr="006676AE" w:rsidRDefault="00FE4E2B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B72944F" w14:textId="65B06028" w:rsidR="002350DE" w:rsidRDefault="002350DE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65C6FB" w14:textId="6D8F6CF6" w:rsidR="002350DE" w:rsidRDefault="002350DE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2541B25" w14:textId="5FA224FE" w:rsidR="002350DE" w:rsidRDefault="002350DE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A721A35" w14:textId="36645FB6" w:rsidR="002350DE" w:rsidRDefault="002350DE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B897A4" w14:textId="1B9E5635" w:rsidR="002350DE" w:rsidRDefault="002350DE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5DEAC0" w14:textId="77777777" w:rsidR="002350DE" w:rsidRDefault="002350DE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F87D50" w14:textId="6B18A4AE" w:rsidR="00FE4E2B" w:rsidRPr="006676AE" w:rsidRDefault="00FE4E2B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4EC4F1D" w14:textId="77777777" w:rsidR="00FE4E2B" w:rsidRPr="006676AE" w:rsidRDefault="00FE4E2B" w:rsidP="002350D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8A3D856" w14:textId="77777777" w:rsidR="00484F88" w:rsidRPr="006676AE" w:rsidRDefault="00FE4E2B" w:rsidP="002350DE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991C9" w14:textId="77777777" w:rsidR="00FF1C41" w:rsidRDefault="00FF1C41" w:rsidP="0038231F">
      <w:pPr>
        <w:spacing w:after="0" w:line="240" w:lineRule="auto"/>
      </w:pPr>
      <w:r>
        <w:separator/>
      </w:r>
    </w:p>
  </w:endnote>
  <w:endnote w:type="continuationSeparator" w:id="0">
    <w:p w14:paraId="1E32EB64" w14:textId="77777777" w:rsidR="00FF1C41" w:rsidRDefault="00FF1C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E7C4B" w14:textId="77777777" w:rsidR="006E195B" w:rsidRDefault="006E19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2278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F3F31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80F0D" w14:textId="77777777" w:rsidR="006E195B" w:rsidRDefault="006E19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63C8B" w14:textId="77777777" w:rsidR="00FF1C41" w:rsidRDefault="00FF1C41" w:rsidP="0038231F">
      <w:pPr>
        <w:spacing w:after="0" w:line="240" w:lineRule="auto"/>
      </w:pPr>
      <w:r>
        <w:separator/>
      </w:r>
    </w:p>
  </w:footnote>
  <w:footnote w:type="continuationSeparator" w:id="0">
    <w:p w14:paraId="6F3D855C" w14:textId="77777777" w:rsidR="00FF1C41" w:rsidRDefault="00FF1C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92C7" w14:textId="77777777" w:rsidR="006E195B" w:rsidRDefault="006E19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6C6BB" w14:textId="77777777" w:rsidR="006E195B" w:rsidRDefault="006E19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9D9A9" w14:textId="77777777" w:rsidR="006E195B" w:rsidRDefault="006E19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C4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350DE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E195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17AE2"/>
  <w15:docId w15:val="{1B01E4F9-A04A-4221-A23B-E76DAB8AF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2021-12-15T09:14:00Z</dcterms:created>
  <dcterms:modified xsi:type="dcterms:W3CDTF">2021-12-15T09:14:00Z</dcterms:modified>
</cp:coreProperties>
</file>