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DDBE7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B0AA4" w:rsidRPr="003B0AA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E4A039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795795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B0AA4" w:rsidRPr="003B0AA4">
        <w:rPr>
          <w:b/>
          <w:sz w:val="22"/>
          <w:szCs w:val="22"/>
        </w:rPr>
        <w:t>SZW/DZP/80/2021</w:t>
      </w:r>
    </w:p>
    <w:p w14:paraId="5221B5C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247C4D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6588B9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DEFB49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FF0AA9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4ECCA471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BCD513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EB0FCA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6DA48F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B0AA4" w:rsidRPr="00110593" w14:paraId="39E5C81B" w14:textId="77777777" w:rsidTr="00624D6D">
        <w:tc>
          <w:tcPr>
            <w:tcW w:w="9104" w:type="dxa"/>
            <w:shd w:val="clear" w:color="auto" w:fill="D9D9D9"/>
          </w:tcPr>
          <w:p w14:paraId="0F2D4C6D" w14:textId="77777777" w:rsidR="003B0AA4" w:rsidRPr="00110593" w:rsidRDefault="003B0AA4" w:rsidP="00624D6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7D9A346" w14:textId="77777777" w:rsidR="003B0AA4" w:rsidRPr="00110593" w:rsidRDefault="003B0AA4" w:rsidP="00624D6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B0AA4">
              <w:t>(t.j. Dz.U. z 2021r. poz. 1129)</w:t>
            </w:r>
            <w:r w:rsidRPr="00110593">
              <w:t xml:space="preserve"> (dalej jako: ustawa Pzp), dotyczące:</w:t>
            </w:r>
          </w:p>
          <w:p w14:paraId="53599EAD" w14:textId="77777777" w:rsidR="003B0AA4" w:rsidRPr="0043102D" w:rsidRDefault="003B0AA4" w:rsidP="00624D6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029426B" w14:textId="77777777" w:rsidR="003B0AA4" w:rsidRPr="00110593" w:rsidRDefault="003B0AA4" w:rsidP="00624D6D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F3A875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36775D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3209364" w14:textId="77777777" w:rsidR="006E0FAA" w:rsidRPr="005E622E" w:rsidRDefault="003B0AA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B0AA4">
        <w:rPr>
          <w:b/>
          <w:sz w:val="22"/>
          <w:szCs w:val="22"/>
        </w:rPr>
        <w:t>Sukcesywne dostawy nabiału i drobiu do Szpitala Wojewódzkiego w Poznaniu</w:t>
      </w:r>
    </w:p>
    <w:p w14:paraId="43C35EC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919123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1DD0B8C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810B07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34F487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B584F6E" w14:textId="77777777" w:rsidTr="00C37CD2">
        <w:trPr>
          <w:trHeight w:val="321"/>
        </w:trPr>
        <w:tc>
          <w:tcPr>
            <w:tcW w:w="516" w:type="dxa"/>
          </w:tcPr>
          <w:p w14:paraId="739C82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652F6C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7D2C18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F828356" w14:textId="77777777" w:rsidTr="009A4CD3">
        <w:tc>
          <w:tcPr>
            <w:tcW w:w="516" w:type="dxa"/>
          </w:tcPr>
          <w:p w14:paraId="05EC2FE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0F6EEB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C3099A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18F833C" w14:textId="77777777" w:rsidTr="009A4CD3">
        <w:tc>
          <w:tcPr>
            <w:tcW w:w="516" w:type="dxa"/>
          </w:tcPr>
          <w:p w14:paraId="2CF56F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ED1EB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63D87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9AA84B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DB32EE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E1A875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AC6FC6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CD050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A46DE0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BC1398A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EC9526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54015" w14:textId="77777777" w:rsidR="00593E59" w:rsidRDefault="00593E59">
      <w:r>
        <w:separator/>
      </w:r>
    </w:p>
  </w:endnote>
  <w:endnote w:type="continuationSeparator" w:id="0">
    <w:p w14:paraId="1FF6B182" w14:textId="77777777" w:rsidR="00593E59" w:rsidRDefault="0059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23B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B03C5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CC3D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6D20770" w14:textId="275A02F5" w:rsidR="009A4CD3" w:rsidRDefault="006D1D2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066CBE" wp14:editId="5990E9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6BAB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7448F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B41E" w14:textId="77777777" w:rsidR="003B0AA4" w:rsidRDefault="003B0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AF4FE" w14:textId="77777777" w:rsidR="00593E59" w:rsidRDefault="00593E59">
      <w:r>
        <w:separator/>
      </w:r>
    </w:p>
  </w:footnote>
  <w:footnote w:type="continuationSeparator" w:id="0">
    <w:p w14:paraId="44F34806" w14:textId="77777777" w:rsidR="00593E59" w:rsidRDefault="00593E59">
      <w:r>
        <w:continuationSeparator/>
      </w:r>
    </w:p>
  </w:footnote>
  <w:footnote w:id="1">
    <w:p w14:paraId="2E86871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ED31" w14:textId="77777777" w:rsidR="003B0AA4" w:rsidRDefault="003B0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FC79" w14:textId="77777777" w:rsidR="003B0AA4" w:rsidRDefault="003B0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D5ADA" w14:textId="77777777" w:rsidR="003B0AA4" w:rsidRDefault="003B0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5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0AA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3E5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D2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9118E8"/>
  <w15:chartTrackingRefBased/>
  <w15:docId w15:val="{0F2BDBD3-50F2-4126-BE85-49018D96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2021-12-15T09:15:00Z</dcterms:created>
  <dcterms:modified xsi:type="dcterms:W3CDTF">2021-12-15T09:15:00Z</dcterms:modified>
</cp:coreProperties>
</file>