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9E0" w:rsidRPr="00BF1DBB" w:rsidRDefault="00B04206" w:rsidP="007C669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BF1DBB">
        <w:rPr>
          <w:rFonts w:ascii="Arial" w:hAnsi="Arial" w:cs="Arial"/>
          <w:bCs/>
          <w:sz w:val="24"/>
          <w:szCs w:val="24"/>
        </w:rPr>
        <w:t>Znak sprawy:</w:t>
      </w:r>
      <w:r w:rsidRPr="00BF1DBB">
        <w:rPr>
          <w:rFonts w:ascii="Arial" w:hAnsi="Arial" w:cs="Arial"/>
          <w:b/>
          <w:bCs/>
          <w:sz w:val="24"/>
          <w:szCs w:val="24"/>
        </w:rPr>
        <w:t xml:space="preserve"> </w:t>
      </w:r>
      <w:r w:rsidR="00DC2C81" w:rsidRPr="00BF1DBB">
        <w:rPr>
          <w:rFonts w:ascii="Arial" w:hAnsi="Arial" w:cs="Arial"/>
          <w:b/>
          <w:bCs/>
          <w:sz w:val="24"/>
          <w:szCs w:val="24"/>
        </w:rPr>
        <w:t>KA-2/</w:t>
      </w:r>
      <w:r w:rsidR="002D1566">
        <w:rPr>
          <w:rFonts w:ascii="Arial" w:hAnsi="Arial" w:cs="Arial"/>
          <w:b/>
          <w:bCs/>
          <w:sz w:val="24"/>
          <w:szCs w:val="24"/>
        </w:rPr>
        <w:t>125/2021</w:t>
      </w:r>
    </w:p>
    <w:p w:rsidR="00B04206" w:rsidRPr="00BF1DBB" w:rsidRDefault="00B639E0" w:rsidP="007C669B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BF1DBB">
        <w:rPr>
          <w:rFonts w:ascii="Arial" w:hAnsi="Arial" w:cs="Arial"/>
          <w:bCs/>
          <w:i w:val="0"/>
          <w:szCs w:val="24"/>
        </w:rPr>
        <w:t>Załącznik nr</w:t>
      </w:r>
      <w:r w:rsidRPr="00BF1DBB">
        <w:rPr>
          <w:rFonts w:ascii="Arial" w:hAnsi="Arial" w:cs="Arial"/>
          <w:b/>
          <w:bCs/>
          <w:i w:val="0"/>
          <w:szCs w:val="24"/>
        </w:rPr>
        <w:t xml:space="preserve"> </w:t>
      </w:r>
      <w:r w:rsidR="00DE0987" w:rsidRPr="00BF1DBB">
        <w:rPr>
          <w:rFonts w:ascii="Arial" w:hAnsi="Arial" w:cs="Arial"/>
          <w:b/>
          <w:bCs/>
          <w:i w:val="0"/>
          <w:szCs w:val="24"/>
        </w:rPr>
        <w:t>7</w:t>
      </w:r>
      <w:r w:rsidRPr="00BF1DB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BF1DBB" w:rsidRDefault="003B310D" w:rsidP="007C669B">
      <w:pPr>
        <w:pStyle w:val="Nagwek2"/>
        <w:ind w:left="0"/>
        <w:rPr>
          <w:sz w:val="24"/>
        </w:rPr>
      </w:pPr>
      <w:r w:rsidRPr="00BF1DBB">
        <w:rPr>
          <w:sz w:val="24"/>
        </w:rPr>
        <w:t>OFERTA</w:t>
      </w:r>
    </w:p>
    <w:p w:rsidR="00EF47EE" w:rsidRPr="00BF1DBB" w:rsidRDefault="00EF47EE" w:rsidP="007C669B"/>
    <w:p w:rsidR="00902B46" w:rsidRPr="00BF1DBB" w:rsidRDefault="00902B46" w:rsidP="00305555">
      <w:pPr>
        <w:spacing w:line="360" w:lineRule="auto"/>
        <w:ind w:hanging="28"/>
      </w:pPr>
      <w:r w:rsidRPr="00BF1DBB">
        <w:t>Nazwa</w:t>
      </w:r>
      <w:r w:rsidR="00D24480" w:rsidRPr="00BF1DBB">
        <w:t>:</w:t>
      </w:r>
      <w:r w:rsidRPr="00BF1DBB">
        <w:t xml:space="preserve"> </w:t>
      </w:r>
      <w:r w:rsidR="00D24480" w:rsidRPr="00BF1DBB">
        <w:t>(</w:t>
      </w:r>
      <w:r w:rsidRPr="00BF1DBB">
        <w:t>Wykonawcy lub Wykonawców w przypadku oferty wspólnej</w:t>
      </w:r>
      <w:r w:rsidR="00D24480" w:rsidRPr="00BF1DBB">
        <w:t>)</w:t>
      </w:r>
      <w:r w:rsidRPr="00BF1DBB">
        <w:rPr>
          <w:rStyle w:val="Odwoanieprzypisudolnego"/>
        </w:rPr>
        <w:footnoteReference w:id="1"/>
      </w:r>
      <w:r w:rsidRPr="00BF1DBB">
        <w:t>:</w:t>
      </w:r>
      <w:bookmarkStart w:id="0" w:name="_GoBack"/>
      <w:bookmarkEnd w:id="0"/>
    </w:p>
    <w:p w:rsidR="00902B46" w:rsidRPr="00BF1DBB" w:rsidRDefault="00902B46" w:rsidP="00305555">
      <w:pPr>
        <w:spacing w:line="360" w:lineRule="auto"/>
        <w:ind w:hanging="28"/>
      </w:pPr>
      <w:r w:rsidRPr="00BF1DB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F1DBB" w:rsidRDefault="00902B46" w:rsidP="007C669B">
      <w:pPr>
        <w:ind w:hanging="28"/>
      </w:pPr>
      <w:r w:rsidRPr="00BF1DBB">
        <w:t>Adres: ul. .....................</w:t>
      </w:r>
      <w:r w:rsidR="00B639E0" w:rsidRPr="00BF1DBB">
        <w:t>...............</w:t>
      </w:r>
      <w:r w:rsidRPr="00BF1DBB">
        <w:t>......</w:t>
      </w:r>
      <w:r w:rsidR="00D565E5" w:rsidRPr="00BF1DBB">
        <w:t>.....</w:t>
      </w:r>
      <w:r w:rsidR="000F6F27" w:rsidRPr="00BF1DBB">
        <w:t>.</w:t>
      </w:r>
      <w:r w:rsidRPr="00BF1DBB">
        <w:t xml:space="preserve">.............. </w:t>
      </w:r>
      <w:r w:rsidR="00B639E0" w:rsidRPr="00BF1DBB">
        <w:t xml:space="preserve">      </w:t>
      </w:r>
      <w:r w:rsidRPr="00BF1DBB">
        <w:t>kod pocztowy</w:t>
      </w:r>
      <w:r w:rsidR="00A23458" w:rsidRPr="00BF1DBB">
        <w:t>:</w:t>
      </w:r>
      <w:r w:rsidR="00CF3D10" w:rsidRPr="00BF1DBB">
        <w:t>……</w:t>
      </w:r>
      <w:r w:rsidR="00B639E0" w:rsidRPr="00BF1DBB">
        <w:t>……</w:t>
      </w:r>
      <w:r w:rsidR="000F6F27" w:rsidRPr="00BF1DBB">
        <w:t>.</w:t>
      </w:r>
      <w:r w:rsidR="00B639E0" w:rsidRPr="00BF1DBB">
        <w:t>..………</w:t>
      </w:r>
    </w:p>
    <w:p w:rsidR="00902B46" w:rsidRPr="00BF1DBB" w:rsidRDefault="00B639E0" w:rsidP="007C669B">
      <w:pPr>
        <w:ind w:hanging="28"/>
      </w:pPr>
      <w:r w:rsidRPr="00BF1DBB">
        <w:t>m</w:t>
      </w:r>
      <w:r w:rsidR="00902B46" w:rsidRPr="00BF1DBB">
        <w:t>iasto</w:t>
      </w:r>
      <w:r w:rsidRPr="00BF1DBB">
        <w:t>:     ..............</w:t>
      </w:r>
      <w:r w:rsidR="00024541" w:rsidRPr="00BF1DBB">
        <w:t>............</w:t>
      </w:r>
      <w:r w:rsidR="000F6F27" w:rsidRPr="00BF1DBB">
        <w:t>.....</w:t>
      </w:r>
      <w:r w:rsidRPr="00BF1DBB">
        <w:t>...</w:t>
      </w:r>
      <w:r w:rsidR="000F6F27" w:rsidRPr="00BF1DBB">
        <w:t>........</w:t>
      </w:r>
      <w:r w:rsidRPr="00BF1DBB">
        <w:t xml:space="preserve">.......     </w:t>
      </w:r>
      <w:r w:rsidR="00CF3D10" w:rsidRPr="00BF1DBB">
        <w:t>województwo: ………</w:t>
      </w:r>
      <w:r w:rsidR="00024541" w:rsidRPr="00BF1DBB">
        <w:t>…</w:t>
      </w:r>
      <w:r w:rsidR="00CF3D10" w:rsidRPr="00BF1DBB">
        <w:t>……</w:t>
      </w:r>
      <w:r w:rsidR="00024541" w:rsidRPr="00BF1DBB">
        <w:t>…</w:t>
      </w:r>
      <w:r w:rsidR="00902B46" w:rsidRPr="00BF1DBB">
        <w:t>……</w:t>
      </w:r>
    </w:p>
    <w:p w:rsidR="00B12D3B" w:rsidRPr="00BF1DBB" w:rsidRDefault="00902B46" w:rsidP="007C669B">
      <w:pPr>
        <w:ind w:hanging="27"/>
        <w:jc w:val="both"/>
      </w:pPr>
      <w:r w:rsidRPr="00BF1DBB">
        <w:t>tel.</w:t>
      </w:r>
      <w:r w:rsidR="00B639E0" w:rsidRPr="00BF1DBB">
        <w:t>:</w:t>
      </w:r>
      <w:r w:rsidRPr="00BF1DBB">
        <w:t xml:space="preserve"> ...</w:t>
      </w:r>
      <w:r w:rsidR="00B639E0" w:rsidRPr="00BF1DBB">
        <w:t>..</w:t>
      </w:r>
      <w:r w:rsidRPr="00BF1DBB">
        <w:t>.</w:t>
      </w:r>
      <w:r w:rsidR="00B639E0" w:rsidRPr="00BF1DBB">
        <w:t>..</w:t>
      </w:r>
      <w:r w:rsidR="00B12D3B" w:rsidRPr="00BF1DBB">
        <w:t>.....</w:t>
      </w:r>
      <w:r w:rsidR="00B639E0" w:rsidRPr="00BF1DBB">
        <w:t>.</w:t>
      </w:r>
      <w:r w:rsidRPr="00BF1DBB">
        <w:t>..</w:t>
      </w:r>
      <w:r w:rsidR="00CF3D10" w:rsidRPr="00BF1DBB">
        <w:t>..............................</w:t>
      </w:r>
      <w:r w:rsidRPr="00BF1DBB">
        <w:t>.</w:t>
      </w:r>
      <w:r w:rsidR="00B639E0" w:rsidRPr="00BF1DBB">
        <w:t>..</w:t>
      </w:r>
      <w:r w:rsidRPr="00BF1DBB">
        <w:t>....</w:t>
      </w:r>
      <w:r w:rsidR="00B12D3B" w:rsidRPr="00BF1DBB">
        <w:t xml:space="preserve">        </w:t>
      </w:r>
    </w:p>
    <w:p w:rsidR="00902B46" w:rsidRPr="00BF1DBB" w:rsidRDefault="00B639E0" w:rsidP="007C669B">
      <w:pPr>
        <w:ind w:hanging="27"/>
        <w:jc w:val="both"/>
      </w:pPr>
      <w:r w:rsidRPr="00BF1DBB">
        <w:t>e-mail: ...........</w:t>
      </w:r>
      <w:r w:rsidR="00B12D3B" w:rsidRPr="00BF1DBB">
        <w:t>.......</w:t>
      </w:r>
      <w:r w:rsidRPr="00BF1DBB">
        <w:t>......................</w:t>
      </w:r>
      <w:r w:rsidR="00024541" w:rsidRPr="00BF1DBB">
        <w:t>............................</w:t>
      </w:r>
      <w:r w:rsidRPr="00BF1DBB">
        <w:t>.......</w:t>
      </w:r>
      <w:r w:rsidR="00AF230F" w:rsidRPr="00BF1DBB">
        <w:t>...........</w:t>
      </w:r>
      <w:r w:rsidRPr="00BF1DBB">
        <w:t>.</w:t>
      </w:r>
      <w:r w:rsidR="00AF230F" w:rsidRPr="00BF1DBB">
        <w:t xml:space="preserve"> </w:t>
      </w:r>
      <w:r w:rsidR="00902B46" w:rsidRPr="00BF1DBB">
        <w:t>na który zamawiający ma przesyłać korespondencję</w:t>
      </w:r>
    </w:p>
    <w:p w:rsidR="00902B46" w:rsidRPr="00BF1DBB" w:rsidRDefault="00902B46" w:rsidP="007C669B">
      <w:pPr>
        <w:rPr>
          <w:rFonts w:eastAsia="MS Mincho"/>
        </w:rPr>
      </w:pPr>
      <w:r w:rsidRPr="00BF1DBB">
        <w:rPr>
          <w:rFonts w:eastAsia="MS Mincho"/>
        </w:rPr>
        <w:t>NIP: ......</w:t>
      </w:r>
      <w:r w:rsidR="00640661" w:rsidRPr="00BF1DBB">
        <w:rPr>
          <w:rFonts w:eastAsia="MS Mincho"/>
        </w:rPr>
        <w:t>..........................</w:t>
      </w:r>
      <w:r w:rsidRPr="00BF1DBB">
        <w:rPr>
          <w:rFonts w:eastAsia="MS Mincho"/>
        </w:rPr>
        <w:t>......................., REGO</w:t>
      </w:r>
      <w:r w:rsidR="00640661" w:rsidRPr="00BF1DBB">
        <w:rPr>
          <w:rFonts w:eastAsia="MS Mincho"/>
        </w:rPr>
        <w:t>N: ......................................</w:t>
      </w:r>
      <w:r w:rsidRPr="00BF1DBB">
        <w:rPr>
          <w:rFonts w:eastAsia="MS Mincho"/>
        </w:rPr>
        <w:t>.............</w:t>
      </w:r>
    </w:p>
    <w:p w:rsidR="00167FB0" w:rsidRPr="00BF1DBB" w:rsidRDefault="002D6B17" w:rsidP="007C669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BF1DBB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F1DBB">
        <w:rPr>
          <w:rFonts w:ascii="Arial" w:hAnsi="Arial" w:cs="Arial"/>
          <w:sz w:val="24"/>
          <w:szCs w:val="24"/>
        </w:rPr>
        <w:t>do postępowania prowadzonego w trybie</w:t>
      </w:r>
      <w:r w:rsidR="00930F5C" w:rsidRPr="00BF1DBB">
        <w:rPr>
          <w:rFonts w:ascii="Arial" w:hAnsi="Arial" w:cs="Arial"/>
          <w:sz w:val="24"/>
          <w:szCs w:val="24"/>
        </w:rPr>
        <w:t xml:space="preserve"> </w:t>
      </w:r>
      <w:r w:rsidR="000D2FEE" w:rsidRPr="00BF1DBB">
        <w:rPr>
          <w:rFonts w:ascii="Arial" w:hAnsi="Arial" w:cs="Arial"/>
          <w:sz w:val="24"/>
          <w:szCs w:val="24"/>
        </w:rPr>
        <w:t>przetarg nieograniczony</w:t>
      </w:r>
      <w:r w:rsidR="00040674" w:rsidRPr="00BF1DBB">
        <w:rPr>
          <w:rFonts w:ascii="Arial" w:hAnsi="Arial" w:cs="Arial"/>
          <w:sz w:val="24"/>
          <w:szCs w:val="24"/>
        </w:rPr>
        <w:t xml:space="preserve"> </w:t>
      </w:r>
      <w:r w:rsidR="00B639E0" w:rsidRPr="00BF1DBB">
        <w:rPr>
          <w:rFonts w:ascii="Arial" w:hAnsi="Arial" w:cs="Arial"/>
          <w:sz w:val="24"/>
          <w:szCs w:val="24"/>
        </w:rPr>
        <w:t>pn.</w:t>
      </w:r>
      <w:r w:rsidR="00B04206" w:rsidRPr="00BF1DBB">
        <w:rPr>
          <w:rFonts w:ascii="Arial" w:hAnsi="Arial" w:cs="Arial"/>
          <w:sz w:val="24"/>
          <w:szCs w:val="24"/>
        </w:rPr>
        <w:t>:</w:t>
      </w:r>
      <w:r w:rsidR="00E60230" w:rsidRPr="00BF1DBB">
        <w:rPr>
          <w:rFonts w:ascii="Arial" w:hAnsi="Arial" w:cs="Arial"/>
          <w:sz w:val="24"/>
          <w:szCs w:val="24"/>
        </w:rPr>
        <w:t xml:space="preserve"> </w:t>
      </w:r>
      <w:r w:rsidR="00B04206" w:rsidRPr="00BF1DBB">
        <w:rPr>
          <w:rFonts w:ascii="Arial" w:hAnsi="Arial" w:cs="Arial"/>
          <w:b/>
          <w:sz w:val="24"/>
          <w:szCs w:val="24"/>
        </w:rPr>
        <w:t>„</w:t>
      </w:r>
      <w:r w:rsidR="00930F5C" w:rsidRPr="00BF1DBB">
        <w:rPr>
          <w:rFonts w:ascii="Arial" w:hAnsi="Arial" w:cs="Arial"/>
          <w:b/>
          <w:sz w:val="24"/>
          <w:szCs w:val="24"/>
        </w:rPr>
        <w:t xml:space="preserve"> </w:t>
      </w:r>
      <w:r w:rsidR="000D2FEE" w:rsidRPr="00BF1DBB">
        <w:rPr>
          <w:rFonts w:ascii="Arial" w:hAnsi="Arial" w:cs="Arial"/>
          <w:b/>
          <w:sz w:val="24"/>
          <w:szCs w:val="24"/>
        </w:rPr>
        <w:t>Dostawa zagranicznych czasopism drukowanych i elektronicznych dla Biblioteki oraz jednostek Politechniki Krakowsk</w:t>
      </w:r>
      <w:r w:rsidR="00DC2C81" w:rsidRPr="00BF1DBB">
        <w:rPr>
          <w:rFonts w:ascii="Arial" w:hAnsi="Arial" w:cs="Arial"/>
          <w:b/>
          <w:sz w:val="24"/>
          <w:szCs w:val="24"/>
        </w:rPr>
        <w:t>iej w formie prenumeraty na 202</w:t>
      </w:r>
      <w:r w:rsidR="002D1566">
        <w:rPr>
          <w:rFonts w:ascii="Arial" w:hAnsi="Arial" w:cs="Arial"/>
          <w:b/>
          <w:sz w:val="24"/>
          <w:szCs w:val="24"/>
        </w:rPr>
        <w:t>2</w:t>
      </w:r>
      <w:r w:rsidR="000D2FEE" w:rsidRPr="00BF1DBB">
        <w:rPr>
          <w:rFonts w:ascii="Arial" w:hAnsi="Arial" w:cs="Arial"/>
          <w:b/>
          <w:sz w:val="24"/>
          <w:szCs w:val="24"/>
        </w:rPr>
        <w:t xml:space="preserve"> rok</w:t>
      </w:r>
      <w:r w:rsidR="00930F5C" w:rsidRPr="00BF1DBB">
        <w:rPr>
          <w:rFonts w:ascii="Arial" w:hAnsi="Arial" w:cs="Arial"/>
          <w:b/>
          <w:sz w:val="24"/>
          <w:szCs w:val="24"/>
        </w:rPr>
        <w:t xml:space="preserve"> </w:t>
      </w:r>
      <w:r w:rsidR="00B04206" w:rsidRPr="00BF1DBB">
        <w:rPr>
          <w:rFonts w:ascii="Arial" w:hAnsi="Arial" w:cs="Arial"/>
          <w:b/>
          <w:sz w:val="24"/>
          <w:szCs w:val="24"/>
        </w:rPr>
        <w:t>”</w:t>
      </w:r>
      <w:r w:rsidR="00930F5C" w:rsidRPr="00BF1DBB">
        <w:rPr>
          <w:rFonts w:ascii="Arial" w:hAnsi="Arial" w:cs="Arial"/>
          <w:b/>
          <w:sz w:val="24"/>
          <w:szCs w:val="24"/>
        </w:rPr>
        <w:t xml:space="preserve"> </w:t>
      </w:r>
      <w:r w:rsidRPr="00BF1DBB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F1DBB">
        <w:rPr>
          <w:rFonts w:ascii="Arial" w:hAnsi="Arial" w:cs="Arial"/>
          <w:sz w:val="24"/>
          <w:szCs w:val="24"/>
        </w:rPr>
        <w:t>godnie</w:t>
      </w:r>
      <w:r w:rsidR="00C70E06" w:rsidRPr="00BF1DBB">
        <w:rPr>
          <w:rFonts w:ascii="Arial" w:hAnsi="Arial" w:cs="Arial"/>
          <w:sz w:val="24"/>
          <w:szCs w:val="24"/>
        </w:rPr>
        <w:t xml:space="preserve"> z wymogami określonymi w SIWZ </w:t>
      </w:r>
      <w:r w:rsidRPr="00BF1DBB">
        <w:rPr>
          <w:rFonts w:ascii="Arial" w:hAnsi="Arial" w:cs="Arial"/>
          <w:sz w:val="24"/>
          <w:szCs w:val="24"/>
        </w:rPr>
        <w:t>za cenę</w:t>
      </w:r>
      <w:r w:rsidR="00C70E06" w:rsidRPr="00BF1DBB">
        <w:rPr>
          <w:rFonts w:ascii="Arial" w:hAnsi="Arial" w:cs="Arial"/>
          <w:sz w:val="24"/>
          <w:szCs w:val="24"/>
        </w:rPr>
        <w:t>:</w:t>
      </w:r>
    </w:p>
    <w:p w:rsidR="005E6615" w:rsidRPr="00BF1DBB" w:rsidRDefault="005E6615" w:rsidP="007C669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70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1984"/>
        <w:gridCol w:w="2127"/>
        <w:gridCol w:w="2126"/>
        <w:gridCol w:w="2193"/>
      </w:tblGrid>
      <w:tr w:rsidR="000C6727" w:rsidRPr="00BF1DBB" w:rsidTr="00F75D58">
        <w:trPr>
          <w:trHeight w:val="84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b/>
                <w:sz w:val="22"/>
                <w:szCs w:val="22"/>
              </w:rPr>
            </w:pPr>
            <w:r w:rsidRPr="00BF1DBB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sz w:val="22"/>
                <w:szCs w:val="22"/>
              </w:rPr>
            </w:pPr>
          </w:p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b/>
                <w:bCs/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>Cena netto</w:t>
            </w:r>
          </w:p>
          <w:p w:rsidR="00167FB0" w:rsidRPr="00BF1DBB" w:rsidRDefault="0096634D" w:rsidP="007C669B">
            <w:pPr>
              <w:widowControl w:val="0"/>
              <w:ind w:hanging="28"/>
              <w:jc w:val="center"/>
              <w:rPr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>(w PLN</w:t>
            </w:r>
            <w:r w:rsidR="00167FB0" w:rsidRPr="00BF1DBB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b/>
                <w:bCs/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 xml:space="preserve">Wartość podatku </w:t>
            </w:r>
          </w:p>
          <w:p w:rsidR="0096634D" w:rsidRPr="00BF1DBB" w:rsidRDefault="00167FB0" w:rsidP="007C669B">
            <w:pPr>
              <w:widowControl w:val="0"/>
              <w:ind w:hanging="28"/>
              <w:jc w:val="center"/>
              <w:rPr>
                <w:b/>
                <w:bCs/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 xml:space="preserve">VAT </w:t>
            </w:r>
          </w:p>
          <w:p w:rsidR="00167FB0" w:rsidRPr="00BF1DBB" w:rsidRDefault="0096634D" w:rsidP="007C669B">
            <w:pPr>
              <w:widowControl w:val="0"/>
              <w:ind w:hanging="28"/>
              <w:jc w:val="center"/>
              <w:rPr>
                <w:b/>
                <w:bCs/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>(w PLN**)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sz w:val="22"/>
                <w:szCs w:val="22"/>
              </w:rPr>
            </w:pPr>
          </w:p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b/>
                <w:bCs/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 xml:space="preserve">Cena brutto </w:t>
            </w:r>
          </w:p>
          <w:p w:rsidR="00167FB0" w:rsidRPr="00BF1DBB" w:rsidRDefault="0096634D" w:rsidP="007C669B">
            <w:pPr>
              <w:widowControl w:val="0"/>
              <w:ind w:hanging="28"/>
              <w:jc w:val="center"/>
              <w:rPr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>(w PLN</w:t>
            </w:r>
            <w:r w:rsidR="00167FB0" w:rsidRPr="00BF1DBB">
              <w:rPr>
                <w:b/>
                <w:bCs/>
                <w:sz w:val="22"/>
                <w:szCs w:val="22"/>
              </w:rPr>
              <w:t>**)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sz w:val="22"/>
                <w:szCs w:val="22"/>
              </w:rPr>
            </w:pPr>
          </w:p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b/>
                <w:bCs/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>Cena brutto</w:t>
            </w:r>
          </w:p>
          <w:p w:rsidR="00167FB0" w:rsidRPr="00BF1DBB" w:rsidRDefault="00167FB0" w:rsidP="007C669B">
            <w:pPr>
              <w:widowControl w:val="0"/>
              <w:ind w:hanging="28"/>
              <w:jc w:val="center"/>
              <w:rPr>
                <w:sz w:val="22"/>
                <w:szCs w:val="22"/>
              </w:rPr>
            </w:pPr>
            <w:r w:rsidRPr="00BF1DBB">
              <w:rPr>
                <w:b/>
                <w:bCs/>
                <w:sz w:val="22"/>
                <w:szCs w:val="22"/>
              </w:rPr>
              <w:t>(słownie)</w:t>
            </w:r>
          </w:p>
        </w:tc>
      </w:tr>
      <w:tr w:rsidR="000C6727" w:rsidRPr="00BF1DBB" w:rsidTr="00F75D58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B0" w:rsidRPr="00BF1DBB" w:rsidRDefault="00167FB0" w:rsidP="007C669B">
            <w:pPr>
              <w:widowControl w:val="0"/>
              <w:ind w:hanging="27"/>
              <w:rPr>
                <w:b/>
              </w:rPr>
            </w:pPr>
            <w:r w:rsidRPr="00BF1DBB">
              <w:rPr>
                <w:b/>
              </w:rPr>
              <w:t>1</w:t>
            </w:r>
          </w:p>
          <w:p w:rsidR="008A3AA3" w:rsidRPr="00BF1DBB" w:rsidRDefault="00167FB0" w:rsidP="007C669B">
            <w:pPr>
              <w:rPr>
                <w:sz w:val="16"/>
                <w:szCs w:val="16"/>
              </w:rPr>
            </w:pPr>
            <w:r w:rsidRPr="00BF1DBB">
              <w:rPr>
                <w:sz w:val="16"/>
                <w:szCs w:val="16"/>
              </w:rPr>
              <w:t>Dostawa zagranicznych czasopism drukowanych dla Biblioteki Politechniki Krakowsk</w:t>
            </w:r>
            <w:r w:rsidR="008A3AA3" w:rsidRPr="00BF1DBB">
              <w:rPr>
                <w:sz w:val="16"/>
                <w:szCs w:val="16"/>
              </w:rPr>
              <w:t xml:space="preserve">iej w formie prenumeraty </w:t>
            </w:r>
            <w:r w:rsidR="00DC2C81" w:rsidRPr="00BF1DBB">
              <w:rPr>
                <w:sz w:val="16"/>
                <w:szCs w:val="16"/>
              </w:rPr>
              <w:t>na 202</w:t>
            </w:r>
            <w:r w:rsidR="00E84BC6">
              <w:rPr>
                <w:sz w:val="16"/>
                <w:szCs w:val="16"/>
              </w:rPr>
              <w:t>2</w:t>
            </w:r>
            <w:r w:rsidRPr="00BF1DBB">
              <w:rPr>
                <w:sz w:val="16"/>
                <w:szCs w:val="16"/>
              </w:rPr>
              <w:t xml:space="preserve"> rok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</w:tr>
      <w:tr w:rsidR="000C6727" w:rsidRPr="00BF1DBB" w:rsidTr="00F75D58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C81" w:rsidRPr="00BF1DBB" w:rsidRDefault="00167FB0" w:rsidP="007C669B">
            <w:pPr>
              <w:widowControl w:val="0"/>
              <w:ind w:hanging="27"/>
              <w:rPr>
                <w:sz w:val="16"/>
                <w:szCs w:val="16"/>
              </w:rPr>
            </w:pPr>
            <w:r w:rsidRPr="00BF1DBB">
              <w:rPr>
                <w:b/>
              </w:rPr>
              <w:t>2</w:t>
            </w:r>
            <w:r w:rsidR="00DC2C81" w:rsidRPr="00BF1DBB">
              <w:rPr>
                <w:sz w:val="16"/>
                <w:szCs w:val="16"/>
              </w:rPr>
              <w:t xml:space="preserve"> </w:t>
            </w:r>
          </w:p>
          <w:p w:rsidR="00167FB0" w:rsidRPr="00BF1DBB" w:rsidRDefault="00DC2C81" w:rsidP="007C669B">
            <w:pPr>
              <w:widowControl w:val="0"/>
              <w:ind w:hanging="27"/>
              <w:rPr>
                <w:b/>
              </w:rPr>
            </w:pPr>
            <w:r w:rsidRPr="00BF1DBB">
              <w:rPr>
                <w:sz w:val="16"/>
                <w:szCs w:val="16"/>
              </w:rPr>
              <w:t>Dostawa zagranicznych czasopism w wersji elektronicznej dla Politechniki Krakowskiej w formie prenumeraty na 202</w:t>
            </w:r>
            <w:r w:rsidR="00E84BC6">
              <w:rPr>
                <w:sz w:val="16"/>
                <w:szCs w:val="16"/>
              </w:rPr>
              <w:t>2</w:t>
            </w:r>
            <w:r w:rsidRPr="00BF1DBB">
              <w:rPr>
                <w:sz w:val="16"/>
                <w:szCs w:val="16"/>
              </w:rPr>
              <w:t xml:space="preserve"> rok</w:t>
            </w:r>
          </w:p>
          <w:p w:rsidR="00167FB0" w:rsidRPr="00BF1DBB" w:rsidRDefault="00167FB0" w:rsidP="007C669B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</w:tr>
      <w:tr w:rsidR="000C6727" w:rsidRPr="00BF1DBB" w:rsidTr="00F75D58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B0" w:rsidRPr="00BF1DBB" w:rsidRDefault="00167FB0" w:rsidP="007C669B">
            <w:pPr>
              <w:widowControl w:val="0"/>
              <w:ind w:hanging="27"/>
              <w:rPr>
                <w:b/>
              </w:rPr>
            </w:pPr>
            <w:r w:rsidRPr="00BF1DBB">
              <w:rPr>
                <w:b/>
              </w:rPr>
              <w:t>3</w:t>
            </w:r>
          </w:p>
          <w:p w:rsidR="00167FB0" w:rsidRPr="00BF1DBB" w:rsidRDefault="00DC2C81" w:rsidP="007C669B">
            <w:pPr>
              <w:rPr>
                <w:sz w:val="16"/>
                <w:szCs w:val="16"/>
              </w:rPr>
            </w:pPr>
            <w:r w:rsidRPr="00BF1DBB">
              <w:rPr>
                <w:sz w:val="16"/>
                <w:szCs w:val="16"/>
              </w:rPr>
              <w:t>Dostawa zagranicznych czasopism zamawianych przez i do zbiorów jednostek Politechniki Krakowskiej w formie prenumeraty na 202</w:t>
            </w:r>
            <w:r w:rsidR="00E84BC6">
              <w:rPr>
                <w:sz w:val="16"/>
                <w:szCs w:val="16"/>
              </w:rPr>
              <w:t>2</w:t>
            </w:r>
            <w:r w:rsidRPr="00BF1DBB">
              <w:rPr>
                <w:sz w:val="16"/>
                <w:szCs w:val="16"/>
              </w:rPr>
              <w:t xml:space="preserve"> rok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  <w:ind w:hanging="27"/>
              <w:jc w:val="center"/>
            </w:pPr>
          </w:p>
          <w:p w:rsidR="00167FB0" w:rsidRPr="00BF1DBB" w:rsidRDefault="00167FB0" w:rsidP="007C669B">
            <w:pPr>
              <w:widowControl w:val="0"/>
            </w:pPr>
          </w:p>
        </w:tc>
      </w:tr>
    </w:tbl>
    <w:p w:rsidR="00167FB0" w:rsidRPr="00BF1DBB" w:rsidRDefault="00167FB0" w:rsidP="007C669B"/>
    <w:p w:rsidR="000C13C5" w:rsidRPr="00BF1DBB" w:rsidRDefault="000C13C5" w:rsidP="007C669B">
      <w:pPr>
        <w:widowControl w:val="0"/>
        <w:numPr>
          <w:ilvl w:val="0"/>
          <w:numId w:val="13"/>
        </w:numPr>
        <w:tabs>
          <w:tab w:val="num" w:pos="360"/>
        </w:tabs>
        <w:ind w:left="357"/>
        <w:jc w:val="both"/>
        <w:rPr>
          <w:b/>
        </w:rPr>
      </w:pPr>
      <w:r w:rsidRPr="00BF1DBB">
        <w:t>Zobowiązujemy się dostarczyć  do Zamawiającego wszystkie</w:t>
      </w:r>
      <w:r w:rsidRPr="00BF1DBB">
        <w:rPr>
          <w:b/>
        </w:rPr>
        <w:t xml:space="preserve"> </w:t>
      </w:r>
      <w:r w:rsidRPr="00BF1DBB">
        <w:t>za</w:t>
      </w:r>
      <w:r w:rsidR="00805565" w:rsidRPr="00BF1DBB">
        <w:t>planowane do prenumeraty na</w:t>
      </w:r>
      <w:r w:rsidR="00482245" w:rsidRPr="00BF1DBB">
        <w:t xml:space="preserve"> 202</w:t>
      </w:r>
      <w:r w:rsidR="009B2BCD">
        <w:t>2</w:t>
      </w:r>
      <w:r w:rsidRPr="00BF1DBB">
        <w:t xml:space="preserve"> rok numery czasopism,  niezależnie od daty ich wydrukowania i przesłania do dystrybucji przez wydawców.</w:t>
      </w:r>
      <w:r w:rsidRPr="00BF1DBB">
        <w:rPr>
          <w:b/>
        </w:rPr>
        <w:t xml:space="preserve"> </w:t>
      </w:r>
    </w:p>
    <w:p w:rsidR="000C13C5" w:rsidRPr="00BF1DBB" w:rsidRDefault="000C13C5" w:rsidP="007C669B">
      <w:pPr>
        <w:numPr>
          <w:ilvl w:val="0"/>
          <w:numId w:val="13"/>
        </w:numPr>
        <w:tabs>
          <w:tab w:val="num" w:pos="360"/>
        </w:tabs>
        <w:ind w:left="357"/>
        <w:jc w:val="both"/>
      </w:pPr>
      <w:r w:rsidRPr="00BF1DBB">
        <w:t xml:space="preserve">Oświadczamy, że zapoznaliśmy się z treścią </w:t>
      </w:r>
      <w:r w:rsidR="00DE1EBB" w:rsidRPr="00BF1DBB">
        <w:t>SIWZ,</w:t>
      </w:r>
      <w:r w:rsidR="00690859" w:rsidRPr="00BF1DBB">
        <w:t xml:space="preserve"> </w:t>
      </w:r>
      <w:r w:rsidRPr="00BF1DBB">
        <w:t>w tym z projektem umowy   i nie wnosimy do nich zastrzeżeń oraz przyjmujemy warunki w nich zawarte.</w:t>
      </w:r>
    </w:p>
    <w:p w:rsidR="000C13C5" w:rsidRPr="00BF1DBB" w:rsidRDefault="000C13C5" w:rsidP="007C669B">
      <w:pPr>
        <w:numPr>
          <w:ilvl w:val="0"/>
          <w:numId w:val="13"/>
        </w:numPr>
        <w:tabs>
          <w:tab w:val="clear" w:pos="720"/>
          <w:tab w:val="num" w:pos="360"/>
          <w:tab w:val="num" w:pos="851"/>
        </w:tabs>
        <w:ind w:left="357"/>
        <w:jc w:val="both"/>
      </w:pPr>
      <w:r w:rsidRPr="00BF1DBB">
        <w:t>Oświadczamy, że w cenie oferty zostały uwzględnione wszystkie koszty wykonania zamówienia i realizacji przyszłego świadczenia umownego .</w:t>
      </w:r>
    </w:p>
    <w:p w:rsidR="000C13C5" w:rsidRPr="004816DC" w:rsidRDefault="000C13C5" w:rsidP="007C669B">
      <w:pPr>
        <w:numPr>
          <w:ilvl w:val="0"/>
          <w:numId w:val="13"/>
        </w:numPr>
        <w:tabs>
          <w:tab w:val="num" w:pos="360"/>
        </w:tabs>
        <w:ind w:left="357"/>
        <w:jc w:val="both"/>
        <w:rPr>
          <w:b/>
        </w:rPr>
      </w:pPr>
      <w:r w:rsidRPr="00BF1DBB">
        <w:t>Oświadczamy, że uważamy się za związanych niniejszą ofertą na czas</w:t>
      </w:r>
      <w:r w:rsidR="004816DC">
        <w:t>:</w:t>
      </w:r>
      <w:r w:rsidR="00DE180B">
        <w:t xml:space="preserve"> </w:t>
      </w:r>
      <w:r w:rsidR="00DE180B" w:rsidRPr="004816DC">
        <w:rPr>
          <w:b/>
        </w:rPr>
        <w:t>zgodnie z SWZ</w:t>
      </w:r>
    </w:p>
    <w:p w:rsidR="000C13C5" w:rsidRPr="00BF1DBB" w:rsidRDefault="000C13C5" w:rsidP="007C669B">
      <w:pPr>
        <w:numPr>
          <w:ilvl w:val="0"/>
          <w:numId w:val="13"/>
        </w:numPr>
        <w:tabs>
          <w:tab w:val="num" w:pos="360"/>
        </w:tabs>
        <w:ind w:left="357"/>
        <w:jc w:val="both"/>
      </w:pPr>
      <w:r w:rsidRPr="00BF1DBB">
        <w:t>Oświadczamy, że akceptujemy warunki płatności określone przez Zamawiającego.</w:t>
      </w:r>
    </w:p>
    <w:p w:rsidR="000C13C5" w:rsidRPr="00BF1DBB" w:rsidRDefault="000C13C5" w:rsidP="007C669B">
      <w:pPr>
        <w:numPr>
          <w:ilvl w:val="0"/>
          <w:numId w:val="13"/>
        </w:numPr>
        <w:tabs>
          <w:tab w:val="num" w:pos="360"/>
        </w:tabs>
        <w:ind w:left="357"/>
        <w:jc w:val="both"/>
      </w:pPr>
      <w:r w:rsidRPr="00BF1DBB">
        <w:t>Oświadczamy, że uzyskaliśmy wszelkie informacje niezbędne do prawidłowego przygotowania i złożenia niniejszej oferty.</w:t>
      </w:r>
    </w:p>
    <w:p w:rsidR="000C13C5" w:rsidRPr="00BF1DBB" w:rsidRDefault="000C13C5" w:rsidP="007C669B">
      <w:pPr>
        <w:numPr>
          <w:ilvl w:val="0"/>
          <w:numId w:val="13"/>
        </w:numPr>
        <w:tabs>
          <w:tab w:val="num" w:pos="360"/>
        </w:tabs>
        <w:ind w:left="360"/>
        <w:jc w:val="both"/>
      </w:pPr>
      <w:r w:rsidRPr="00BF1DBB">
        <w:t xml:space="preserve">Oświadczamy, że posiadamy odpowiednie doświadczenie oraz zaplecze pozwalające na wykonanie dostawy zgodnie z zakresem podanym w </w:t>
      </w:r>
      <w:r w:rsidR="00DE1EBB" w:rsidRPr="00BF1DBB">
        <w:t>SWZ.</w:t>
      </w:r>
    </w:p>
    <w:p w:rsidR="00DE1EBB" w:rsidRPr="00BF1DBB" w:rsidRDefault="00DE1EBB" w:rsidP="007C669B">
      <w:pPr>
        <w:numPr>
          <w:ilvl w:val="0"/>
          <w:numId w:val="13"/>
        </w:numPr>
        <w:tabs>
          <w:tab w:val="num" w:pos="360"/>
        </w:tabs>
        <w:ind w:left="360"/>
        <w:jc w:val="both"/>
      </w:pPr>
      <w:r w:rsidRPr="00BF1DBB">
        <w:t xml:space="preserve">Oświadczamy, że akceptujemy warunki płatności określone przez zamawiającego </w:t>
      </w:r>
      <w:r w:rsidRPr="00BF1DBB">
        <w:br/>
        <w:t xml:space="preserve">w </w:t>
      </w:r>
      <w:r w:rsidR="00C450C4">
        <w:t>SWZ</w:t>
      </w:r>
      <w:r w:rsidRPr="00BF1DBB">
        <w:t>.</w:t>
      </w:r>
    </w:p>
    <w:p w:rsidR="00B04206" w:rsidRDefault="000C13C5" w:rsidP="007C669B">
      <w:pPr>
        <w:widowControl w:val="0"/>
        <w:numPr>
          <w:ilvl w:val="0"/>
          <w:numId w:val="13"/>
        </w:numPr>
        <w:tabs>
          <w:tab w:val="num" w:pos="360"/>
        </w:tabs>
        <w:ind w:left="357" w:hanging="357"/>
        <w:jc w:val="both"/>
      </w:pPr>
      <w:r w:rsidRPr="00BF1DBB">
        <w:t xml:space="preserve">W przypadku wybrania naszej oferty jako najkorzystniejszej </w:t>
      </w:r>
      <w:r w:rsidRPr="00BF1DBB">
        <w:rPr>
          <w:u w:val="single"/>
        </w:rPr>
        <w:t>w zadaniu częściowym nr</w:t>
      </w:r>
      <w:r w:rsidRPr="00BF1DBB">
        <w:t xml:space="preserve"> 1 zobowiązujemy się, do dostarczenia gwarancji bankowej tytułem zabezpieczenia przedpłaty, na kwotę stanowiącą równowartość przedmiotu umowy.</w:t>
      </w:r>
    </w:p>
    <w:p w:rsidR="004816DC" w:rsidRDefault="004816DC" w:rsidP="007C669B">
      <w:pPr>
        <w:widowControl w:val="0"/>
        <w:numPr>
          <w:ilvl w:val="0"/>
          <w:numId w:val="13"/>
        </w:numPr>
        <w:tabs>
          <w:tab w:val="num" w:pos="360"/>
        </w:tabs>
        <w:ind w:left="357" w:hanging="357"/>
        <w:jc w:val="both"/>
      </w:pPr>
      <w:r>
        <w:t>Zobowiązujemy się do niezwłocznego poinformowania zamawiającego, jeżeli w trakcie prowadzenia postępowania nastąpi zmiana w zakresie aktualności dokumentów  i oświadczeń.</w:t>
      </w:r>
    </w:p>
    <w:p w:rsidR="004816DC" w:rsidRDefault="004816DC" w:rsidP="007C669B">
      <w:pPr>
        <w:widowControl w:val="0"/>
        <w:numPr>
          <w:ilvl w:val="0"/>
          <w:numId w:val="13"/>
        </w:numPr>
        <w:tabs>
          <w:tab w:val="num" w:pos="360"/>
        </w:tabs>
        <w:ind w:left="357" w:hanging="357"/>
        <w:jc w:val="both"/>
      </w:pPr>
      <w:r>
        <w:t>Czy wykonawca jest:</w:t>
      </w:r>
    </w:p>
    <w:p w:rsidR="004816DC" w:rsidRDefault="004816DC" w:rsidP="007C669B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4816DC" w:rsidRDefault="004816DC" w:rsidP="007C669B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4816DC" w:rsidRDefault="004816DC" w:rsidP="007C669B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4816DC" w:rsidRDefault="004816DC" w:rsidP="007C669B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4816DC" w:rsidRDefault="004816DC" w:rsidP="007C669B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4816DC" w:rsidRDefault="004816DC" w:rsidP="007C669B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4816DC" w:rsidRDefault="004816DC" w:rsidP="007C669B">
      <w:pPr>
        <w:pStyle w:val="Akapitzlist"/>
        <w:tabs>
          <w:tab w:val="left" w:pos="426"/>
        </w:tabs>
        <w:ind w:left="0"/>
        <w:jc w:val="both"/>
        <w:rPr>
          <w:i/>
          <w:sz w:val="20"/>
          <w:szCs w:val="20"/>
          <w:lang w:eastAsia="zh-CN"/>
        </w:rPr>
      </w:pPr>
      <w:r>
        <w:rPr>
          <w:sz w:val="20"/>
          <w:szCs w:val="20"/>
          <w:vertAlign w:val="superscript"/>
          <w:lang w:eastAsia="zh-CN"/>
        </w:rPr>
        <w:t xml:space="preserve">                 </w:t>
      </w:r>
      <w:r w:rsidR="00897162">
        <w:rPr>
          <w:i/>
          <w:sz w:val="20"/>
          <w:szCs w:val="20"/>
          <w:lang w:eastAsia="zh-CN"/>
        </w:rPr>
        <w:t>/</w:t>
      </w:r>
      <w:r>
        <w:rPr>
          <w:i/>
          <w:sz w:val="20"/>
          <w:szCs w:val="20"/>
          <w:lang w:eastAsia="zh-CN"/>
        </w:rPr>
        <w:t>podkreślić właściwe spośród a-f</w:t>
      </w:r>
      <w:r w:rsidR="00897162">
        <w:rPr>
          <w:i/>
          <w:sz w:val="20"/>
          <w:szCs w:val="20"/>
          <w:lang w:eastAsia="zh-CN"/>
        </w:rPr>
        <w:t>/</w:t>
      </w:r>
    </w:p>
    <w:p w:rsidR="004816DC" w:rsidRDefault="004816DC" w:rsidP="007C669B">
      <w:pPr>
        <w:pStyle w:val="Akapitzlist"/>
        <w:tabs>
          <w:tab w:val="left" w:pos="426"/>
        </w:tabs>
        <w:ind w:left="0"/>
        <w:jc w:val="both"/>
        <w:rPr>
          <w:i/>
          <w:sz w:val="20"/>
          <w:szCs w:val="20"/>
          <w:lang w:eastAsia="zh-CN"/>
        </w:rPr>
      </w:pPr>
    </w:p>
    <w:p w:rsidR="004816DC" w:rsidRDefault="004816DC" w:rsidP="007C669B">
      <w:pPr>
        <w:pStyle w:val="Akapitzlist"/>
        <w:numPr>
          <w:ilvl w:val="0"/>
          <w:numId w:val="13"/>
        </w:numPr>
        <w:jc w:val="both"/>
        <w:rPr>
          <w:lang w:eastAsia="zh-CN"/>
        </w:rPr>
      </w:pPr>
      <w:r w:rsidRPr="004816DC">
        <w:rPr>
          <w:color w:val="000000"/>
          <w:lang w:eastAsia="zh-CN"/>
        </w:rPr>
        <w:t>Oświadczam, że wypełniłem obowiązki informacyjne przewidziane w art. 13 lub art. 14 RODO</w:t>
      </w:r>
      <w:r>
        <w:rPr>
          <w:lang w:eastAsia="zh-CN"/>
        </w:rPr>
        <w:t>*</w:t>
      </w:r>
      <w:r w:rsidRPr="004816DC">
        <w:rPr>
          <w:color w:val="000000"/>
          <w:lang w:eastAsia="zh-CN"/>
        </w:rPr>
        <w:t xml:space="preserve"> wobec osób fizycznych, </w:t>
      </w:r>
      <w:r>
        <w:rPr>
          <w:lang w:eastAsia="zh-CN"/>
        </w:rPr>
        <w:t>od których dane osobowe bezpośrednio lub pośrednio pozyskałem</w:t>
      </w:r>
      <w:r w:rsidRPr="004816DC">
        <w:rPr>
          <w:color w:val="000000"/>
          <w:lang w:eastAsia="zh-CN"/>
        </w:rPr>
        <w:t xml:space="preserve"> w celu ubiegania się o udzielenie zamówienia publicznego w niniejszym postępowaniu</w:t>
      </w:r>
      <w:r>
        <w:rPr>
          <w:lang w:eastAsia="zh-CN"/>
        </w:rPr>
        <w:t xml:space="preserve">.* * </w:t>
      </w:r>
    </w:p>
    <w:p w:rsidR="004816DC" w:rsidRDefault="004816DC" w:rsidP="007C669B">
      <w:pPr>
        <w:suppressAutoHyphens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16DC" w:rsidRDefault="004816DC" w:rsidP="007C669B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**</w:t>
      </w:r>
      <w:r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816DC" w:rsidRDefault="004816DC" w:rsidP="007C669B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4816DC" w:rsidRDefault="004816DC" w:rsidP="007D3354">
      <w:pPr>
        <w:numPr>
          <w:ilvl w:val="0"/>
          <w:numId w:val="13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Oświadczam/y,   że zamierzam/y      /    nie zamierzam/y     </w:t>
      </w:r>
      <w:r>
        <w:rPr>
          <w:i/>
          <w:sz w:val="16"/>
          <w:szCs w:val="16"/>
          <w:lang w:eastAsia="zh-CN"/>
        </w:rPr>
        <w:t>(podkreślić właściwe)</w:t>
      </w:r>
    </w:p>
    <w:p w:rsidR="004816DC" w:rsidRDefault="004816DC" w:rsidP="007D3354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4816DC" w:rsidRDefault="004816DC" w:rsidP="007D3354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>
        <w:rPr>
          <w:lang w:eastAsia="zh-CN"/>
        </w:rPr>
        <w:t xml:space="preserve">powierzyć realizację następujących części zamówienia podwykonawcom </w:t>
      </w:r>
    </w:p>
    <w:p w:rsidR="004816DC" w:rsidRDefault="004816DC" w:rsidP="007D3354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816DC" w:rsidTr="004816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16DC" w:rsidRDefault="004816DC" w:rsidP="007D3354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16DC" w:rsidRDefault="004816DC" w:rsidP="007D3354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Opis części zamówienia, którą wykonawca </w:t>
            </w:r>
          </w:p>
          <w:p w:rsidR="004816DC" w:rsidRDefault="004816DC" w:rsidP="007D3354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16DC" w:rsidRDefault="004816DC" w:rsidP="007D3354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podwykonawcy                </w:t>
            </w:r>
            <w:r>
              <w:rPr>
                <w:i/>
                <w:lang w:eastAsia="zh-CN"/>
              </w:rPr>
              <w:t>(o ile jest znany)</w:t>
            </w:r>
          </w:p>
        </w:tc>
      </w:tr>
      <w:tr w:rsidR="004816DC" w:rsidTr="004816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4816DC" w:rsidRDefault="004816DC" w:rsidP="007C669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4816DC" w:rsidRDefault="004816DC" w:rsidP="007C669B">
      <w:pPr>
        <w:numPr>
          <w:ilvl w:val="0"/>
          <w:numId w:val="13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816DC" w:rsidTr="004816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16DC" w:rsidRDefault="004816DC" w:rsidP="007C669B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16DC" w:rsidRDefault="004816DC" w:rsidP="007C669B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6DC" w:rsidRDefault="004816DC" w:rsidP="007C669B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4816DC" w:rsidTr="004816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816DC" w:rsidRDefault="004816DC" w:rsidP="007C669B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4816DC" w:rsidTr="004816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816DC" w:rsidRDefault="004816DC" w:rsidP="007C669B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16DC" w:rsidRDefault="004816DC" w:rsidP="007C669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4816DC" w:rsidRDefault="004816DC" w:rsidP="007C669B">
      <w:pPr>
        <w:ind w:left="720"/>
        <w:jc w:val="both"/>
      </w:pPr>
    </w:p>
    <w:p w:rsidR="004816DC" w:rsidRDefault="004816DC" w:rsidP="007C669B">
      <w:pPr>
        <w:numPr>
          <w:ilvl w:val="0"/>
          <w:numId w:val="13"/>
        </w:numPr>
        <w:jc w:val="both"/>
      </w:pPr>
      <w:r>
        <w:t xml:space="preserve">Oferta została złożona na ......................... stronach  kolejno ponumerowanych </w:t>
      </w:r>
    </w:p>
    <w:p w:rsidR="004816DC" w:rsidRDefault="004816DC" w:rsidP="007C669B">
      <w:pPr>
        <w:ind w:left="720"/>
        <w:jc w:val="both"/>
      </w:pPr>
      <w:r>
        <w:t xml:space="preserve">od ...........................  do ......................... </w:t>
      </w:r>
    </w:p>
    <w:p w:rsidR="004816DC" w:rsidRDefault="004816DC" w:rsidP="007C669B">
      <w:pPr>
        <w:numPr>
          <w:ilvl w:val="0"/>
          <w:numId w:val="13"/>
        </w:numPr>
        <w:jc w:val="both"/>
      </w:pPr>
      <w:r>
        <w:t>Integralną część  oferty stanowią następujące dokumenty :</w:t>
      </w:r>
    </w:p>
    <w:p w:rsidR="004816DC" w:rsidRDefault="004816DC" w:rsidP="007C669B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>
        <w:t xml:space="preserve">...................................     </w:t>
      </w:r>
      <w:r>
        <w:rPr>
          <w:sz w:val="20"/>
          <w:szCs w:val="20"/>
        </w:rPr>
        <w:t>2</w:t>
      </w:r>
      <w:r>
        <w:t>.  .........................................................</w:t>
      </w:r>
    </w:p>
    <w:p w:rsidR="004816DC" w:rsidRDefault="004816DC" w:rsidP="007C669B">
      <w:pPr>
        <w:ind w:left="348"/>
        <w:jc w:val="both"/>
      </w:pPr>
    </w:p>
    <w:p w:rsidR="004816DC" w:rsidRDefault="004816DC" w:rsidP="007C669B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>
        <w:t xml:space="preserve">.....................................     </w:t>
      </w:r>
      <w:r>
        <w:rPr>
          <w:sz w:val="20"/>
          <w:szCs w:val="20"/>
        </w:rPr>
        <w:t>4</w:t>
      </w:r>
      <w:r>
        <w:t>. ..........................................................</w:t>
      </w:r>
    </w:p>
    <w:p w:rsidR="004816DC" w:rsidRDefault="004816DC" w:rsidP="007C669B">
      <w:pPr>
        <w:jc w:val="both"/>
      </w:pPr>
    </w:p>
    <w:p w:rsidR="004816DC" w:rsidRDefault="004816DC" w:rsidP="007C669B">
      <w:pPr>
        <w:numPr>
          <w:ilvl w:val="0"/>
          <w:numId w:val="13"/>
        </w:numPr>
        <w:jc w:val="both"/>
      </w:pPr>
      <w:r>
        <w:t xml:space="preserve">Wykaz osób uprawnionych do podpisywania dokumentów przetargowych </w:t>
      </w:r>
      <w:r>
        <w:br/>
        <w:t>i podejmowania zobowiązań w imieniu Wykonawcy:</w:t>
      </w:r>
    </w:p>
    <w:p w:rsidR="004816DC" w:rsidRDefault="004816DC" w:rsidP="007C669B">
      <w:pPr>
        <w:pStyle w:val="Zwykytekst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16"/>
          <w:szCs w:val="16"/>
        </w:rPr>
        <w:t>Imię i nazwisko</w:t>
      </w:r>
      <w:r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4816DC" w:rsidRDefault="004816DC" w:rsidP="007C669B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4816DC" w:rsidRDefault="004816DC" w:rsidP="007C669B">
      <w:pPr>
        <w:ind w:left="2124" w:firstLine="708"/>
        <w:jc w:val="right"/>
      </w:pPr>
      <w:r>
        <w:t>.................................. , dnia ............................................</w:t>
      </w:r>
    </w:p>
    <w:p w:rsidR="00453352" w:rsidRDefault="00453352" w:rsidP="007C669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453352" w:rsidRDefault="00453352" w:rsidP="007C669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453352" w:rsidRDefault="00453352" w:rsidP="007C669B">
      <w:pPr>
        <w:tabs>
          <w:tab w:val="left" w:pos="0"/>
        </w:tabs>
        <w:suppressAutoHyphens/>
        <w:ind w:left="720" w:right="1"/>
        <w:contextualSpacing/>
        <w:jc w:val="center"/>
      </w:pPr>
      <w:r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4816DC" w:rsidRDefault="004816DC" w:rsidP="007C669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sectPr w:rsidR="004816DC" w:rsidSect="00E61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8C3" w:rsidRDefault="001848C3">
      <w:r>
        <w:separator/>
      </w:r>
    </w:p>
  </w:endnote>
  <w:endnote w:type="continuationSeparator" w:id="0">
    <w:p w:rsidR="001848C3" w:rsidRDefault="00184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EE" w:rsidRDefault="000D2F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EE" w:rsidRDefault="000D2F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8C3" w:rsidRDefault="001848C3">
      <w:r>
        <w:separator/>
      </w:r>
    </w:p>
  </w:footnote>
  <w:footnote w:type="continuationSeparator" w:id="0">
    <w:p w:rsidR="001848C3" w:rsidRDefault="001848C3">
      <w:r>
        <w:continuationSeparator/>
      </w:r>
    </w:p>
  </w:footnote>
  <w:footnote w:id="1">
    <w:p w:rsidR="00902B46" w:rsidRDefault="00902B46" w:rsidP="00902B46">
      <w:pPr>
        <w:ind w:hanging="27"/>
        <w:jc w:val="both"/>
        <w:rPr>
          <w:sz w:val="20"/>
          <w:szCs w:val="20"/>
        </w:rPr>
      </w:pPr>
      <w:r>
        <w:rPr>
          <w:rStyle w:val="Odwoanieprzypisudolnego"/>
        </w:rPr>
        <w:footnoteRef/>
      </w:r>
      <w:r>
        <w:rPr>
          <w:sz w:val="20"/>
          <w:szCs w:val="20"/>
        </w:rPr>
        <w:t>W przypadku oferty wspólnej należy p</w:t>
      </w:r>
      <w:r w:rsidR="00D24480">
        <w:rPr>
          <w:sz w:val="20"/>
          <w:szCs w:val="20"/>
        </w:rPr>
        <w:t>odać wszystkich partnerów</w:t>
      </w:r>
    </w:p>
    <w:p w:rsidR="009C4355" w:rsidRDefault="009C4355" w:rsidP="00902B46">
      <w:pPr>
        <w:ind w:hanging="27"/>
        <w:jc w:val="both"/>
        <w:rPr>
          <w:sz w:val="20"/>
          <w:szCs w:val="20"/>
        </w:rPr>
      </w:pPr>
    </w:p>
    <w:p w:rsidR="00167FB0" w:rsidRPr="00EF47EE" w:rsidRDefault="00167FB0" w:rsidP="00902B46">
      <w:pPr>
        <w:ind w:hanging="27"/>
        <w:jc w:val="both"/>
      </w:pPr>
      <w:r>
        <w:rPr>
          <w:sz w:val="20"/>
          <w:szCs w:val="20"/>
        </w:rPr>
        <w:t>**</w:t>
      </w:r>
      <w:r w:rsidR="008741FA">
        <w:rPr>
          <w:sz w:val="20"/>
          <w:szCs w:val="20"/>
        </w:rPr>
        <w:t xml:space="preserve"> </w:t>
      </w:r>
      <w:r w:rsidR="000C7BF7">
        <w:rPr>
          <w:sz w:val="20"/>
          <w:szCs w:val="20"/>
        </w:rPr>
        <w:t>nie dotyczy podmiotów zagranicznych</w:t>
      </w:r>
    </w:p>
    <w:p w:rsidR="00902B46" w:rsidRDefault="00902B46" w:rsidP="00902B4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EE" w:rsidRDefault="000D2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EE" w:rsidRDefault="000D2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EE" w:rsidRDefault="000D2F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2D3DC0"/>
    <w:multiLevelType w:val="hybridMultilevel"/>
    <w:tmpl w:val="4ED838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54D"/>
    <w:rsid w:val="00024541"/>
    <w:rsid w:val="0003050D"/>
    <w:rsid w:val="00040674"/>
    <w:rsid w:val="00077D1A"/>
    <w:rsid w:val="00084540"/>
    <w:rsid w:val="000A055A"/>
    <w:rsid w:val="000C13C5"/>
    <w:rsid w:val="000C6727"/>
    <w:rsid w:val="000C7BF7"/>
    <w:rsid w:val="000D2FEE"/>
    <w:rsid w:val="000F42F4"/>
    <w:rsid w:val="000F6F27"/>
    <w:rsid w:val="000F7132"/>
    <w:rsid w:val="00167FB0"/>
    <w:rsid w:val="001848C3"/>
    <w:rsid w:val="001C18B2"/>
    <w:rsid w:val="001C6B7C"/>
    <w:rsid w:val="001F1509"/>
    <w:rsid w:val="0020004E"/>
    <w:rsid w:val="002855DD"/>
    <w:rsid w:val="002A66A3"/>
    <w:rsid w:val="002C21DE"/>
    <w:rsid w:val="002D1566"/>
    <w:rsid w:val="002D4A6C"/>
    <w:rsid w:val="002D6B17"/>
    <w:rsid w:val="002F145E"/>
    <w:rsid w:val="00305555"/>
    <w:rsid w:val="0033695E"/>
    <w:rsid w:val="0035159A"/>
    <w:rsid w:val="00363F21"/>
    <w:rsid w:val="00382993"/>
    <w:rsid w:val="00394D2A"/>
    <w:rsid w:val="003B310D"/>
    <w:rsid w:val="003D05D2"/>
    <w:rsid w:val="003F7051"/>
    <w:rsid w:val="00417B4B"/>
    <w:rsid w:val="00453352"/>
    <w:rsid w:val="004816DC"/>
    <w:rsid w:val="00482245"/>
    <w:rsid w:val="004870B1"/>
    <w:rsid w:val="004F054D"/>
    <w:rsid w:val="00504246"/>
    <w:rsid w:val="0051633B"/>
    <w:rsid w:val="00517787"/>
    <w:rsid w:val="00523D48"/>
    <w:rsid w:val="005506CC"/>
    <w:rsid w:val="00571A2F"/>
    <w:rsid w:val="0057285E"/>
    <w:rsid w:val="005778B4"/>
    <w:rsid w:val="00586B94"/>
    <w:rsid w:val="005E6615"/>
    <w:rsid w:val="006063C6"/>
    <w:rsid w:val="00640661"/>
    <w:rsid w:val="00641579"/>
    <w:rsid w:val="00690859"/>
    <w:rsid w:val="006B221B"/>
    <w:rsid w:val="006F4EB2"/>
    <w:rsid w:val="006F5077"/>
    <w:rsid w:val="0070052D"/>
    <w:rsid w:val="0071586B"/>
    <w:rsid w:val="00730655"/>
    <w:rsid w:val="00732B3A"/>
    <w:rsid w:val="007528AF"/>
    <w:rsid w:val="0079153E"/>
    <w:rsid w:val="00791AF5"/>
    <w:rsid w:val="00792229"/>
    <w:rsid w:val="007B1F46"/>
    <w:rsid w:val="007C63CD"/>
    <w:rsid w:val="007C669B"/>
    <w:rsid w:val="007D3354"/>
    <w:rsid w:val="007F1354"/>
    <w:rsid w:val="00805565"/>
    <w:rsid w:val="008116DF"/>
    <w:rsid w:val="00847ABF"/>
    <w:rsid w:val="008741FA"/>
    <w:rsid w:val="008878EE"/>
    <w:rsid w:val="0089378B"/>
    <w:rsid w:val="0089429C"/>
    <w:rsid w:val="00897162"/>
    <w:rsid w:val="008A3AA3"/>
    <w:rsid w:val="008C36D8"/>
    <w:rsid w:val="008D6126"/>
    <w:rsid w:val="008F273D"/>
    <w:rsid w:val="00900441"/>
    <w:rsid w:val="00902B46"/>
    <w:rsid w:val="00910B76"/>
    <w:rsid w:val="0092106E"/>
    <w:rsid w:val="00930F5C"/>
    <w:rsid w:val="009611FF"/>
    <w:rsid w:val="0096634D"/>
    <w:rsid w:val="009A3137"/>
    <w:rsid w:val="009B2BCD"/>
    <w:rsid w:val="009B5657"/>
    <w:rsid w:val="009C4355"/>
    <w:rsid w:val="009D4645"/>
    <w:rsid w:val="009D5C1C"/>
    <w:rsid w:val="00A23458"/>
    <w:rsid w:val="00A426D9"/>
    <w:rsid w:val="00A9663F"/>
    <w:rsid w:val="00AD5E04"/>
    <w:rsid w:val="00AE61AA"/>
    <w:rsid w:val="00AF230F"/>
    <w:rsid w:val="00B04206"/>
    <w:rsid w:val="00B11E95"/>
    <w:rsid w:val="00B12D3B"/>
    <w:rsid w:val="00B505FC"/>
    <w:rsid w:val="00B639E0"/>
    <w:rsid w:val="00B9752F"/>
    <w:rsid w:val="00BE751B"/>
    <w:rsid w:val="00BF1DBB"/>
    <w:rsid w:val="00C450C4"/>
    <w:rsid w:val="00C46EF4"/>
    <w:rsid w:val="00C52BEB"/>
    <w:rsid w:val="00C70E06"/>
    <w:rsid w:val="00CA6A4D"/>
    <w:rsid w:val="00CB7259"/>
    <w:rsid w:val="00CB7BDD"/>
    <w:rsid w:val="00CD182A"/>
    <w:rsid w:val="00CF1149"/>
    <w:rsid w:val="00CF2CD9"/>
    <w:rsid w:val="00CF3D10"/>
    <w:rsid w:val="00D24480"/>
    <w:rsid w:val="00D4417D"/>
    <w:rsid w:val="00D565E5"/>
    <w:rsid w:val="00DA6D74"/>
    <w:rsid w:val="00DC034D"/>
    <w:rsid w:val="00DC2C81"/>
    <w:rsid w:val="00DE0987"/>
    <w:rsid w:val="00DE180B"/>
    <w:rsid w:val="00DE1EBB"/>
    <w:rsid w:val="00DF26B7"/>
    <w:rsid w:val="00E0468F"/>
    <w:rsid w:val="00E26FD6"/>
    <w:rsid w:val="00E45581"/>
    <w:rsid w:val="00E60230"/>
    <w:rsid w:val="00E616D4"/>
    <w:rsid w:val="00E61ED9"/>
    <w:rsid w:val="00E84BC6"/>
    <w:rsid w:val="00EF47EE"/>
    <w:rsid w:val="00F15130"/>
    <w:rsid w:val="00F25932"/>
    <w:rsid w:val="00F31BBC"/>
    <w:rsid w:val="00F75D58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9ED4475-07A5-4875-B89E-5063C8A1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TekstpodstawowywcityZnak">
    <w:name w:val="Tekst podstawowy wcięty Znak"/>
    <w:link w:val="Tekstpodstawowywcity"/>
    <w:rsid w:val="00167FB0"/>
    <w:rPr>
      <w:sz w:val="28"/>
    </w:rPr>
  </w:style>
  <w:style w:type="character" w:customStyle="1" w:styleId="ZwykytekstZnak">
    <w:name w:val="Zwykły tekst Znak"/>
    <w:basedOn w:val="Domylnaczcionkaakapitu"/>
    <w:link w:val="Zwykytekst"/>
    <w:rsid w:val="00BF1DBB"/>
    <w:rPr>
      <w:rFonts w:ascii="Courier New" w:hAnsi="Courier New" w:cs="Courier New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7D1A"/>
    <w:rPr>
      <w:rFonts w:ascii="Arial" w:hAnsi="Arial" w:cs="Arial"/>
    </w:rPr>
  </w:style>
  <w:style w:type="character" w:customStyle="1" w:styleId="StopkaZnak">
    <w:name w:val="Stopka Znak"/>
    <w:basedOn w:val="Domylnaczcionkaakapitu"/>
    <w:link w:val="Stopka"/>
    <w:rsid w:val="00077D1A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77D1A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816D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623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9</cp:revision>
  <cp:lastPrinted>2014-06-05T15:00:00Z</cp:lastPrinted>
  <dcterms:created xsi:type="dcterms:W3CDTF">2021-12-10T07:08:00Z</dcterms:created>
  <dcterms:modified xsi:type="dcterms:W3CDTF">2021-12-17T07:24:00Z</dcterms:modified>
</cp:coreProperties>
</file>