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6CF04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75847" w:rsidRPr="0047584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EE0D4C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4E8CCF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75847" w:rsidRPr="00475847">
        <w:rPr>
          <w:b/>
          <w:sz w:val="22"/>
          <w:szCs w:val="22"/>
        </w:rPr>
        <w:t>SZW/DZP/82/2021</w:t>
      </w:r>
    </w:p>
    <w:p w14:paraId="7A7CD0D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164BAAC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05A27FC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DBCBDA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CC5422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686D33D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D62B08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E1B6EC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D74CD0A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75847" w:rsidRPr="00110593" w14:paraId="0B60BC91" w14:textId="77777777" w:rsidTr="00DD5322">
        <w:tc>
          <w:tcPr>
            <w:tcW w:w="9104" w:type="dxa"/>
            <w:shd w:val="clear" w:color="auto" w:fill="D9D9D9"/>
          </w:tcPr>
          <w:p w14:paraId="24EAB3D4" w14:textId="77777777" w:rsidR="00475847" w:rsidRPr="00110593" w:rsidRDefault="00475847" w:rsidP="00DD53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B019286" w14:textId="77777777" w:rsidR="00475847" w:rsidRPr="00110593" w:rsidRDefault="00475847" w:rsidP="00DD532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75847">
              <w:t>(t.j. Dz.U. z 2021r. poz. 1129)</w:t>
            </w:r>
            <w:r w:rsidRPr="00110593">
              <w:t xml:space="preserve"> (dalej jako: ustawa Pzp), dotyczące:</w:t>
            </w:r>
          </w:p>
          <w:p w14:paraId="665EF598" w14:textId="77777777" w:rsidR="00475847" w:rsidRPr="0043102D" w:rsidRDefault="00475847" w:rsidP="00DD532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00BD08" w14:textId="77777777" w:rsidR="00475847" w:rsidRPr="00110593" w:rsidRDefault="00475847" w:rsidP="00DD532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92EC64B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279E6E4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99B82C9" w14:textId="77777777" w:rsidR="006E0FAA" w:rsidRPr="005E622E" w:rsidRDefault="0047584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75847">
        <w:rPr>
          <w:b/>
          <w:sz w:val="22"/>
          <w:szCs w:val="22"/>
        </w:rPr>
        <w:t>Dostawa kabli do zapisu EKG, kabli do pomiaru saturacji, mankietów do pomiaru RR dla Szpitala Wojewódzkiego w Poznaniu - powtórka.</w:t>
      </w:r>
    </w:p>
    <w:p w14:paraId="2DF5173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E884351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C8B45F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6077F1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8A2E926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CBE2562" w14:textId="77777777" w:rsidTr="00C37CD2">
        <w:trPr>
          <w:trHeight w:val="321"/>
        </w:trPr>
        <w:tc>
          <w:tcPr>
            <w:tcW w:w="516" w:type="dxa"/>
          </w:tcPr>
          <w:p w14:paraId="0CD72A3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57AC6B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226FCD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61C6872" w14:textId="77777777" w:rsidTr="009A4CD3">
        <w:tc>
          <w:tcPr>
            <w:tcW w:w="516" w:type="dxa"/>
          </w:tcPr>
          <w:p w14:paraId="55AD0E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B18AFE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D202A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986B912" w14:textId="77777777" w:rsidTr="009A4CD3">
        <w:tc>
          <w:tcPr>
            <w:tcW w:w="516" w:type="dxa"/>
          </w:tcPr>
          <w:p w14:paraId="4ADFB1C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2B433B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63139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076BED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683BC4E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6DBEEC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E632F1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E11678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CBE9E4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7CA247E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0E6B96F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8BEE" w14:textId="77777777" w:rsidR="0064369E" w:rsidRDefault="0064369E">
      <w:r>
        <w:separator/>
      </w:r>
    </w:p>
  </w:endnote>
  <w:endnote w:type="continuationSeparator" w:id="0">
    <w:p w14:paraId="560F6735" w14:textId="77777777" w:rsidR="0064369E" w:rsidRDefault="00643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DCEF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3915F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3748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E09D2E8" w14:textId="70C483AD" w:rsidR="009A4CD3" w:rsidRDefault="007656A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2787B7" wp14:editId="0A65719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650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9ECD7C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E291" w14:textId="77777777" w:rsidR="00475847" w:rsidRDefault="004758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18E6B" w14:textId="77777777" w:rsidR="0064369E" w:rsidRDefault="0064369E">
      <w:r>
        <w:separator/>
      </w:r>
    </w:p>
  </w:footnote>
  <w:footnote w:type="continuationSeparator" w:id="0">
    <w:p w14:paraId="05863FC6" w14:textId="77777777" w:rsidR="0064369E" w:rsidRDefault="0064369E">
      <w:r>
        <w:continuationSeparator/>
      </w:r>
    </w:p>
  </w:footnote>
  <w:footnote w:id="1">
    <w:p w14:paraId="348E37F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A3DD" w14:textId="77777777" w:rsidR="00475847" w:rsidRDefault="00475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B012A" w14:textId="77777777" w:rsidR="00475847" w:rsidRDefault="00475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0840C" w14:textId="77777777" w:rsidR="00475847" w:rsidRDefault="004758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9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584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369E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56A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50FDAB"/>
  <w15:chartTrackingRefBased/>
  <w15:docId w15:val="{F8BF738A-2B32-4E81-BDA3-184BF539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2021-12-20T08:41:00Z</dcterms:created>
  <dcterms:modified xsi:type="dcterms:W3CDTF">2021-12-20T08:41:00Z</dcterms:modified>
</cp:coreProperties>
</file>