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893851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893851" w:rsidRDefault="00F426CD" w:rsidP="0089385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F426CD">
        <w:rPr>
          <w:rFonts w:ascii="Arial" w:hAnsi="Arial" w:cs="Arial"/>
          <w:b/>
        </w:rPr>
        <w:t xml:space="preserve"> </w:t>
      </w:r>
      <w:r w:rsidR="00893851">
        <w:rPr>
          <w:rFonts w:ascii="Arial" w:hAnsi="Arial" w:cs="Arial"/>
          <w:b/>
          <w:sz w:val="22"/>
          <w:szCs w:val="22"/>
        </w:rPr>
        <w:t>usługę sprzątania i utrzymania czystości w budynkach Uniwersytetu im. Adama Mickiewicza w Poznaniu. Przedmiot zamówienia został podzielony na 2 części:</w:t>
      </w:r>
    </w:p>
    <w:p w:rsidR="00893851" w:rsidRDefault="00893851" w:rsidP="0089385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893851" w:rsidRDefault="00893851" w:rsidP="0089385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1: usługa sprzątania i utrzymania czystości w budynku Wydziału Nauk Politycznych i Dziennikarstwa Uniwersytetu im. Adama Mickiewicza w Poznaniu przy ul. Uniwersytetu Poznańskiego 5 w Poznaniu </w:t>
      </w:r>
    </w:p>
    <w:p w:rsidR="00893851" w:rsidRDefault="00893851" w:rsidP="0089385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893851" w:rsidRDefault="00893851" w:rsidP="0089385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2: </w:t>
      </w:r>
      <w:r>
        <w:rPr>
          <w:rStyle w:val="normaltextrun"/>
          <w:rFonts w:ascii="Arial" w:hAnsi="Arial" w:cs="Arial"/>
          <w:b/>
          <w:sz w:val="22"/>
          <w:szCs w:val="22"/>
        </w:rPr>
        <w:t>usługę sprzątania i utrzymania czystości w budynkach Ogrodu Botanicznego UAM przy Dąbrowskiego 165 w Poznaniu</w:t>
      </w:r>
    </w:p>
    <w:p w:rsidR="00F426CD" w:rsidRPr="00F426CD" w:rsidRDefault="00F426CD" w:rsidP="00F426CD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</w:p>
    <w:p w:rsidR="00435BD7" w:rsidRPr="00330E62" w:rsidRDefault="00330E62" w:rsidP="00330E62">
      <w:pPr>
        <w:pStyle w:val="Tekstpodstawowywcity"/>
        <w:ind w:firstLine="0"/>
        <w:jc w:val="center"/>
        <w:rPr>
          <w:rFonts w:ascii="Arial" w:hAnsi="Arial" w:cs="Arial"/>
          <w:b/>
        </w:rPr>
      </w:pPr>
      <w:r w:rsidRPr="00330E62">
        <w:rPr>
          <w:rFonts w:ascii="Arial" w:hAnsi="Arial" w:cs="Arial"/>
          <w:b/>
        </w:rPr>
        <w:t>Część ………………..</w:t>
      </w:r>
    </w:p>
    <w:p w:rsidR="00330E62" w:rsidRDefault="00330E62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893851">
      <w:rPr>
        <w:rFonts w:ascii="Arial" w:hAnsi="Arial" w:cs="Arial"/>
        <w:i/>
      </w:rPr>
      <w:t>P/1770</w:t>
    </w:r>
    <w:r w:rsidR="00FC12D5">
      <w:rPr>
        <w:rFonts w:ascii="Arial" w:hAnsi="Arial" w:cs="Arial"/>
        <w:i/>
      </w:rPr>
      <w:t>/</w:t>
    </w:r>
    <w:r w:rsidR="00F426CD">
      <w:rPr>
        <w:rFonts w:ascii="Arial" w:hAnsi="Arial" w:cs="Arial"/>
        <w:i/>
      </w:rPr>
      <w:t>U</w:t>
    </w:r>
    <w:r w:rsidR="00FC12D5">
      <w:rPr>
        <w:rFonts w:ascii="Arial" w:hAnsi="Arial" w:cs="Arial"/>
        <w:i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0E62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93851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17252"/>
    <w:rsid w:val="00E37A20"/>
    <w:rsid w:val="00E65F26"/>
    <w:rsid w:val="00EB5766"/>
    <w:rsid w:val="00EC667E"/>
    <w:rsid w:val="00EF483A"/>
    <w:rsid w:val="00EF53F5"/>
    <w:rsid w:val="00F426CD"/>
    <w:rsid w:val="00F46593"/>
    <w:rsid w:val="00F50D78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7B80667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89385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893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5053D-8A34-44A5-9BF9-25BFB2B05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225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23</cp:revision>
  <cp:lastPrinted>2021-12-17T08:30:00Z</cp:lastPrinted>
  <dcterms:created xsi:type="dcterms:W3CDTF">2021-02-09T08:53:00Z</dcterms:created>
  <dcterms:modified xsi:type="dcterms:W3CDTF">2021-12-22T11:47:00Z</dcterms:modified>
</cp:coreProperties>
</file>