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38732" w14:textId="0975F09F" w:rsidR="00FB7F50" w:rsidRPr="00D14C77" w:rsidRDefault="001A118C" w:rsidP="00D14C77">
      <w:pPr>
        <w:pStyle w:val="Nagwek1"/>
        <w:jc w:val="right"/>
        <w:rPr>
          <w:b w:val="0"/>
          <w:bCs/>
        </w:rPr>
      </w:pPr>
      <w:bookmarkStart w:id="0" w:name="_Hlk53520193"/>
      <w:r w:rsidRPr="00D14C77">
        <w:rPr>
          <w:b w:val="0"/>
          <w:bCs/>
        </w:rPr>
        <w:t>Poznań</w:t>
      </w:r>
      <w:r w:rsidR="00FB7F50" w:rsidRPr="00D14C77">
        <w:rPr>
          <w:b w:val="0"/>
          <w:bCs/>
        </w:rPr>
        <w:t xml:space="preserve"> dnia: </w:t>
      </w:r>
      <w:r w:rsidRPr="00D14C77">
        <w:rPr>
          <w:b w:val="0"/>
          <w:bCs/>
        </w:rPr>
        <w:t>2021-12-2</w:t>
      </w:r>
      <w:r w:rsidR="00477B3E" w:rsidRPr="00D14C77">
        <w:rPr>
          <w:b w:val="0"/>
          <w:bCs/>
        </w:rPr>
        <w:t>2</w:t>
      </w:r>
    </w:p>
    <w:p w14:paraId="7A06840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7049600" w14:textId="77777777" w:rsidR="001A118C" w:rsidRPr="001A118C" w:rsidRDefault="001A118C" w:rsidP="00FB7F50">
      <w:pPr>
        <w:spacing w:after="40"/>
        <w:rPr>
          <w:b/>
          <w:bCs/>
          <w:sz w:val="22"/>
          <w:szCs w:val="22"/>
        </w:rPr>
      </w:pPr>
      <w:r w:rsidRPr="001A118C">
        <w:rPr>
          <w:b/>
          <w:bCs/>
          <w:sz w:val="22"/>
          <w:szCs w:val="22"/>
        </w:rPr>
        <w:t>Szpital Wojewódzki w Poznaniu</w:t>
      </w:r>
    </w:p>
    <w:p w14:paraId="35FB6F84" w14:textId="77777777" w:rsidR="00FB7F50" w:rsidRPr="002245BE" w:rsidRDefault="001A118C" w:rsidP="00FB7F50">
      <w:pPr>
        <w:spacing w:after="40"/>
        <w:rPr>
          <w:b/>
          <w:bCs/>
          <w:sz w:val="22"/>
          <w:szCs w:val="22"/>
        </w:rPr>
      </w:pPr>
      <w:r w:rsidRPr="001A118C">
        <w:rPr>
          <w:b/>
          <w:bCs/>
          <w:sz w:val="22"/>
          <w:szCs w:val="22"/>
        </w:rPr>
        <w:t>Dział Zamówień Publicznych</w:t>
      </w:r>
    </w:p>
    <w:p w14:paraId="09F1FBEA" w14:textId="77777777" w:rsidR="00FB7F50" w:rsidRPr="002245BE" w:rsidRDefault="001A118C" w:rsidP="00FB7F50">
      <w:pPr>
        <w:rPr>
          <w:sz w:val="22"/>
          <w:szCs w:val="22"/>
        </w:rPr>
      </w:pPr>
      <w:r w:rsidRPr="001A118C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1A118C">
        <w:rPr>
          <w:sz w:val="22"/>
          <w:szCs w:val="22"/>
        </w:rPr>
        <w:t>7/19</w:t>
      </w:r>
    </w:p>
    <w:p w14:paraId="2359F522" w14:textId="77777777" w:rsidR="00FB7F50" w:rsidRPr="002245BE" w:rsidRDefault="001A118C" w:rsidP="00FB7F50">
      <w:pPr>
        <w:rPr>
          <w:sz w:val="22"/>
          <w:szCs w:val="22"/>
        </w:rPr>
      </w:pPr>
      <w:r w:rsidRPr="001A118C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1A118C">
        <w:rPr>
          <w:sz w:val="22"/>
          <w:szCs w:val="22"/>
        </w:rPr>
        <w:t>Poznań</w:t>
      </w:r>
    </w:p>
    <w:p w14:paraId="0D0D7D0E" w14:textId="77777777" w:rsidR="00FB7F50" w:rsidRPr="002245BE" w:rsidRDefault="00FB7F50" w:rsidP="00FB7F50">
      <w:pPr>
        <w:rPr>
          <w:sz w:val="22"/>
          <w:szCs w:val="22"/>
        </w:rPr>
      </w:pPr>
    </w:p>
    <w:p w14:paraId="59832EBE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1A118C" w:rsidRPr="001A118C">
        <w:rPr>
          <w:bCs/>
          <w:sz w:val="22"/>
          <w:szCs w:val="22"/>
        </w:rPr>
        <w:t>SZW/DZP/64/2021/6</w:t>
      </w:r>
    </w:p>
    <w:p w14:paraId="18A512C1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0FCD46E4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12544F6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DD36AAF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52B082D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1A118C" w:rsidRPr="00607F9B" w14:paraId="54CB4462" w14:textId="77777777" w:rsidTr="00580A65">
        <w:trPr>
          <w:trHeight w:val="638"/>
        </w:trPr>
        <w:tc>
          <w:tcPr>
            <w:tcW w:w="959" w:type="dxa"/>
            <w:shd w:val="clear" w:color="auto" w:fill="auto"/>
          </w:tcPr>
          <w:p w14:paraId="5897F540" w14:textId="77777777" w:rsidR="001A118C" w:rsidRPr="00607F9B" w:rsidRDefault="001A118C" w:rsidP="00580A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A88A37" w14:textId="6A7B04FC" w:rsidR="001A118C" w:rsidRPr="00607F9B" w:rsidRDefault="001A118C" w:rsidP="00580A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A118C">
              <w:rPr>
                <w:sz w:val="22"/>
                <w:szCs w:val="22"/>
              </w:rPr>
              <w:t>podstawowy</w:t>
            </w:r>
            <w:r w:rsidR="00D55B40">
              <w:rPr>
                <w:sz w:val="22"/>
                <w:szCs w:val="22"/>
              </w:rPr>
              <w:t>m</w:t>
            </w:r>
            <w:r w:rsidRPr="001A118C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A118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A118C">
              <w:rPr>
                <w:b/>
                <w:bCs/>
                <w:sz w:val="22"/>
                <w:szCs w:val="22"/>
              </w:rPr>
              <w:t>Dostawa oleju opałowego do celów grzewczych dla Szpitala Wojewódzkiego w Poznaniu- Filia nr 3 Szpital Rehabilitacyjny w Kiekrzu ul. Uzdrowiskowa 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A118C">
              <w:rPr>
                <w:b/>
                <w:sz w:val="22"/>
                <w:szCs w:val="22"/>
              </w:rPr>
              <w:t>SZW/DZP/64/2021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50B4CBB" w14:textId="77777777" w:rsidR="001A118C" w:rsidRPr="001A118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A118C" w:rsidRPr="001A118C">
        <w:rPr>
          <w:b/>
          <w:sz w:val="22"/>
          <w:szCs w:val="22"/>
        </w:rPr>
        <w:t>Szpital Wojewódzki w Poznaniu</w:t>
      </w:r>
    </w:p>
    <w:p w14:paraId="6D8B4F56" w14:textId="77777777" w:rsidR="008642B3" w:rsidRDefault="001A118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1A118C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1A118C">
        <w:rPr>
          <w:sz w:val="22"/>
          <w:szCs w:val="22"/>
        </w:rPr>
        <w:t>(</w:t>
      </w:r>
      <w:proofErr w:type="spellStart"/>
      <w:r w:rsidRPr="001A118C">
        <w:rPr>
          <w:sz w:val="22"/>
          <w:szCs w:val="22"/>
        </w:rPr>
        <w:t>t.j</w:t>
      </w:r>
      <w:proofErr w:type="spellEnd"/>
      <w:r w:rsidRPr="001A118C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A118C" w14:paraId="10EFFDDD" w14:textId="77777777" w:rsidTr="00580A65">
        <w:trPr>
          <w:cantSplit/>
        </w:trPr>
        <w:tc>
          <w:tcPr>
            <w:tcW w:w="10150" w:type="dxa"/>
          </w:tcPr>
          <w:p w14:paraId="1858A040" w14:textId="3E2CE746" w:rsidR="001A118C" w:rsidRPr="009D7F2C" w:rsidRDefault="001A118C" w:rsidP="009D7F2C">
            <w:pPr>
              <w:spacing w:before="60" w:after="40"/>
              <w:rPr>
                <w:b/>
                <w:sz w:val="22"/>
                <w:szCs w:val="22"/>
              </w:rPr>
            </w:pPr>
            <w:r w:rsidRPr="001A118C">
              <w:rPr>
                <w:b/>
                <w:sz w:val="22"/>
                <w:szCs w:val="22"/>
              </w:rPr>
              <w:t>Spółka Jawna T&amp;J Tyrakowski, Jachnik</w:t>
            </w:r>
            <w:r w:rsidR="009D7F2C">
              <w:rPr>
                <w:b/>
                <w:sz w:val="22"/>
                <w:szCs w:val="22"/>
              </w:rPr>
              <w:br/>
            </w:r>
            <w:r w:rsidRPr="001A118C">
              <w:rPr>
                <w:bCs/>
                <w:sz w:val="22"/>
                <w:szCs w:val="22"/>
              </w:rPr>
              <w:t>ul. Sławoszewska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A118C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A118C">
              <w:rPr>
                <w:bCs/>
                <w:sz w:val="22"/>
                <w:szCs w:val="22"/>
              </w:rPr>
              <w:t>/b</w:t>
            </w:r>
          </w:p>
          <w:p w14:paraId="1B086E1A" w14:textId="77777777" w:rsidR="001A118C" w:rsidRPr="009F0E5C" w:rsidRDefault="001A118C" w:rsidP="009D7F2C">
            <w:pPr>
              <w:rPr>
                <w:bCs/>
                <w:sz w:val="22"/>
                <w:szCs w:val="22"/>
              </w:rPr>
            </w:pPr>
            <w:r w:rsidRPr="001A118C">
              <w:rPr>
                <w:bCs/>
                <w:sz w:val="22"/>
                <w:szCs w:val="22"/>
              </w:rPr>
              <w:t>63-220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A118C">
              <w:rPr>
                <w:bCs/>
                <w:sz w:val="22"/>
                <w:szCs w:val="22"/>
              </w:rPr>
              <w:t>Kotlin</w:t>
            </w:r>
          </w:p>
          <w:p w14:paraId="2D748D6D" w14:textId="77777777" w:rsidR="001A118C" w:rsidRPr="00D26ED6" w:rsidRDefault="001A118C" w:rsidP="009D7F2C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6247FE" w14:textId="48A3FC8E" w:rsidR="001A118C" w:rsidRPr="00D26ED6" w:rsidRDefault="001A118C" w:rsidP="009D7F2C">
            <w:pPr>
              <w:jc w:val="both"/>
              <w:rPr>
                <w:b/>
                <w:sz w:val="22"/>
                <w:szCs w:val="22"/>
              </w:rPr>
            </w:pPr>
            <w:r w:rsidRPr="009D7F2C">
              <w:rPr>
                <w:b/>
                <w:bCs/>
                <w:sz w:val="22"/>
                <w:szCs w:val="22"/>
              </w:rPr>
              <w:t>Dostawa oleju opałowego do celów grzewczych dla Szpitala Wojewódzkiego w Poznaniu</w:t>
            </w:r>
            <w:r w:rsidR="009D7F2C">
              <w:rPr>
                <w:b/>
                <w:bCs/>
                <w:sz w:val="22"/>
                <w:szCs w:val="22"/>
              </w:rPr>
              <w:t xml:space="preserve"> </w:t>
            </w:r>
            <w:r w:rsidRPr="001A118C">
              <w:rPr>
                <w:sz w:val="22"/>
                <w:szCs w:val="22"/>
              </w:rPr>
              <w:t>- Filia nr 3 Szpital Rehabilitacyjny w Kiekrzu, ul. Uzdrowiskowa 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A118C">
              <w:rPr>
                <w:b/>
                <w:sz w:val="22"/>
                <w:szCs w:val="22"/>
              </w:rPr>
              <w:t>347 440.00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470BA5C" w14:textId="77777777" w:rsidR="001A118C" w:rsidRPr="00D26ED6" w:rsidRDefault="001A118C" w:rsidP="00580A6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3AA223A" w14:textId="4D8CD925" w:rsidR="001A118C" w:rsidRPr="001A118C" w:rsidRDefault="00D55B40" w:rsidP="00580A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7706C2">
              <w:t>Oferta spełnia wszystkie wymagania formalno-prawne i jest zgodna z SWZ.</w:t>
            </w:r>
          </w:p>
        </w:tc>
      </w:tr>
    </w:tbl>
    <w:p w14:paraId="61EAC54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65"/>
        <w:gridCol w:w="2552"/>
        <w:gridCol w:w="2126"/>
      </w:tblGrid>
      <w:tr w:rsidR="009B1A39" w:rsidRPr="008567C7" w14:paraId="00F5B0B4" w14:textId="77777777" w:rsidTr="009B1A39">
        <w:trPr>
          <w:trHeight w:val="510"/>
        </w:trPr>
        <w:tc>
          <w:tcPr>
            <w:tcW w:w="709" w:type="dxa"/>
            <w:shd w:val="clear" w:color="auto" w:fill="E7E6E6" w:themeFill="background2"/>
            <w:vAlign w:val="center"/>
          </w:tcPr>
          <w:p w14:paraId="069E0A69" w14:textId="77777777" w:rsidR="008A533A" w:rsidRPr="008567C7" w:rsidRDefault="008A533A" w:rsidP="00A02CB8">
            <w:pPr>
              <w:pStyle w:val="Zwykytek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65" w:type="dxa"/>
            <w:shd w:val="clear" w:color="auto" w:fill="E7E6E6" w:themeFill="background2"/>
            <w:vAlign w:val="center"/>
          </w:tcPr>
          <w:p w14:paraId="78020FAB" w14:textId="77777777" w:rsidR="008A533A" w:rsidRPr="008567C7" w:rsidRDefault="008A533A" w:rsidP="00A02CB8">
            <w:pPr>
              <w:pStyle w:val="Zwykytek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75F9FDB" w14:textId="77777777" w:rsidR="008A533A" w:rsidRDefault="008A533A" w:rsidP="00A02CB8">
            <w:pPr>
              <w:pStyle w:val="Zwykytek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2015CD" w14:textId="0DB8D8BE" w:rsidR="008A533A" w:rsidRPr="008A533A" w:rsidRDefault="008A533A" w:rsidP="00A02CB8">
            <w:pPr>
              <w:pStyle w:val="Zwykytek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533A">
              <w:rPr>
                <w:rFonts w:ascii="Times New Roman" w:hAnsi="Times New Roman" w:cs="Times New Roman"/>
                <w:sz w:val="18"/>
                <w:szCs w:val="18"/>
              </w:rPr>
              <w:t>Nazwa kryterium - liczba pkt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70F84ED8" w14:textId="77777777" w:rsidR="008A533A" w:rsidRPr="008567C7" w:rsidRDefault="008A533A" w:rsidP="00A02CB8">
            <w:pPr>
              <w:pStyle w:val="Zwykytek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A533A" w:rsidRPr="008567C7" w14:paraId="6B8FC32B" w14:textId="77777777" w:rsidTr="009B1A39">
        <w:trPr>
          <w:trHeight w:val="834"/>
        </w:trPr>
        <w:tc>
          <w:tcPr>
            <w:tcW w:w="709" w:type="dxa"/>
            <w:vAlign w:val="center"/>
          </w:tcPr>
          <w:p w14:paraId="6C88A328" w14:textId="77777777" w:rsidR="008A533A" w:rsidRPr="009B1A39" w:rsidRDefault="008A533A" w:rsidP="008A533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A3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565" w:type="dxa"/>
            <w:vAlign w:val="center"/>
          </w:tcPr>
          <w:p w14:paraId="50E83775" w14:textId="77777777" w:rsidR="008A533A" w:rsidRPr="009B1A39" w:rsidRDefault="008A533A" w:rsidP="008A533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1A39">
              <w:rPr>
                <w:rFonts w:ascii="Times New Roman" w:hAnsi="Times New Roman" w:cs="Times New Roman"/>
                <w:b/>
                <w:sz w:val="22"/>
                <w:szCs w:val="22"/>
              </w:rPr>
              <w:t>Spółka Jawna T&amp;J Tyrakowski, Jachnik</w:t>
            </w:r>
          </w:p>
          <w:p w14:paraId="77A46788" w14:textId="77777777" w:rsidR="008A533A" w:rsidRPr="009B1A39" w:rsidRDefault="008A533A" w:rsidP="008A533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1A39">
              <w:rPr>
                <w:rFonts w:ascii="Times New Roman" w:hAnsi="Times New Roman" w:cs="Times New Roman"/>
                <w:bCs/>
                <w:sz w:val="22"/>
                <w:szCs w:val="22"/>
              </w:rPr>
              <w:t>ul. Sławoszewska 2 /b</w:t>
            </w:r>
          </w:p>
          <w:p w14:paraId="7924B90D" w14:textId="77777777" w:rsidR="008A533A" w:rsidRPr="009B1A39" w:rsidRDefault="008A533A" w:rsidP="008A533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1A39">
              <w:rPr>
                <w:rFonts w:ascii="Times New Roman" w:hAnsi="Times New Roman" w:cs="Times New Roman"/>
                <w:bCs/>
                <w:sz w:val="22"/>
                <w:szCs w:val="22"/>
              </w:rPr>
              <w:t>63-220 Kotlin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8AA3B" w14:textId="77777777" w:rsidR="009D7F2C" w:rsidRPr="009B1A39" w:rsidRDefault="009D7F2C" w:rsidP="008A533A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10DC1040" w14:textId="561CA7A8" w:rsidR="008A533A" w:rsidRPr="009B1A39" w:rsidRDefault="008A533A" w:rsidP="008A533A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B1A3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1 - Cena - 100.00</w:t>
            </w:r>
          </w:p>
        </w:tc>
        <w:tc>
          <w:tcPr>
            <w:tcW w:w="2126" w:type="dxa"/>
            <w:vAlign w:val="center"/>
          </w:tcPr>
          <w:p w14:paraId="26AD9091" w14:textId="77777777" w:rsidR="008A533A" w:rsidRPr="009B1A39" w:rsidRDefault="008A533A" w:rsidP="008A533A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B1A3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100,00</w:t>
            </w:r>
          </w:p>
        </w:tc>
      </w:tr>
      <w:tr w:rsidR="00D55B40" w:rsidRPr="008567C7" w14:paraId="56832F2E" w14:textId="77777777" w:rsidTr="009B1A39">
        <w:tc>
          <w:tcPr>
            <w:tcW w:w="709" w:type="dxa"/>
            <w:vAlign w:val="center"/>
          </w:tcPr>
          <w:p w14:paraId="053F472E" w14:textId="77777777" w:rsidR="00D55B40" w:rsidRPr="009B1A39" w:rsidRDefault="00D55B40" w:rsidP="00580A6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A3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565" w:type="dxa"/>
            <w:vAlign w:val="center"/>
          </w:tcPr>
          <w:p w14:paraId="679A5B3E" w14:textId="77777777" w:rsidR="00D55B40" w:rsidRPr="009B1A39" w:rsidRDefault="00D55B40" w:rsidP="00580A6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1A39">
              <w:rPr>
                <w:rFonts w:ascii="Times New Roman" w:hAnsi="Times New Roman" w:cs="Times New Roman"/>
                <w:b/>
                <w:sz w:val="22"/>
                <w:szCs w:val="22"/>
              </w:rPr>
              <w:t>MAC-BENZ MACIEJ I BARBARA KŁACZKIEWICZ S. J.</w:t>
            </w:r>
          </w:p>
          <w:p w14:paraId="27AB47D2" w14:textId="401C0C6B" w:rsidR="00D55B40" w:rsidRPr="009B1A39" w:rsidRDefault="00D55B40" w:rsidP="00580A65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1A39">
              <w:rPr>
                <w:rFonts w:ascii="Times New Roman" w:hAnsi="Times New Roman" w:cs="Times New Roman"/>
                <w:bCs/>
                <w:sz w:val="22"/>
                <w:szCs w:val="22"/>
              </w:rPr>
              <w:t>L</w:t>
            </w:r>
            <w:r w:rsidR="0064346A" w:rsidRPr="009B1A39">
              <w:rPr>
                <w:rFonts w:ascii="Times New Roman" w:hAnsi="Times New Roman" w:cs="Times New Roman"/>
                <w:bCs/>
                <w:sz w:val="22"/>
                <w:szCs w:val="22"/>
              </w:rPr>
              <w:t>ipowa</w:t>
            </w:r>
            <w:r w:rsidRPr="009B1A3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72A </w:t>
            </w:r>
          </w:p>
          <w:p w14:paraId="70EF0526" w14:textId="66597840" w:rsidR="00D55B40" w:rsidRPr="009B1A39" w:rsidRDefault="00D55B40" w:rsidP="00580A6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1A39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64-500 S</w:t>
            </w:r>
            <w:r w:rsidR="0064346A" w:rsidRPr="009B1A39">
              <w:rPr>
                <w:rFonts w:ascii="Times New Roman" w:hAnsi="Times New Roman" w:cs="Times New Roman"/>
                <w:bCs/>
                <w:sz w:val="22"/>
                <w:szCs w:val="22"/>
              </w:rPr>
              <w:t>za</w:t>
            </w:r>
            <w:r w:rsidR="009D7F2C" w:rsidRPr="009B1A39">
              <w:rPr>
                <w:rFonts w:ascii="Times New Roman" w:hAnsi="Times New Roman" w:cs="Times New Roman"/>
                <w:bCs/>
                <w:sz w:val="22"/>
                <w:szCs w:val="22"/>
              </w:rPr>
              <w:t>motuły</w:t>
            </w:r>
          </w:p>
        </w:tc>
        <w:tc>
          <w:tcPr>
            <w:tcW w:w="2552" w:type="dxa"/>
            <w:vAlign w:val="center"/>
          </w:tcPr>
          <w:p w14:paraId="1CA5760C" w14:textId="38D5AA0C" w:rsidR="00D55B40" w:rsidRPr="009B1A39" w:rsidRDefault="00C525E4" w:rsidP="00C525E4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     </w:t>
            </w:r>
            <w:r w:rsidR="007F1C7A" w:rsidRPr="009B1A39">
              <w:rPr>
                <w:rFonts w:ascii="Times New Roman" w:hAnsi="Times New Roman" w:cs="Times New Roman"/>
                <w:sz w:val="22"/>
                <w:szCs w:val="22"/>
              </w:rPr>
              <w:t xml:space="preserve">1 - Cena - </w:t>
            </w:r>
            <w:r w:rsidR="00D55B40" w:rsidRPr="009B1A39">
              <w:rPr>
                <w:rFonts w:ascii="Times New Roman" w:hAnsi="Times New Roman" w:cs="Times New Roman"/>
                <w:sz w:val="22"/>
                <w:szCs w:val="22"/>
              </w:rPr>
              <w:t>94,93</w:t>
            </w:r>
          </w:p>
        </w:tc>
        <w:tc>
          <w:tcPr>
            <w:tcW w:w="2126" w:type="dxa"/>
            <w:vAlign w:val="center"/>
          </w:tcPr>
          <w:p w14:paraId="7E3F1E87" w14:textId="77777777" w:rsidR="00D55B40" w:rsidRPr="009B1A39" w:rsidRDefault="00D55B40" w:rsidP="00580A6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1A39">
              <w:rPr>
                <w:rFonts w:ascii="Times New Roman" w:hAnsi="Times New Roman" w:cs="Times New Roman"/>
                <w:sz w:val="22"/>
                <w:szCs w:val="22"/>
              </w:rPr>
              <w:t xml:space="preserve">  94,93</w:t>
            </w:r>
          </w:p>
        </w:tc>
      </w:tr>
    </w:tbl>
    <w:p w14:paraId="3A81F9E0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174A5378" w14:textId="77777777" w:rsidTr="00607F9B">
        <w:tc>
          <w:tcPr>
            <w:tcW w:w="779" w:type="dxa"/>
            <w:shd w:val="clear" w:color="auto" w:fill="FFFFFF"/>
            <w:vAlign w:val="center"/>
          </w:tcPr>
          <w:p w14:paraId="275BC971" w14:textId="77777777"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074BADF9" w14:textId="77777777"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7D5DEC97" w14:textId="77777777"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1A2D7967" w14:textId="77777777" w:rsidTr="00F33C66">
        <w:tc>
          <w:tcPr>
            <w:tcW w:w="779" w:type="dxa"/>
            <w:vAlign w:val="center"/>
          </w:tcPr>
          <w:p w14:paraId="1970EAC1" w14:textId="77777777"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1BEA9E85" w14:textId="77777777"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2D014D5" w14:textId="77777777"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53BBF1EA" w14:textId="77777777"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14:paraId="6C3C833C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68837DD8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14:paraId="177FBAC9" w14:textId="77777777"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14:paraId="5D9729BA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0B289F16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306BD2A7" w14:textId="4E29119F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9F18DC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1A118C" w:rsidRPr="00F33C66">
        <w:rPr>
          <w:sz w:val="22"/>
          <w:szCs w:val="22"/>
        </w:rPr>
        <w:t xml:space="preserve">nie krótszym niż </w:t>
      </w:r>
      <w:r w:rsidR="00D55B40">
        <w:rPr>
          <w:sz w:val="22"/>
          <w:szCs w:val="22"/>
        </w:rPr>
        <w:t>5</w:t>
      </w:r>
      <w:r w:rsidR="001A118C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37D2B55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 xml:space="preserve">art. </w:t>
      </w:r>
      <w:r w:rsidR="009F18DC">
        <w:rPr>
          <w:sz w:val="22"/>
          <w:szCs w:val="22"/>
        </w:rPr>
        <w:t>308</w:t>
      </w:r>
      <w:r w:rsidR="00F960D7" w:rsidRPr="00F33C66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643DD7E7" w14:textId="77777777" w:rsidR="009D7F2C" w:rsidRDefault="009D7F2C" w:rsidP="009D7F2C">
      <w:pPr>
        <w:spacing w:after="480" w:line="360" w:lineRule="auto"/>
        <w:ind w:left="3119" w:firstLine="425"/>
        <w:jc w:val="center"/>
        <w:rPr>
          <w:bCs/>
        </w:rPr>
      </w:pPr>
    </w:p>
    <w:p w14:paraId="7C29EC32" w14:textId="2268B068" w:rsidR="00D63BC0" w:rsidRDefault="00B464D3" w:rsidP="00D63BC0">
      <w:pPr>
        <w:ind w:left="3119" w:firstLine="425"/>
        <w:jc w:val="center"/>
        <w:rPr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6F57242F" w14:textId="0A43F468" w:rsidR="00D63BC0" w:rsidRDefault="00D63BC0" w:rsidP="00D63BC0">
      <w:pPr>
        <w:pStyle w:val="Tekstpodstawowy"/>
        <w:spacing w:line="240" w:lineRule="auto"/>
        <w:ind w:left="4956"/>
        <w:rPr>
          <w:sz w:val="22"/>
          <w:szCs w:val="22"/>
        </w:rPr>
      </w:pPr>
      <w:r>
        <w:rPr>
          <w:sz w:val="22"/>
          <w:szCs w:val="22"/>
        </w:rPr>
        <w:t xml:space="preserve"> /-/ Dyrektor Szpitala Wojewódzkiego </w:t>
      </w:r>
    </w:p>
    <w:p w14:paraId="7D14202C" w14:textId="2B68E9F1" w:rsidR="00D63BC0" w:rsidRDefault="00D63BC0" w:rsidP="00D63BC0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w Poznaniu</w:t>
      </w:r>
    </w:p>
    <w:p w14:paraId="082336FE" w14:textId="63A5385F" w:rsidR="00D63BC0" w:rsidRDefault="00D63BC0" w:rsidP="00D63BC0">
      <w:pPr>
        <w:pStyle w:val="Tekstpodstawowy"/>
        <w:spacing w:line="240" w:lineRule="auto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Piotr Nowicki</w:t>
      </w:r>
    </w:p>
    <w:p w14:paraId="63468501" w14:textId="77777777" w:rsidR="00D63BC0" w:rsidRPr="004229DE" w:rsidRDefault="00D63BC0" w:rsidP="009D7F2C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</w:p>
    <w:bookmarkEnd w:id="0"/>
    <w:p w14:paraId="0FC791E5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52AD1" w14:textId="77777777" w:rsidR="00953B41" w:rsidRDefault="00953B41">
      <w:r>
        <w:separator/>
      </w:r>
    </w:p>
  </w:endnote>
  <w:endnote w:type="continuationSeparator" w:id="0">
    <w:p w14:paraId="34B6610B" w14:textId="77777777" w:rsidR="00953B41" w:rsidRDefault="00953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1CE3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4CC5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23F48F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0E024F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0C45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1F4B3" w14:textId="77777777" w:rsidR="00953B41" w:rsidRDefault="00953B41">
      <w:r>
        <w:separator/>
      </w:r>
    </w:p>
  </w:footnote>
  <w:footnote w:type="continuationSeparator" w:id="0">
    <w:p w14:paraId="29DB0835" w14:textId="77777777" w:rsidR="00953B41" w:rsidRDefault="00953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957C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15C9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56B1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B41"/>
    <w:rsid w:val="00022322"/>
    <w:rsid w:val="00042497"/>
    <w:rsid w:val="000C1E6F"/>
    <w:rsid w:val="000E4E56"/>
    <w:rsid w:val="001A118C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77B3E"/>
    <w:rsid w:val="004B2665"/>
    <w:rsid w:val="004C3459"/>
    <w:rsid w:val="004E324A"/>
    <w:rsid w:val="004E7234"/>
    <w:rsid w:val="004F6E84"/>
    <w:rsid w:val="0054734E"/>
    <w:rsid w:val="00596FD7"/>
    <w:rsid w:val="005E5BFF"/>
    <w:rsid w:val="00607F9B"/>
    <w:rsid w:val="0064346A"/>
    <w:rsid w:val="00644DCB"/>
    <w:rsid w:val="0065287B"/>
    <w:rsid w:val="00657C1E"/>
    <w:rsid w:val="006E3089"/>
    <w:rsid w:val="00712C39"/>
    <w:rsid w:val="00756CDA"/>
    <w:rsid w:val="007E2ACC"/>
    <w:rsid w:val="007E68C5"/>
    <w:rsid w:val="007F1C7A"/>
    <w:rsid w:val="00832144"/>
    <w:rsid w:val="008567C7"/>
    <w:rsid w:val="008642B3"/>
    <w:rsid w:val="008A533A"/>
    <w:rsid w:val="008A6C10"/>
    <w:rsid w:val="008E5102"/>
    <w:rsid w:val="00915B9E"/>
    <w:rsid w:val="00952256"/>
    <w:rsid w:val="00953B41"/>
    <w:rsid w:val="0097748A"/>
    <w:rsid w:val="009B1A39"/>
    <w:rsid w:val="009D7F2C"/>
    <w:rsid w:val="009F0E5C"/>
    <w:rsid w:val="009F18DC"/>
    <w:rsid w:val="00A02579"/>
    <w:rsid w:val="00A029B8"/>
    <w:rsid w:val="00A02CB8"/>
    <w:rsid w:val="00AA02AC"/>
    <w:rsid w:val="00AD0869"/>
    <w:rsid w:val="00B32D12"/>
    <w:rsid w:val="00B464D3"/>
    <w:rsid w:val="00B8185B"/>
    <w:rsid w:val="00BD2174"/>
    <w:rsid w:val="00BF3F45"/>
    <w:rsid w:val="00C423DD"/>
    <w:rsid w:val="00C525E4"/>
    <w:rsid w:val="00C60D7B"/>
    <w:rsid w:val="00C65E53"/>
    <w:rsid w:val="00CA0B33"/>
    <w:rsid w:val="00CA3511"/>
    <w:rsid w:val="00D01E5B"/>
    <w:rsid w:val="00D04203"/>
    <w:rsid w:val="00D14C77"/>
    <w:rsid w:val="00D26ED6"/>
    <w:rsid w:val="00D42C90"/>
    <w:rsid w:val="00D55B40"/>
    <w:rsid w:val="00D63BC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C5D5B6"/>
  <w15:chartTrackingRefBased/>
  <w15:docId w15:val="{A4DA6765-683D-4088-949B-1507FC0E2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D63BC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326</Words>
  <Characters>2165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14</cp:revision>
  <cp:lastPrinted>2021-12-21T11:58:00Z</cp:lastPrinted>
  <dcterms:created xsi:type="dcterms:W3CDTF">2021-12-21T11:39:00Z</dcterms:created>
  <dcterms:modified xsi:type="dcterms:W3CDTF">2021-12-23T10:19:00Z</dcterms:modified>
</cp:coreProperties>
</file>