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318F1" w14:textId="77777777" w:rsidR="00D665F5" w:rsidRDefault="006A6227" w:rsidP="00594B17">
      <w:pPr>
        <w:jc w:val="right"/>
        <w:rPr>
          <w:sz w:val="22"/>
          <w:szCs w:val="22"/>
        </w:rPr>
      </w:pPr>
      <w:bookmarkStart w:id="0" w:name="_Hlk52197885"/>
      <w:r w:rsidRPr="006A6227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6A6227">
        <w:rPr>
          <w:sz w:val="22"/>
          <w:szCs w:val="22"/>
        </w:rPr>
        <w:t>2021-12-27</w:t>
      </w:r>
    </w:p>
    <w:p w14:paraId="569ED403" w14:textId="77777777" w:rsidR="006A6227" w:rsidRPr="006A6227" w:rsidRDefault="006A6227" w:rsidP="00594B17">
      <w:pPr>
        <w:rPr>
          <w:b/>
          <w:bCs/>
          <w:sz w:val="22"/>
          <w:szCs w:val="22"/>
        </w:rPr>
      </w:pPr>
      <w:r w:rsidRPr="006A6227">
        <w:rPr>
          <w:b/>
          <w:bCs/>
          <w:sz w:val="22"/>
          <w:szCs w:val="22"/>
        </w:rPr>
        <w:t>Szpital Wojewódzki w Poznaniu</w:t>
      </w:r>
    </w:p>
    <w:p w14:paraId="26384877" w14:textId="77777777" w:rsidR="00D665F5" w:rsidRPr="00D91931" w:rsidRDefault="006A6227" w:rsidP="00594B17">
      <w:pPr>
        <w:rPr>
          <w:b/>
          <w:bCs/>
          <w:sz w:val="22"/>
          <w:szCs w:val="22"/>
        </w:rPr>
      </w:pPr>
      <w:r w:rsidRPr="006A6227">
        <w:rPr>
          <w:b/>
          <w:bCs/>
          <w:sz w:val="22"/>
          <w:szCs w:val="22"/>
        </w:rPr>
        <w:t>Dział Zamówień Publicznych</w:t>
      </w:r>
    </w:p>
    <w:p w14:paraId="5840BABF" w14:textId="77777777" w:rsidR="00D665F5" w:rsidRPr="00BD5546" w:rsidRDefault="006A6227" w:rsidP="00594B17">
      <w:pPr>
        <w:rPr>
          <w:sz w:val="22"/>
          <w:szCs w:val="22"/>
        </w:rPr>
      </w:pPr>
      <w:r w:rsidRPr="006A6227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6A6227">
        <w:rPr>
          <w:sz w:val="22"/>
          <w:szCs w:val="22"/>
        </w:rPr>
        <w:t>7/19</w:t>
      </w:r>
    </w:p>
    <w:p w14:paraId="46491019" w14:textId="77777777" w:rsidR="00D665F5" w:rsidRPr="00BD5546" w:rsidRDefault="006A6227" w:rsidP="00594B17">
      <w:pPr>
        <w:rPr>
          <w:sz w:val="22"/>
          <w:szCs w:val="22"/>
        </w:rPr>
      </w:pPr>
      <w:r w:rsidRPr="006A6227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6A6227">
        <w:rPr>
          <w:sz w:val="22"/>
          <w:szCs w:val="22"/>
        </w:rPr>
        <w:t>Poznań</w:t>
      </w:r>
    </w:p>
    <w:p w14:paraId="08973DDB" w14:textId="77777777" w:rsidR="00D665F5" w:rsidRDefault="00D665F5" w:rsidP="00594B1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D2CA246" w14:textId="77777777" w:rsidR="00A80738" w:rsidRDefault="00D665F5" w:rsidP="00594B17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A6227" w:rsidRPr="006A6227">
        <w:rPr>
          <w:b/>
          <w:sz w:val="22"/>
          <w:szCs w:val="22"/>
        </w:rPr>
        <w:t>SZW/DZP/79/2021</w:t>
      </w:r>
      <w:r w:rsidR="00A80738">
        <w:rPr>
          <w:sz w:val="24"/>
        </w:rPr>
        <w:tab/>
        <w:t xml:space="preserve"> </w:t>
      </w:r>
    </w:p>
    <w:p w14:paraId="245A153F" w14:textId="77777777" w:rsidR="00A80738" w:rsidRDefault="00A80738" w:rsidP="00594B1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EDE61C" w14:textId="77777777" w:rsidR="00A80738" w:rsidRDefault="00A80738" w:rsidP="00594B1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CFEE1E" w14:textId="6BB454BE" w:rsidR="00A80738" w:rsidRDefault="00A80738" w:rsidP="00594B1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023DE36" w14:textId="77777777" w:rsidR="00594B17" w:rsidRPr="00A80738" w:rsidRDefault="00594B17" w:rsidP="00594B1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14:paraId="2BEEA72D" w14:textId="77777777" w:rsidR="00A80738" w:rsidRDefault="00A80738" w:rsidP="00594B17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D903E9D" w14:textId="7C614210" w:rsidR="00C659E2" w:rsidRDefault="00C659E2" w:rsidP="00594B17">
      <w:pPr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A6227" w:rsidRPr="006A6227">
        <w:rPr>
          <w:sz w:val="22"/>
          <w:szCs w:val="22"/>
        </w:rPr>
        <w:t>podstawowy</w:t>
      </w:r>
      <w:r w:rsidR="00594B17">
        <w:rPr>
          <w:sz w:val="22"/>
          <w:szCs w:val="22"/>
        </w:rPr>
        <w:t>m</w:t>
      </w:r>
      <w:r w:rsidR="006A6227" w:rsidRPr="006A6227">
        <w:rPr>
          <w:sz w:val="22"/>
          <w:szCs w:val="22"/>
        </w:rPr>
        <w:t xml:space="preserve">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3A304DA8" w14:textId="77777777" w:rsidR="00594B17" w:rsidRPr="00577BC6" w:rsidRDefault="00594B17" w:rsidP="00594B17">
      <w:pPr>
        <w:jc w:val="both"/>
        <w:rPr>
          <w:b/>
          <w:bCs/>
          <w:sz w:val="22"/>
          <w:szCs w:val="22"/>
        </w:rPr>
      </w:pPr>
    </w:p>
    <w:p w14:paraId="21BF0200" w14:textId="41B78F70" w:rsidR="00A80738" w:rsidRDefault="006A6227" w:rsidP="00594B17">
      <w:pPr>
        <w:pStyle w:val="Tekstpodstawowywcity"/>
        <w:ind w:firstLine="0"/>
        <w:jc w:val="center"/>
        <w:rPr>
          <w:b/>
          <w:sz w:val="22"/>
          <w:szCs w:val="22"/>
        </w:rPr>
      </w:pPr>
      <w:r w:rsidRPr="006A6227">
        <w:rPr>
          <w:b/>
          <w:sz w:val="22"/>
          <w:szCs w:val="22"/>
        </w:rPr>
        <w:t>Sukcesywne dostawy mięsa wieprzowego do Szpitala Wojewódzkiego w Poznaniu</w:t>
      </w:r>
    </w:p>
    <w:p w14:paraId="3A069AFF" w14:textId="77777777" w:rsidR="00594B17" w:rsidRPr="00577BC6" w:rsidRDefault="00594B17" w:rsidP="00594B17">
      <w:pPr>
        <w:pStyle w:val="Tekstpodstawowywcity"/>
        <w:ind w:firstLine="0"/>
        <w:jc w:val="center"/>
        <w:rPr>
          <w:sz w:val="22"/>
          <w:szCs w:val="22"/>
        </w:rPr>
      </w:pPr>
    </w:p>
    <w:p w14:paraId="37BC824E" w14:textId="77777777" w:rsidR="00D665F5" w:rsidRPr="00577BC6" w:rsidRDefault="00D665F5" w:rsidP="00594B17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A6227" w:rsidRPr="006A6227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1269F2D" w14:textId="77777777" w:rsidR="00594B17" w:rsidRDefault="00594B17" w:rsidP="00594B17">
      <w:pPr>
        <w:rPr>
          <w:sz w:val="24"/>
          <w:szCs w:val="24"/>
        </w:rPr>
      </w:pPr>
    </w:p>
    <w:p w14:paraId="7D6F35C8" w14:textId="56CB5271" w:rsidR="00594B17" w:rsidRPr="00594B17" w:rsidRDefault="00594B17" w:rsidP="00594B17">
      <w:pPr>
        <w:rPr>
          <w:sz w:val="24"/>
          <w:szCs w:val="24"/>
        </w:rPr>
      </w:pPr>
      <w:r w:rsidRPr="00594B17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7B0BAA40" w14:textId="49575CC7" w:rsidR="00594B17" w:rsidRPr="00594B17" w:rsidRDefault="00594B17" w:rsidP="00594B17">
      <w:pPr>
        <w:rPr>
          <w:sz w:val="24"/>
          <w:szCs w:val="24"/>
        </w:rPr>
      </w:pPr>
      <w:r w:rsidRPr="00594B17">
        <w:rPr>
          <w:sz w:val="24"/>
          <w:szCs w:val="24"/>
        </w:rPr>
        <w:t>Zadanie 1 -</w:t>
      </w:r>
      <w:r>
        <w:rPr>
          <w:sz w:val="24"/>
          <w:szCs w:val="24"/>
        </w:rPr>
        <w:t xml:space="preserve"> </w:t>
      </w:r>
      <w:r w:rsidRPr="00594B17">
        <w:rPr>
          <w:sz w:val="24"/>
          <w:szCs w:val="24"/>
        </w:rPr>
        <w:t>135979,71 zł brutto</w:t>
      </w:r>
    </w:p>
    <w:p w14:paraId="5AE62EC8" w14:textId="05C0777F" w:rsidR="00594B17" w:rsidRPr="00594B17" w:rsidRDefault="00594B17" w:rsidP="00594B17">
      <w:pPr>
        <w:rPr>
          <w:sz w:val="24"/>
          <w:szCs w:val="24"/>
        </w:rPr>
      </w:pPr>
      <w:r w:rsidRPr="00594B17">
        <w:rPr>
          <w:sz w:val="24"/>
          <w:szCs w:val="24"/>
        </w:rPr>
        <w:t>Zadanie 2 -</w:t>
      </w:r>
      <w:r>
        <w:rPr>
          <w:sz w:val="24"/>
          <w:szCs w:val="24"/>
        </w:rPr>
        <w:t xml:space="preserve"> </w:t>
      </w:r>
      <w:r w:rsidRPr="00594B17">
        <w:rPr>
          <w:sz w:val="24"/>
          <w:szCs w:val="24"/>
        </w:rPr>
        <w:t>65919,14 zł brutto</w:t>
      </w:r>
    </w:p>
    <w:p w14:paraId="67E5F177" w14:textId="77777777" w:rsidR="00594B17" w:rsidRDefault="00594B17" w:rsidP="00594B17">
      <w:pPr>
        <w:jc w:val="both"/>
        <w:rPr>
          <w:sz w:val="22"/>
          <w:szCs w:val="22"/>
        </w:rPr>
      </w:pPr>
    </w:p>
    <w:p w14:paraId="55DFCF0A" w14:textId="459E606C" w:rsidR="00A80738" w:rsidRDefault="00D665F5" w:rsidP="00594B17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A6227" w:rsidRPr="006A6227">
        <w:rPr>
          <w:sz w:val="22"/>
          <w:szCs w:val="22"/>
        </w:rPr>
        <w:t>27/12/2021</w:t>
      </w:r>
      <w:r w:rsidR="00FF4AB1" w:rsidRPr="00577BC6">
        <w:rPr>
          <w:sz w:val="22"/>
          <w:szCs w:val="22"/>
        </w:rPr>
        <w:t xml:space="preserve"> o godz. </w:t>
      </w:r>
      <w:r w:rsidR="006A6227" w:rsidRPr="006A622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77178419" w14:textId="77777777" w:rsidTr="00C82837">
        <w:tc>
          <w:tcPr>
            <w:tcW w:w="993" w:type="dxa"/>
            <w:shd w:val="clear" w:color="auto" w:fill="auto"/>
            <w:vAlign w:val="center"/>
          </w:tcPr>
          <w:p w14:paraId="06169145" w14:textId="77777777" w:rsidR="006B27ED" w:rsidRPr="00CB5EDB" w:rsidRDefault="006B27ED" w:rsidP="00594B17">
            <w:pPr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CFC75B" w14:textId="77777777" w:rsidR="006B27ED" w:rsidRPr="00CB5EDB" w:rsidRDefault="006B27ED" w:rsidP="00594B17">
            <w:pPr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01FA5E2" w14:textId="77777777" w:rsidR="006B27ED" w:rsidRPr="00CB5EDB" w:rsidRDefault="006B27ED" w:rsidP="00594B17">
            <w:pPr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2B8EF0" w14:textId="77777777" w:rsidR="006B27ED" w:rsidRPr="00CB5EDB" w:rsidRDefault="006B27ED" w:rsidP="00594B17">
            <w:pPr>
              <w:jc w:val="center"/>
            </w:pPr>
            <w:r w:rsidRPr="00CB5EDB">
              <w:t>Cena oferty</w:t>
            </w:r>
          </w:p>
        </w:tc>
      </w:tr>
      <w:tr w:rsidR="006A6227" w:rsidRPr="00075CD0" w14:paraId="1E45839D" w14:textId="77777777" w:rsidTr="00C119FD">
        <w:tc>
          <w:tcPr>
            <w:tcW w:w="993" w:type="dxa"/>
            <w:shd w:val="clear" w:color="auto" w:fill="auto"/>
            <w:vAlign w:val="center"/>
          </w:tcPr>
          <w:p w14:paraId="5C33A56C" w14:textId="77777777" w:rsidR="006A6227" w:rsidRPr="00CB5EDB" w:rsidRDefault="006A6227" w:rsidP="00594B17">
            <w:pPr>
              <w:jc w:val="center"/>
            </w:pPr>
            <w:r w:rsidRPr="006A622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5E0144" w14:textId="77777777" w:rsidR="006A6227" w:rsidRPr="00CB5EDB" w:rsidRDefault="006A6227" w:rsidP="00594B17">
            <w:pPr>
              <w:jc w:val="center"/>
            </w:pPr>
            <w:r w:rsidRPr="006A6227">
              <w:t>1</w:t>
            </w:r>
          </w:p>
        </w:tc>
        <w:tc>
          <w:tcPr>
            <w:tcW w:w="4110" w:type="dxa"/>
            <w:shd w:val="clear" w:color="auto" w:fill="auto"/>
          </w:tcPr>
          <w:p w14:paraId="65637028" w14:textId="77777777" w:rsidR="006A6227" w:rsidRPr="00C82837" w:rsidRDefault="006A6227" w:rsidP="00594B17">
            <w:r w:rsidRPr="006A6227">
              <w:t>Masarstwo Wędliniarstwo KRAFT Sp. z o. o.</w:t>
            </w:r>
          </w:p>
          <w:p w14:paraId="32D2A24C" w14:textId="7D90591F" w:rsidR="006A6227" w:rsidRPr="00CB5EDB" w:rsidRDefault="006A6227" w:rsidP="00594B17">
            <w:r w:rsidRPr="006A6227">
              <w:t>Leśna 18</w:t>
            </w:r>
            <w:r w:rsidRPr="00CB5EDB">
              <w:t xml:space="preserve"> </w:t>
            </w:r>
          </w:p>
          <w:p w14:paraId="55A90970" w14:textId="77777777" w:rsidR="006A6227" w:rsidRPr="00CB5EDB" w:rsidRDefault="006A6227" w:rsidP="00594B17">
            <w:pPr>
              <w:jc w:val="both"/>
            </w:pPr>
            <w:r w:rsidRPr="006A6227">
              <w:t>64-710</w:t>
            </w:r>
            <w:r w:rsidRPr="00CB5EDB">
              <w:t xml:space="preserve"> </w:t>
            </w:r>
            <w:r w:rsidRPr="006A6227">
              <w:t>Połajewo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DBE0A2" w14:textId="77777777" w:rsidR="006A6227" w:rsidRPr="00CB5EDB" w:rsidRDefault="006A6227" w:rsidP="00594B17">
            <w:pPr>
              <w:jc w:val="center"/>
            </w:pPr>
            <w:r w:rsidRPr="006A6227">
              <w:t>125 485.50 zł</w:t>
            </w:r>
          </w:p>
        </w:tc>
      </w:tr>
      <w:tr w:rsidR="006A6227" w:rsidRPr="00075CD0" w14:paraId="693DB2ED" w14:textId="77777777" w:rsidTr="00C119FD">
        <w:tc>
          <w:tcPr>
            <w:tcW w:w="993" w:type="dxa"/>
            <w:shd w:val="clear" w:color="auto" w:fill="auto"/>
            <w:vAlign w:val="center"/>
          </w:tcPr>
          <w:p w14:paraId="6BD6F2ED" w14:textId="77777777" w:rsidR="006A6227" w:rsidRPr="00CB5EDB" w:rsidRDefault="006A6227" w:rsidP="00594B17">
            <w:pPr>
              <w:jc w:val="center"/>
            </w:pPr>
            <w:r w:rsidRPr="006A622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326695" w14:textId="77777777" w:rsidR="006A6227" w:rsidRPr="00CB5EDB" w:rsidRDefault="006A6227" w:rsidP="00594B17">
            <w:pPr>
              <w:jc w:val="center"/>
            </w:pPr>
            <w:r w:rsidRPr="006A6227">
              <w:t>2</w:t>
            </w:r>
          </w:p>
        </w:tc>
        <w:tc>
          <w:tcPr>
            <w:tcW w:w="4110" w:type="dxa"/>
            <w:shd w:val="clear" w:color="auto" w:fill="auto"/>
          </w:tcPr>
          <w:p w14:paraId="18963EF8" w14:textId="77777777" w:rsidR="006A6227" w:rsidRPr="00C82837" w:rsidRDefault="006A6227" w:rsidP="00594B17">
            <w:r w:rsidRPr="006A6227">
              <w:t>Masarstwo Wędliniarstwo KRAFT Sp. z o. o.</w:t>
            </w:r>
          </w:p>
          <w:p w14:paraId="56FA6597" w14:textId="1B47990D" w:rsidR="006A6227" w:rsidRPr="00CB5EDB" w:rsidRDefault="006A6227" w:rsidP="00594B17">
            <w:r w:rsidRPr="006A6227">
              <w:t>Leśna 18</w:t>
            </w:r>
            <w:r w:rsidRPr="00CB5EDB">
              <w:t xml:space="preserve"> </w:t>
            </w:r>
          </w:p>
          <w:p w14:paraId="5F184638" w14:textId="77777777" w:rsidR="006A6227" w:rsidRPr="00CB5EDB" w:rsidRDefault="006A6227" w:rsidP="00594B17">
            <w:pPr>
              <w:jc w:val="both"/>
            </w:pPr>
            <w:r w:rsidRPr="006A6227">
              <w:t>64-710</w:t>
            </w:r>
            <w:r w:rsidRPr="00CB5EDB">
              <w:t xml:space="preserve"> </w:t>
            </w:r>
            <w:r w:rsidRPr="006A6227">
              <w:t>Połajewo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4AAF8E" w14:textId="77777777" w:rsidR="006A6227" w:rsidRPr="00CB5EDB" w:rsidRDefault="006A6227" w:rsidP="00594B17">
            <w:pPr>
              <w:jc w:val="center"/>
            </w:pPr>
            <w:r w:rsidRPr="006A6227">
              <w:t>76 833.75 zł</w:t>
            </w:r>
          </w:p>
        </w:tc>
      </w:tr>
      <w:tr w:rsidR="006A6227" w:rsidRPr="00075CD0" w14:paraId="5B94F241" w14:textId="77777777" w:rsidTr="00C119FD">
        <w:tc>
          <w:tcPr>
            <w:tcW w:w="993" w:type="dxa"/>
            <w:shd w:val="clear" w:color="auto" w:fill="auto"/>
            <w:vAlign w:val="center"/>
          </w:tcPr>
          <w:p w14:paraId="7F060DDA" w14:textId="77777777" w:rsidR="006A6227" w:rsidRPr="00CB5EDB" w:rsidRDefault="006A6227" w:rsidP="00594B17">
            <w:pPr>
              <w:jc w:val="center"/>
            </w:pPr>
            <w:r w:rsidRPr="006A622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4E69A5" w14:textId="1875E85F" w:rsidR="006A6227" w:rsidRPr="00CB5EDB" w:rsidRDefault="00594B17" w:rsidP="00594B17">
            <w:pPr>
              <w:jc w:val="center"/>
            </w:pPr>
            <w:r>
              <w:t>1</w:t>
            </w:r>
          </w:p>
        </w:tc>
        <w:tc>
          <w:tcPr>
            <w:tcW w:w="4110" w:type="dxa"/>
            <w:shd w:val="clear" w:color="auto" w:fill="auto"/>
          </w:tcPr>
          <w:p w14:paraId="26B711D1" w14:textId="77777777" w:rsidR="006A6227" w:rsidRDefault="00594B17" w:rsidP="00594B17">
            <w:pPr>
              <w:jc w:val="both"/>
            </w:pPr>
            <w:r>
              <w:t>PPHU JOHN</w:t>
            </w:r>
          </w:p>
          <w:p w14:paraId="754240A8" w14:textId="77777777" w:rsidR="00225398" w:rsidRDefault="00225398" w:rsidP="00594B17">
            <w:pPr>
              <w:jc w:val="both"/>
            </w:pPr>
            <w:r>
              <w:t>Źródlana 5</w:t>
            </w:r>
          </w:p>
          <w:p w14:paraId="315B39AE" w14:textId="17D6215A" w:rsidR="00225398" w:rsidRPr="00CB5EDB" w:rsidRDefault="00225398" w:rsidP="00594B17">
            <w:pPr>
              <w:jc w:val="both"/>
            </w:pPr>
            <w:r>
              <w:t>64-140 Włoszakowice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C08402" w14:textId="77777777" w:rsidR="006A6227" w:rsidRPr="00CB5EDB" w:rsidRDefault="006A6227" w:rsidP="00594B17">
            <w:pPr>
              <w:jc w:val="center"/>
            </w:pPr>
            <w:r w:rsidRPr="006A6227">
              <w:t>110 565.00 zł</w:t>
            </w:r>
          </w:p>
        </w:tc>
      </w:tr>
      <w:tr w:rsidR="006A6227" w:rsidRPr="00075CD0" w14:paraId="298D890B" w14:textId="77777777" w:rsidTr="00C119FD">
        <w:tc>
          <w:tcPr>
            <w:tcW w:w="993" w:type="dxa"/>
            <w:shd w:val="clear" w:color="auto" w:fill="auto"/>
            <w:vAlign w:val="center"/>
          </w:tcPr>
          <w:p w14:paraId="7C1E83EC" w14:textId="77777777" w:rsidR="006A6227" w:rsidRPr="00CB5EDB" w:rsidRDefault="006A6227" w:rsidP="00594B17">
            <w:pPr>
              <w:jc w:val="center"/>
            </w:pPr>
            <w:r w:rsidRPr="006A622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B7EC8C" w14:textId="77777777" w:rsidR="006A6227" w:rsidRPr="00CB5EDB" w:rsidRDefault="006A6227" w:rsidP="00594B17">
            <w:pPr>
              <w:jc w:val="center"/>
            </w:pPr>
            <w:r w:rsidRPr="006A6227">
              <w:t>2</w:t>
            </w:r>
          </w:p>
        </w:tc>
        <w:tc>
          <w:tcPr>
            <w:tcW w:w="4110" w:type="dxa"/>
            <w:shd w:val="clear" w:color="auto" w:fill="auto"/>
          </w:tcPr>
          <w:p w14:paraId="70F4F7CF" w14:textId="77777777" w:rsidR="00225398" w:rsidRDefault="00225398" w:rsidP="00225398">
            <w:pPr>
              <w:jc w:val="both"/>
            </w:pPr>
            <w:r>
              <w:t>PPHU JOHN</w:t>
            </w:r>
          </w:p>
          <w:p w14:paraId="00D3B9D0" w14:textId="77777777" w:rsidR="00225398" w:rsidRDefault="00225398" w:rsidP="00225398">
            <w:pPr>
              <w:jc w:val="both"/>
            </w:pPr>
            <w:r>
              <w:t>Źródlana 5</w:t>
            </w:r>
          </w:p>
          <w:p w14:paraId="4CD3D778" w14:textId="558C0C8B" w:rsidR="006A6227" w:rsidRPr="00CB5EDB" w:rsidRDefault="00225398" w:rsidP="00225398">
            <w:pPr>
              <w:jc w:val="both"/>
            </w:pPr>
            <w:r>
              <w:t>64-140 Włoszakowice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FDED82" w14:textId="77777777" w:rsidR="006A6227" w:rsidRPr="00CB5EDB" w:rsidRDefault="006A6227" w:rsidP="00594B17">
            <w:pPr>
              <w:jc w:val="center"/>
            </w:pPr>
            <w:r w:rsidRPr="006A6227">
              <w:t>63 042.00 zł</w:t>
            </w:r>
          </w:p>
        </w:tc>
      </w:tr>
      <w:tr w:rsidR="006A6227" w:rsidRPr="00075CD0" w14:paraId="32216046" w14:textId="77777777" w:rsidTr="00C119FD">
        <w:tc>
          <w:tcPr>
            <w:tcW w:w="993" w:type="dxa"/>
            <w:shd w:val="clear" w:color="auto" w:fill="auto"/>
            <w:vAlign w:val="center"/>
          </w:tcPr>
          <w:p w14:paraId="35CF255E" w14:textId="77777777" w:rsidR="006A6227" w:rsidRPr="00CB5EDB" w:rsidRDefault="006A6227" w:rsidP="00594B17">
            <w:pPr>
              <w:jc w:val="center"/>
            </w:pPr>
            <w:r w:rsidRPr="006A622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D94DBB" w14:textId="77777777" w:rsidR="006A6227" w:rsidRPr="00CB5EDB" w:rsidRDefault="006A6227" w:rsidP="00594B17">
            <w:pPr>
              <w:jc w:val="center"/>
            </w:pPr>
            <w:r w:rsidRPr="006A6227">
              <w:t>1</w:t>
            </w:r>
          </w:p>
        </w:tc>
        <w:tc>
          <w:tcPr>
            <w:tcW w:w="4110" w:type="dxa"/>
            <w:shd w:val="clear" w:color="auto" w:fill="auto"/>
          </w:tcPr>
          <w:p w14:paraId="3987DCD2" w14:textId="77777777" w:rsidR="006A6227" w:rsidRPr="00C82837" w:rsidRDefault="006A6227" w:rsidP="00594B17">
            <w:r w:rsidRPr="006A6227">
              <w:t xml:space="preserve">Zakłady Mięsne </w:t>
            </w:r>
            <w:proofErr w:type="spellStart"/>
            <w:r w:rsidRPr="006A6227">
              <w:t>Viando</w:t>
            </w:r>
            <w:proofErr w:type="spellEnd"/>
            <w:r w:rsidRPr="006A6227">
              <w:t xml:space="preserve"> Sp. z o.o., </w:t>
            </w:r>
            <w:proofErr w:type="spellStart"/>
            <w:r w:rsidRPr="006A6227">
              <w:t>s.k</w:t>
            </w:r>
            <w:proofErr w:type="spellEnd"/>
            <w:r w:rsidRPr="006A6227">
              <w:t>.</w:t>
            </w:r>
          </w:p>
          <w:p w14:paraId="2C2F2E9F" w14:textId="77777777" w:rsidR="006A6227" w:rsidRPr="00CB5EDB" w:rsidRDefault="006A6227" w:rsidP="00594B17">
            <w:r w:rsidRPr="006A6227">
              <w:t>Radojewice</w:t>
            </w:r>
            <w:r w:rsidRPr="00CB5EDB">
              <w:t xml:space="preserve"> </w:t>
            </w:r>
            <w:r w:rsidRPr="006A6227">
              <w:t>54</w:t>
            </w:r>
            <w:r w:rsidRPr="00CB5EDB">
              <w:t xml:space="preserve"> </w:t>
            </w:r>
          </w:p>
          <w:p w14:paraId="291C446F" w14:textId="77777777" w:rsidR="006A6227" w:rsidRPr="00CB5EDB" w:rsidRDefault="006A6227" w:rsidP="00594B17">
            <w:pPr>
              <w:jc w:val="both"/>
            </w:pPr>
            <w:r w:rsidRPr="006A6227">
              <w:t>88-101</w:t>
            </w:r>
            <w:r w:rsidRPr="00CB5EDB">
              <w:t xml:space="preserve"> </w:t>
            </w:r>
            <w:r w:rsidRPr="006A6227">
              <w:t>Inowrocław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7A126B" w14:textId="77777777" w:rsidR="006A6227" w:rsidRPr="00CB5EDB" w:rsidRDefault="006A6227" w:rsidP="00594B17">
            <w:pPr>
              <w:jc w:val="center"/>
            </w:pPr>
            <w:r w:rsidRPr="006A6227">
              <w:t>123 768.75 zł</w:t>
            </w:r>
          </w:p>
        </w:tc>
      </w:tr>
      <w:tr w:rsidR="006A6227" w:rsidRPr="00075CD0" w14:paraId="0A568AFF" w14:textId="77777777" w:rsidTr="00C119FD">
        <w:tc>
          <w:tcPr>
            <w:tcW w:w="993" w:type="dxa"/>
            <w:shd w:val="clear" w:color="auto" w:fill="auto"/>
            <w:vAlign w:val="center"/>
          </w:tcPr>
          <w:p w14:paraId="45772942" w14:textId="77777777" w:rsidR="006A6227" w:rsidRPr="00CB5EDB" w:rsidRDefault="006A6227" w:rsidP="00594B17">
            <w:pPr>
              <w:jc w:val="center"/>
            </w:pPr>
            <w:r w:rsidRPr="006A622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769BED" w14:textId="77777777" w:rsidR="006A6227" w:rsidRPr="00CB5EDB" w:rsidRDefault="006A6227" w:rsidP="00594B17">
            <w:pPr>
              <w:jc w:val="center"/>
            </w:pPr>
            <w:r w:rsidRPr="006A6227">
              <w:t>2</w:t>
            </w:r>
          </w:p>
        </w:tc>
        <w:tc>
          <w:tcPr>
            <w:tcW w:w="4110" w:type="dxa"/>
            <w:shd w:val="clear" w:color="auto" w:fill="auto"/>
          </w:tcPr>
          <w:p w14:paraId="6C48897E" w14:textId="77777777" w:rsidR="006A6227" w:rsidRPr="00C82837" w:rsidRDefault="006A6227" w:rsidP="00594B17">
            <w:r w:rsidRPr="006A6227">
              <w:t xml:space="preserve">Zakłady Mięsne </w:t>
            </w:r>
            <w:proofErr w:type="spellStart"/>
            <w:r w:rsidRPr="006A6227">
              <w:t>Viando</w:t>
            </w:r>
            <w:proofErr w:type="spellEnd"/>
            <w:r w:rsidRPr="006A6227">
              <w:t xml:space="preserve"> Sp. z o.o., </w:t>
            </w:r>
            <w:proofErr w:type="spellStart"/>
            <w:r w:rsidRPr="006A6227">
              <w:t>s.k</w:t>
            </w:r>
            <w:proofErr w:type="spellEnd"/>
            <w:r w:rsidRPr="006A6227">
              <w:t>.</w:t>
            </w:r>
          </w:p>
          <w:p w14:paraId="35CFA208" w14:textId="77777777" w:rsidR="006A6227" w:rsidRPr="00CB5EDB" w:rsidRDefault="006A6227" w:rsidP="00594B17">
            <w:r w:rsidRPr="006A6227">
              <w:t>Radojewice</w:t>
            </w:r>
            <w:r w:rsidRPr="00CB5EDB">
              <w:t xml:space="preserve"> </w:t>
            </w:r>
            <w:r w:rsidRPr="006A6227">
              <w:t>54</w:t>
            </w:r>
            <w:r w:rsidRPr="00CB5EDB">
              <w:t xml:space="preserve"> </w:t>
            </w:r>
          </w:p>
          <w:p w14:paraId="7987DF19" w14:textId="77777777" w:rsidR="006A6227" w:rsidRPr="00CB5EDB" w:rsidRDefault="006A6227" w:rsidP="00594B17">
            <w:pPr>
              <w:jc w:val="both"/>
            </w:pPr>
            <w:r w:rsidRPr="006A6227">
              <w:t>88-101</w:t>
            </w:r>
            <w:r w:rsidRPr="00CB5EDB">
              <w:t xml:space="preserve"> </w:t>
            </w:r>
            <w:r w:rsidRPr="006A6227">
              <w:t>Inowrocław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86CC3F" w14:textId="77777777" w:rsidR="006A6227" w:rsidRPr="00CB5EDB" w:rsidRDefault="006A6227" w:rsidP="00594B17">
            <w:pPr>
              <w:jc w:val="center"/>
            </w:pPr>
            <w:r w:rsidRPr="006A6227">
              <w:t>74 287.50 zł</w:t>
            </w:r>
          </w:p>
        </w:tc>
      </w:tr>
    </w:tbl>
    <w:p w14:paraId="351F00B9" w14:textId="3B7BFE05" w:rsidR="00A80738" w:rsidRDefault="00A80738" w:rsidP="00594B17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6B995D01" w14:textId="77777777" w:rsidR="00225398" w:rsidRDefault="00225398" w:rsidP="00225398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</w:p>
    <w:p w14:paraId="19D0116D" w14:textId="3B55F4B3" w:rsidR="00225398" w:rsidRDefault="00225398" w:rsidP="00225398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E3934CC" w14:textId="77777777" w:rsidR="00225398" w:rsidRDefault="00225398" w:rsidP="00225398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53AB6AC6" w14:textId="77777777" w:rsidR="00225398" w:rsidRPr="006B27ED" w:rsidRDefault="00225398" w:rsidP="00225398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1ECCE50D" w14:textId="77777777" w:rsidR="00225398" w:rsidRPr="006B27ED" w:rsidRDefault="00225398" w:rsidP="00594B17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bookmarkEnd w:id="0"/>
    <w:sectPr w:rsidR="00225398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B5EA8" w14:textId="77777777" w:rsidR="00CE2EA7" w:rsidRDefault="00CE2EA7">
      <w:r>
        <w:separator/>
      </w:r>
    </w:p>
  </w:endnote>
  <w:endnote w:type="continuationSeparator" w:id="0">
    <w:p w14:paraId="51E0BE51" w14:textId="77777777" w:rsidR="00CE2EA7" w:rsidRDefault="00CE2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21C3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C1AD3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892AA" w14:textId="25927B22" w:rsidR="009F189D" w:rsidRDefault="0022539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343650F" wp14:editId="3493CFA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4AA4F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5FF3FC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972B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83F2E2" w14:textId="77777777" w:rsidR="009F189D" w:rsidRDefault="009F189D">
    <w:pPr>
      <w:pStyle w:val="Stopka"/>
      <w:tabs>
        <w:tab w:val="clear" w:pos="4536"/>
      </w:tabs>
      <w:jc w:val="center"/>
    </w:pPr>
  </w:p>
  <w:p w14:paraId="1009BEB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1C233" w14:textId="77777777" w:rsidR="00CE2EA7" w:rsidRDefault="00CE2EA7">
      <w:r>
        <w:separator/>
      </w:r>
    </w:p>
  </w:footnote>
  <w:footnote w:type="continuationSeparator" w:id="0">
    <w:p w14:paraId="71806FC8" w14:textId="77777777" w:rsidR="00CE2EA7" w:rsidRDefault="00CE2E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128F4" w14:textId="77777777" w:rsidR="006A6227" w:rsidRDefault="006A62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C35AD" w14:textId="77777777" w:rsidR="006A6227" w:rsidRDefault="006A62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D5E86" w14:textId="77777777" w:rsidR="006A6227" w:rsidRDefault="006A62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EA7"/>
    <w:rsid w:val="00007727"/>
    <w:rsid w:val="00017720"/>
    <w:rsid w:val="00035488"/>
    <w:rsid w:val="000D7F25"/>
    <w:rsid w:val="000E00E5"/>
    <w:rsid w:val="00173B20"/>
    <w:rsid w:val="001C69FF"/>
    <w:rsid w:val="00225398"/>
    <w:rsid w:val="0023318D"/>
    <w:rsid w:val="003D72FD"/>
    <w:rsid w:val="00423179"/>
    <w:rsid w:val="00490DC0"/>
    <w:rsid w:val="00493F8C"/>
    <w:rsid w:val="004C7E9B"/>
    <w:rsid w:val="005614F2"/>
    <w:rsid w:val="00577BC6"/>
    <w:rsid w:val="00594B17"/>
    <w:rsid w:val="0069085C"/>
    <w:rsid w:val="006A6227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CE2EA7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09F06F"/>
  <w15:chartTrackingRefBased/>
  <w15:docId w15:val="{F10ABC02-0CA4-47D5-BFC7-F2B87FC1E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94B17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22539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33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5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58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714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233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58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857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213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234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2021-12-27T09:32:00Z</cp:lastPrinted>
  <dcterms:created xsi:type="dcterms:W3CDTF">2021-12-27T09:33:00Z</dcterms:created>
  <dcterms:modified xsi:type="dcterms:W3CDTF">2021-12-27T09:33:00Z</dcterms:modified>
</cp:coreProperties>
</file>