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42AE7" w14:textId="77777777" w:rsidR="00D665F5" w:rsidRDefault="008D22FB" w:rsidP="00E25E0F">
      <w:pPr>
        <w:jc w:val="right"/>
        <w:rPr>
          <w:sz w:val="22"/>
          <w:szCs w:val="22"/>
        </w:rPr>
      </w:pPr>
      <w:bookmarkStart w:id="0" w:name="_Hlk52197885"/>
      <w:r w:rsidRPr="008D22FB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8D22FB">
        <w:rPr>
          <w:sz w:val="22"/>
          <w:szCs w:val="22"/>
        </w:rPr>
        <w:t>2021-12-28</w:t>
      </w:r>
    </w:p>
    <w:p w14:paraId="4D0F6A26" w14:textId="77777777" w:rsidR="008D22FB" w:rsidRPr="008D22FB" w:rsidRDefault="008D22FB" w:rsidP="00E25E0F">
      <w:pPr>
        <w:rPr>
          <w:b/>
          <w:bCs/>
          <w:sz w:val="22"/>
          <w:szCs w:val="22"/>
        </w:rPr>
      </w:pPr>
      <w:r w:rsidRPr="008D22FB">
        <w:rPr>
          <w:b/>
          <w:bCs/>
          <w:sz w:val="22"/>
          <w:szCs w:val="22"/>
        </w:rPr>
        <w:t>Szpital Wojewódzki w Poznaniu</w:t>
      </w:r>
    </w:p>
    <w:p w14:paraId="63681044" w14:textId="77777777" w:rsidR="00D665F5" w:rsidRPr="00D91931" w:rsidRDefault="008D22FB" w:rsidP="00E25E0F">
      <w:pPr>
        <w:rPr>
          <w:b/>
          <w:bCs/>
          <w:sz w:val="22"/>
          <w:szCs w:val="22"/>
        </w:rPr>
      </w:pPr>
      <w:r w:rsidRPr="008D22FB">
        <w:rPr>
          <w:b/>
          <w:bCs/>
          <w:sz w:val="22"/>
          <w:szCs w:val="22"/>
        </w:rPr>
        <w:t>Dział Zamówień Publicznych</w:t>
      </w:r>
    </w:p>
    <w:p w14:paraId="2A44E017" w14:textId="77777777" w:rsidR="00D665F5" w:rsidRPr="00BD5546" w:rsidRDefault="008D22FB" w:rsidP="00E25E0F">
      <w:pPr>
        <w:rPr>
          <w:sz w:val="22"/>
          <w:szCs w:val="22"/>
        </w:rPr>
      </w:pPr>
      <w:r w:rsidRPr="008D22FB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8D22FB">
        <w:rPr>
          <w:sz w:val="22"/>
          <w:szCs w:val="22"/>
        </w:rPr>
        <w:t>7/19</w:t>
      </w:r>
    </w:p>
    <w:p w14:paraId="2F558E99" w14:textId="77777777" w:rsidR="00D665F5" w:rsidRPr="00BD5546" w:rsidRDefault="008D22FB" w:rsidP="00E25E0F">
      <w:pPr>
        <w:rPr>
          <w:sz w:val="22"/>
          <w:szCs w:val="22"/>
        </w:rPr>
      </w:pPr>
      <w:r w:rsidRPr="008D22FB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8D22FB">
        <w:rPr>
          <w:sz w:val="22"/>
          <w:szCs w:val="22"/>
        </w:rPr>
        <w:t>Poznań</w:t>
      </w:r>
    </w:p>
    <w:p w14:paraId="52A1C124" w14:textId="77777777" w:rsidR="00D665F5" w:rsidRDefault="00D665F5" w:rsidP="00E25E0F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27B6669" w14:textId="77777777" w:rsidR="00A80738" w:rsidRDefault="00D665F5" w:rsidP="00E25E0F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D22FB" w:rsidRPr="008D22FB">
        <w:rPr>
          <w:b/>
          <w:sz w:val="22"/>
          <w:szCs w:val="22"/>
        </w:rPr>
        <w:t>SZW/DZP/80/2021</w:t>
      </w:r>
      <w:r w:rsidR="00A80738">
        <w:rPr>
          <w:sz w:val="24"/>
        </w:rPr>
        <w:tab/>
        <w:t xml:space="preserve"> </w:t>
      </w:r>
    </w:p>
    <w:p w14:paraId="731485EF" w14:textId="77777777" w:rsidR="00A80738" w:rsidRDefault="00A80738" w:rsidP="00E25E0F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D27BA6" w14:textId="77777777" w:rsidR="00A80738" w:rsidRDefault="00A80738" w:rsidP="00E25E0F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DE8E2A" w14:textId="77777777" w:rsidR="00A80738" w:rsidRPr="00A80738" w:rsidRDefault="00A80738" w:rsidP="00E25E0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C00824E" w14:textId="11FB1FC4" w:rsidR="00A80738" w:rsidRDefault="00A80738" w:rsidP="00E25E0F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9FE4C9C" w14:textId="77777777" w:rsidR="00C056D9" w:rsidRDefault="00C056D9" w:rsidP="00E25E0F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A93A1C9" w14:textId="0E2AE6E0" w:rsidR="00C659E2" w:rsidRDefault="00C659E2" w:rsidP="00E25E0F">
      <w:pPr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D22FB" w:rsidRPr="008D22FB">
        <w:rPr>
          <w:sz w:val="22"/>
          <w:szCs w:val="22"/>
        </w:rPr>
        <w:t>podstawowy</w:t>
      </w:r>
      <w:r w:rsidR="00E25E0F">
        <w:rPr>
          <w:sz w:val="22"/>
          <w:szCs w:val="22"/>
        </w:rPr>
        <w:t>m</w:t>
      </w:r>
      <w:r w:rsidR="008D22FB" w:rsidRPr="008D22FB">
        <w:rPr>
          <w:sz w:val="22"/>
          <w:szCs w:val="22"/>
        </w:rPr>
        <w:t xml:space="preserve">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1EE7E223" w14:textId="77777777" w:rsidR="00E25E0F" w:rsidRPr="00577BC6" w:rsidRDefault="00E25E0F" w:rsidP="00E25E0F">
      <w:pPr>
        <w:jc w:val="both"/>
        <w:rPr>
          <w:b/>
          <w:bCs/>
          <w:sz w:val="22"/>
          <w:szCs w:val="22"/>
        </w:rPr>
      </w:pPr>
    </w:p>
    <w:p w14:paraId="5CB25F61" w14:textId="43F31AD6" w:rsidR="00A80738" w:rsidRPr="00C00429" w:rsidRDefault="008D22FB" w:rsidP="00E25E0F">
      <w:pPr>
        <w:pStyle w:val="Tekstpodstawowywcity"/>
        <w:ind w:firstLine="0"/>
        <w:jc w:val="center"/>
        <w:rPr>
          <w:b/>
          <w:szCs w:val="24"/>
        </w:rPr>
      </w:pPr>
      <w:r w:rsidRPr="00C00429">
        <w:rPr>
          <w:b/>
          <w:szCs w:val="24"/>
        </w:rPr>
        <w:t>Sukcesywne dostawy nabiału i drobiu do Szpitala Wojewódzkiego w Poznaniu</w:t>
      </w:r>
    </w:p>
    <w:p w14:paraId="605962D3" w14:textId="77777777" w:rsidR="00E25E0F" w:rsidRPr="00577BC6" w:rsidRDefault="00E25E0F" w:rsidP="00E25E0F">
      <w:pPr>
        <w:pStyle w:val="Tekstpodstawowywcity"/>
        <w:ind w:firstLine="0"/>
        <w:jc w:val="center"/>
        <w:rPr>
          <w:sz w:val="22"/>
          <w:szCs w:val="22"/>
        </w:rPr>
      </w:pPr>
    </w:p>
    <w:p w14:paraId="4201F164" w14:textId="77777777" w:rsidR="00D665F5" w:rsidRPr="00577BC6" w:rsidRDefault="00D665F5" w:rsidP="00E25E0F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D22FB" w:rsidRPr="008D22FB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7F456BD" w14:textId="77777777" w:rsidR="00C00429" w:rsidRDefault="00C00429" w:rsidP="00C00429">
      <w:pPr>
        <w:rPr>
          <w:sz w:val="24"/>
          <w:szCs w:val="24"/>
        </w:rPr>
      </w:pPr>
    </w:p>
    <w:p w14:paraId="6B081244" w14:textId="079AC7EC" w:rsidR="00E25E0F" w:rsidRPr="00E25E0F" w:rsidRDefault="00E25E0F" w:rsidP="00C00429">
      <w:pPr>
        <w:jc w:val="both"/>
        <w:rPr>
          <w:sz w:val="22"/>
          <w:szCs w:val="22"/>
        </w:rPr>
      </w:pPr>
      <w:r w:rsidRPr="00E25E0F">
        <w:rPr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4C9373AF" w14:textId="64AE3C63" w:rsidR="00E25E0F" w:rsidRPr="00E25E0F" w:rsidRDefault="00E25E0F" w:rsidP="00C00429">
      <w:pPr>
        <w:rPr>
          <w:sz w:val="22"/>
          <w:szCs w:val="22"/>
        </w:rPr>
      </w:pPr>
      <w:r w:rsidRPr="00E25E0F">
        <w:rPr>
          <w:sz w:val="22"/>
          <w:szCs w:val="22"/>
        </w:rPr>
        <w:t>Zadanie 1 -</w:t>
      </w:r>
      <w:r w:rsidRPr="00C00429">
        <w:rPr>
          <w:sz w:val="22"/>
          <w:szCs w:val="22"/>
        </w:rPr>
        <w:t xml:space="preserve"> </w:t>
      </w:r>
      <w:r w:rsidRPr="00E25E0F">
        <w:rPr>
          <w:sz w:val="22"/>
          <w:szCs w:val="22"/>
        </w:rPr>
        <w:t>131441,94 zł brutto</w:t>
      </w:r>
    </w:p>
    <w:p w14:paraId="10FA6195" w14:textId="045B935B" w:rsidR="00E25E0F" w:rsidRPr="00E25E0F" w:rsidRDefault="00E25E0F" w:rsidP="00E25E0F">
      <w:pPr>
        <w:rPr>
          <w:sz w:val="22"/>
          <w:szCs w:val="22"/>
        </w:rPr>
      </w:pPr>
      <w:r w:rsidRPr="00E25E0F">
        <w:rPr>
          <w:sz w:val="22"/>
          <w:szCs w:val="22"/>
        </w:rPr>
        <w:t>Zadanie 2 -</w:t>
      </w:r>
      <w:r w:rsidRPr="00C00429">
        <w:rPr>
          <w:sz w:val="22"/>
          <w:szCs w:val="22"/>
        </w:rPr>
        <w:t xml:space="preserve"> </w:t>
      </w:r>
      <w:r w:rsidRPr="00E25E0F">
        <w:rPr>
          <w:sz w:val="22"/>
          <w:szCs w:val="22"/>
        </w:rPr>
        <w:t>29245,83 zł brutto</w:t>
      </w:r>
    </w:p>
    <w:p w14:paraId="3A7BF90E" w14:textId="104309B0" w:rsidR="00E25E0F" w:rsidRPr="00E25E0F" w:rsidRDefault="00E25E0F" w:rsidP="00E25E0F">
      <w:pPr>
        <w:rPr>
          <w:sz w:val="22"/>
          <w:szCs w:val="22"/>
        </w:rPr>
      </w:pPr>
      <w:r w:rsidRPr="00E25E0F">
        <w:rPr>
          <w:sz w:val="22"/>
          <w:szCs w:val="22"/>
        </w:rPr>
        <w:t>Zadanie 3 -</w:t>
      </w:r>
      <w:r w:rsidRPr="00C00429">
        <w:rPr>
          <w:sz w:val="22"/>
          <w:szCs w:val="22"/>
        </w:rPr>
        <w:t xml:space="preserve"> </w:t>
      </w:r>
      <w:r w:rsidRPr="00E25E0F">
        <w:rPr>
          <w:sz w:val="22"/>
          <w:szCs w:val="22"/>
        </w:rPr>
        <w:t>126309,33 zł brutto</w:t>
      </w:r>
    </w:p>
    <w:p w14:paraId="5EBBD788" w14:textId="3E6D6BEC" w:rsidR="00E25E0F" w:rsidRPr="00E25E0F" w:rsidRDefault="00E25E0F" w:rsidP="00E25E0F">
      <w:pPr>
        <w:rPr>
          <w:sz w:val="22"/>
          <w:szCs w:val="22"/>
        </w:rPr>
      </w:pPr>
      <w:r w:rsidRPr="00E25E0F">
        <w:rPr>
          <w:sz w:val="22"/>
          <w:szCs w:val="22"/>
        </w:rPr>
        <w:t>Zadanie 4 -</w:t>
      </w:r>
      <w:r w:rsidRPr="00C00429">
        <w:rPr>
          <w:sz w:val="22"/>
          <w:szCs w:val="22"/>
        </w:rPr>
        <w:t xml:space="preserve"> </w:t>
      </w:r>
      <w:r w:rsidRPr="00E25E0F">
        <w:rPr>
          <w:sz w:val="22"/>
          <w:szCs w:val="22"/>
        </w:rPr>
        <w:t>37892,80 zł brutto</w:t>
      </w:r>
    </w:p>
    <w:p w14:paraId="5C86478A" w14:textId="436B6613" w:rsidR="00E25E0F" w:rsidRPr="00E25E0F" w:rsidRDefault="00E25E0F" w:rsidP="00E25E0F">
      <w:pPr>
        <w:rPr>
          <w:sz w:val="22"/>
          <w:szCs w:val="22"/>
        </w:rPr>
      </w:pPr>
      <w:r w:rsidRPr="00E25E0F">
        <w:rPr>
          <w:sz w:val="22"/>
          <w:szCs w:val="22"/>
        </w:rPr>
        <w:t>Zadanie 5 -</w:t>
      </w:r>
      <w:r w:rsidRPr="00C00429">
        <w:rPr>
          <w:sz w:val="22"/>
          <w:szCs w:val="22"/>
        </w:rPr>
        <w:t xml:space="preserve"> </w:t>
      </w:r>
      <w:r w:rsidRPr="00E25E0F">
        <w:rPr>
          <w:sz w:val="22"/>
          <w:szCs w:val="22"/>
        </w:rPr>
        <w:t>103391,46 zł brutto</w:t>
      </w:r>
    </w:p>
    <w:p w14:paraId="35CC37E2" w14:textId="1A7F2CF4" w:rsidR="00E25E0F" w:rsidRPr="00E25E0F" w:rsidRDefault="00E25E0F" w:rsidP="00E25E0F">
      <w:pPr>
        <w:rPr>
          <w:sz w:val="22"/>
          <w:szCs w:val="22"/>
        </w:rPr>
      </w:pPr>
      <w:r w:rsidRPr="00E25E0F">
        <w:rPr>
          <w:sz w:val="22"/>
          <w:szCs w:val="22"/>
        </w:rPr>
        <w:t>Zadanie 6 -</w:t>
      </w:r>
      <w:r w:rsidRPr="00C00429">
        <w:rPr>
          <w:sz w:val="22"/>
          <w:szCs w:val="22"/>
        </w:rPr>
        <w:t xml:space="preserve"> </w:t>
      </w:r>
      <w:r w:rsidRPr="00E25E0F">
        <w:rPr>
          <w:sz w:val="22"/>
          <w:szCs w:val="22"/>
        </w:rPr>
        <w:t>32431,61 zł brutto</w:t>
      </w:r>
    </w:p>
    <w:p w14:paraId="72E9F461" w14:textId="53027DF2" w:rsidR="00E25E0F" w:rsidRPr="00E25E0F" w:rsidRDefault="00E25E0F" w:rsidP="00E25E0F">
      <w:pPr>
        <w:rPr>
          <w:sz w:val="22"/>
          <w:szCs w:val="22"/>
        </w:rPr>
      </w:pPr>
      <w:r w:rsidRPr="00E25E0F">
        <w:rPr>
          <w:sz w:val="22"/>
          <w:szCs w:val="22"/>
        </w:rPr>
        <w:t>Zadanie 7 -</w:t>
      </w:r>
      <w:r w:rsidRPr="00C00429">
        <w:rPr>
          <w:sz w:val="22"/>
          <w:szCs w:val="22"/>
        </w:rPr>
        <w:t xml:space="preserve"> </w:t>
      </w:r>
      <w:r w:rsidRPr="00E25E0F">
        <w:rPr>
          <w:sz w:val="22"/>
          <w:szCs w:val="22"/>
        </w:rPr>
        <w:t>160071,81 zł brutto</w:t>
      </w:r>
    </w:p>
    <w:p w14:paraId="06AE37CE" w14:textId="74250B66" w:rsidR="00E25E0F" w:rsidRPr="00E25E0F" w:rsidRDefault="00E25E0F" w:rsidP="00E25E0F">
      <w:pPr>
        <w:rPr>
          <w:sz w:val="22"/>
          <w:szCs w:val="22"/>
        </w:rPr>
      </w:pPr>
      <w:r w:rsidRPr="00E25E0F">
        <w:rPr>
          <w:sz w:val="22"/>
          <w:szCs w:val="22"/>
        </w:rPr>
        <w:t>Zadanie 8 -</w:t>
      </w:r>
      <w:r w:rsidRPr="00C00429">
        <w:rPr>
          <w:sz w:val="22"/>
          <w:szCs w:val="22"/>
        </w:rPr>
        <w:t xml:space="preserve"> </w:t>
      </w:r>
      <w:r w:rsidRPr="00E25E0F">
        <w:rPr>
          <w:sz w:val="22"/>
          <w:szCs w:val="22"/>
        </w:rPr>
        <w:t>18463,83 zł brutto</w:t>
      </w:r>
      <w:r w:rsidR="00654767">
        <w:rPr>
          <w:sz w:val="22"/>
          <w:szCs w:val="22"/>
        </w:rPr>
        <w:t>.</w:t>
      </w:r>
    </w:p>
    <w:p w14:paraId="62244F7C" w14:textId="77777777" w:rsidR="00E25E0F" w:rsidRDefault="00E25E0F" w:rsidP="00E25E0F">
      <w:pPr>
        <w:jc w:val="both"/>
        <w:rPr>
          <w:sz w:val="22"/>
          <w:szCs w:val="22"/>
        </w:rPr>
      </w:pPr>
    </w:p>
    <w:p w14:paraId="5F966B68" w14:textId="735D6CD0" w:rsidR="00A80738" w:rsidRDefault="00D665F5" w:rsidP="00E25E0F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D22FB" w:rsidRPr="008D22FB">
        <w:rPr>
          <w:sz w:val="22"/>
          <w:szCs w:val="22"/>
        </w:rPr>
        <w:t>28/12/2021</w:t>
      </w:r>
      <w:r w:rsidR="00FF4AB1" w:rsidRPr="00577BC6">
        <w:rPr>
          <w:sz w:val="22"/>
          <w:szCs w:val="22"/>
        </w:rPr>
        <w:t xml:space="preserve"> o godz. </w:t>
      </w:r>
      <w:r w:rsidR="008D22FB" w:rsidRPr="008D22F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p w14:paraId="7E911BD4" w14:textId="77777777" w:rsidR="00E25E0F" w:rsidRDefault="00E25E0F" w:rsidP="00E25E0F">
      <w:pPr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4252"/>
        <w:gridCol w:w="2835"/>
      </w:tblGrid>
      <w:tr w:rsidR="006B27ED" w:rsidRPr="00075CD0" w14:paraId="3A941786" w14:textId="77777777" w:rsidTr="00C00429">
        <w:tc>
          <w:tcPr>
            <w:tcW w:w="993" w:type="dxa"/>
            <w:shd w:val="clear" w:color="auto" w:fill="auto"/>
            <w:vAlign w:val="center"/>
          </w:tcPr>
          <w:p w14:paraId="28A36C12" w14:textId="77777777" w:rsidR="006B27ED" w:rsidRPr="00CB5EDB" w:rsidRDefault="006B27ED" w:rsidP="00E25E0F">
            <w:pPr>
              <w:jc w:val="center"/>
            </w:pPr>
            <w:r w:rsidRPr="00CB5EDB"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75A89C" w14:textId="77777777" w:rsidR="006B27ED" w:rsidRPr="00CB5EDB" w:rsidRDefault="006B27ED" w:rsidP="00E25E0F">
            <w:pPr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CD239BE" w14:textId="77777777" w:rsidR="006B27ED" w:rsidRPr="00CB5EDB" w:rsidRDefault="006B27ED" w:rsidP="00E25E0F">
            <w:pPr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FE1C66" w14:textId="77777777" w:rsidR="006B27ED" w:rsidRPr="00CB5EDB" w:rsidRDefault="006B27ED" w:rsidP="00E25E0F">
            <w:pPr>
              <w:jc w:val="center"/>
            </w:pPr>
            <w:r w:rsidRPr="00CB5EDB">
              <w:t>Cena oferty</w:t>
            </w:r>
          </w:p>
        </w:tc>
      </w:tr>
      <w:tr w:rsidR="008D22FB" w:rsidRPr="00075CD0" w14:paraId="5DB32304" w14:textId="77777777" w:rsidTr="00C00429">
        <w:tc>
          <w:tcPr>
            <w:tcW w:w="993" w:type="dxa"/>
            <w:shd w:val="clear" w:color="auto" w:fill="auto"/>
            <w:vAlign w:val="center"/>
          </w:tcPr>
          <w:p w14:paraId="5E57386F" w14:textId="77777777" w:rsidR="008D22FB" w:rsidRPr="00CB5EDB" w:rsidRDefault="008D22FB" w:rsidP="00E25E0F">
            <w:pPr>
              <w:jc w:val="center"/>
            </w:pPr>
            <w:r w:rsidRPr="008D22FB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1CE279" w14:textId="77777777" w:rsidR="008D22FB" w:rsidRPr="00CB5EDB" w:rsidRDefault="008D22FB" w:rsidP="00E25E0F">
            <w:pPr>
              <w:jc w:val="center"/>
            </w:pPr>
            <w:r w:rsidRPr="008D22FB">
              <w:t>3</w:t>
            </w:r>
          </w:p>
        </w:tc>
        <w:tc>
          <w:tcPr>
            <w:tcW w:w="4252" w:type="dxa"/>
            <w:shd w:val="clear" w:color="auto" w:fill="auto"/>
          </w:tcPr>
          <w:p w14:paraId="1629283B" w14:textId="77777777" w:rsidR="008D22FB" w:rsidRPr="00C82837" w:rsidRDefault="008D22FB" w:rsidP="00E25E0F">
            <w:r w:rsidRPr="008D22FB">
              <w:t>Okręgowa Spółdzielnia Mleczarska w Śremie</w:t>
            </w:r>
          </w:p>
          <w:p w14:paraId="43F924F8" w14:textId="66D45697" w:rsidR="008D22FB" w:rsidRPr="00CB5EDB" w:rsidRDefault="008D22FB" w:rsidP="00E25E0F">
            <w:r w:rsidRPr="008D22FB">
              <w:t>Mickiewicza 9</w:t>
            </w:r>
            <w:r w:rsidRPr="00CB5EDB">
              <w:t xml:space="preserve"> </w:t>
            </w:r>
          </w:p>
          <w:p w14:paraId="480C0726" w14:textId="77777777" w:rsidR="008D22FB" w:rsidRPr="00CB5EDB" w:rsidRDefault="008D22FB" w:rsidP="00E25E0F">
            <w:pPr>
              <w:jc w:val="both"/>
            </w:pPr>
            <w:r w:rsidRPr="008D22FB">
              <w:t>63-100</w:t>
            </w:r>
            <w:r w:rsidRPr="00CB5EDB">
              <w:t xml:space="preserve"> </w:t>
            </w:r>
            <w:r w:rsidRPr="008D22FB">
              <w:t>Śrem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7B1A78" w14:textId="77777777" w:rsidR="008D22FB" w:rsidRPr="00CB5EDB" w:rsidRDefault="008D22FB" w:rsidP="00E25E0F">
            <w:pPr>
              <w:jc w:val="center"/>
            </w:pPr>
            <w:r w:rsidRPr="008D22FB">
              <w:t>169 470.00 zł</w:t>
            </w:r>
          </w:p>
        </w:tc>
      </w:tr>
      <w:tr w:rsidR="008D22FB" w:rsidRPr="00075CD0" w14:paraId="5B6E01E2" w14:textId="77777777" w:rsidTr="00C00429">
        <w:tc>
          <w:tcPr>
            <w:tcW w:w="993" w:type="dxa"/>
            <w:shd w:val="clear" w:color="auto" w:fill="auto"/>
            <w:vAlign w:val="center"/>
          </w:tcPr>
          <w:p w14:paraId="3C533DD9" w14:textId="77777777" w:rsidR="008D22FB" w:rsidRPr="00CB5EDB" w:rsidRDefault="008D22FB" w:rsidP="00E25E0F">
            <w:pPr>
              <w:jc w:val="center"/>
            </w:pPr>
            <w:r w:rsidRPr="008D22FB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788F2A" w14:textId="77777777" w:rsidR="008D22FB" w:rsidRPr="00CB5EDB" w:rsidRDefault="008D22FB" w:rsidP="00E25E0F">
            <w:pPr>
              <w:jc w:val="center"/>
            </w:pPr>
            <w:r w:rsidRPr="008D22FB">
              <w:t>5</w:t>
            </w:r>
          </w:p>
        </w:tc>
        <w:tc>
          <w:tcPr>
            <w:tcW w:w="4252" w:type="dxa"/>
            <w:shd w:val="clear" w:color="auto" w:fill="auto"/>
          </w:tcPr>
          <w:p w14:paraId="0C19163A" w14:textId="77777777" w:rsidR="008D22FB" w:rsidRPr="00C82837" w:rsidRDefault="008D22FB" w:rsidP="00E25E0F">
            <w:r w:rsidRPr="008D22FB">
              <w:t>Okręgowa Spółdzielnia Mleczarska w Śremie</w:t>
            </w:r>
          </w:p>
          <w:p w14:paraId="39766BFD" w14:textId="2C7A31C6" w:rsidR="008D22FB" w:rsidRPr="00CB5EDB" w:rsidRDefault="008D22FB" w:rsidP="00E25E0F">
            <w:r w:rsidRPr="008D22FB">
              <w:t>Mickiewicza 9</w:t>
            </w:r>
            <w:r w:rsidRPr="00CB5EDB">
              <w:t xml:space="preserve"> </w:t>
            </w:r>
          </w:p>
          <w:p w14:paraId="0F19963D" w14:textId="77777777" w:rsidR="008D22FB" w:rsidRPr="00CB5EDB" w:rsidRDefault="008D22FB" w:rsidP="00E25E0F">
            <w:pPr>
              <w:jc w:val="both"/>
            </w:pPr>
            <w:r w:rsidRPr="008D22FB">
              <w:t>63-100</w:t>
            </w:r>
            <w:r w:rsidRPr="00CB5EDB">
              <w:t xml:space="preserve"> </w:t>
            </w:r>
            <w:r w:rsidRPr="008D22FB">
              <w:t>Śrem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A56704" w14:textId="77777777" w:rsidR="008D22FB" w:rsidRPr="00CB5EDB" w:rsidRDefault="008D22FB" w:rsidP="00E25E0F">
            <w:pPr>
              <w:jc w:val="center"/>
            </w:pPr>
            <w:r w:rsidRPr="008D22FB">
              <w:t>122 885.00 zł</w:t>
            </w:r>
          </w:p>
        </w:tc>
      </w:tr>
      <w:tr w:rsidR="008D22FB" w:rsidRPr="00075CD0" w14:paraId="30226909" w14:textId="77777777" w:rsidTr="00C00429">
        <w:tc>
          <w:tcPr>
            <w:tcW w:w="993" w:type="dxa"/>
            <w:shd w:val="clear" w:color="auto" w:fill="auto"/>
            <w:vAlign w:val="center"/>
          </w:tcPr>
          <w:p w14:paraId="264B177D" w14:textId="77777777" w:rsidR="008D22FB" w:rsidRPr="00CB5EDB" w:rsidRDefault="008D22FB" w:rsidP="00E25E0F">
            <w:pPr>
              <w:jc w:val="center"/>
            </w:pPr>
            <w:r w:rsidRPr="008D22FB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D0EED4" w14:textId="77777777" w:rsidR="008D22FB" w:rsidRPr="00CB5EDB" w:rsidRDefault="008D22FB" w:rsidP="00E25E0F">
            <w:pPr>
              <w:jc w:val="center"/>
            </w:pPr>
            <w:r w:rsidRPr="008D22FB">
              <w:t>7</w:t>
            </w:r>
          </w:p>
        </w:tc>
        <w:tc>
          <w:tcPr>
            <w:tcW w:w="4252" w:type="dxa"/>
            <w:shd w:val="clear" w:color="auto" w:fill="auto"/>
          </w:tcPr>
          <w:p w14:paraId="4F66FB61" w14:textId="77777777" w:rsidR="008D22FB" w:rsidRPr="00C82837" w:rsidRDefault="008D22FB" w:rsidP="00E25E0F">
            <w:r w:rsidRPr="008D22FB">
              <w:t>Okręgowa Spółdzielnia Mleczarska w Śremie</w:t>
            </w:r>
          </w:p>
          <w:p w14:paraId="3CC69334" w14:textId="52D41017" w:rsidR="008D22FB" w:rsidRPr="00CB5EDB" w:rsidRDefault="008D22FB" w:rsidP="00E25E0F">
            <w:r w:rsidRPr="008D22FB">
              <w:t>Mickiewicza 9</w:t>
            </w:r>
            <w:r w:rsidRPr="00CB5EDB">
              <w:t xml:space="preserve"> </w:t>
            </w:r>
          </w:p>
          <w:p w14:paraId="2909F900" w14:textId="77777777" w:rsidR="008D22FB" w:rsidRPr="00CB5EDB" w:rsidRDefault="008D22FB" w:rsidP="00E25E0F">
            <w:pPr>
              <w:jc w:val="both"/>
            </w:pPr>
            <w:r w:rsidRPr="008D22FB">
              <w:t>63-100</w:t>
            </w:r>
            <w:r w:rsidRPr="00CB5EDB">
              <w:t xml:space="preserve"> </w:t>
            </w:r>
            <w:r w:rsidRPr="008D22FB">
              <w:t>Śrem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A236EF" w14:textId="77777777" w:rsidR="008D22FB" w:rsidRPr="00CB5EDB" w:rsidRDefault="008D22FB" w:rsidP="00E25E0F">
            <w:pPr>
              <w:jc w:val="center"/>
            </w:pPr>
            <w:r w:rsidRPr="008D22FB">
              <w:t>196 195.50 zł</w:t>
            </w:r>
          </w:p>
        </w:tc>
      </w:tr>
      <w:tr w:rsidR="008D22FB" w:rsidRPr="00075CD0" w14:paraId="15B5284A" w14:textId="77777777" w:rsidTr="00C00429">
        <w:tc>
          <w:tcPr>
            <w:tcW w:w="993" w:type="dxa"/>
            <w:shd w:val="clear" w:color="auto" w:fill="auto"/>
            <w:vAlign w:val="center"/>
          </w:tcPr>
          <w:p w14:paraId="33243BA3" w14:textId="77777777" w:rsidR="008D22FB" w:rsidRPr="00CB5EDB" w:rsidRDefault="008D22FB" w:rsidP="00E25E0F">
            <w:pPr>
              <w:jc w:val="center"/>
            </w:pPr>
            <w:r w:rsidRPr="008D22FB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10ACFE" w14:textId="77777777" w:rsidR="008D22FB" w:rsidRPr="00CB5EDB" w:rsidRDefault="008D22FB" w:rsidP="00E25E0F">
            <w:pPr>
              <w:jc w:val="center"/>
            </w:pPr>
            <w:r w:rsidRPr="008D22FB">
              <w:t>1</w:t>
            </w:r>
          </w:p>
        </w:tc>
        <w:tc>
          <w:tcPr>
            <w:tcW w:w="4252" w:type="dxa"/>
            <w:shd w:val="clear" w:color="auto" w:fill="auto"/>
          </w:tcPr>
          <w:p w14:paraId="6FA01020" w14:textId="77777777" w:rsidR="00654767" w:rsidRDefault="00654767" w:rsidP="00654767">
            <w:r>
              <w:t xml:space="preserve">ZHP </w:t>
            </w:r>
            <w:r w:rsidRPr="008D22FB">
              <w:t xml:space="preserve">Masarstwo Wędliniarstwo </w:t>
            </w:r>
          </w:p>
          <w:p w14:paraId="6A978499" w14:textId="77777777" w:rsidR="00654767" w:rsidRPr="00C82837" w:rsidRDefault="00654767" w:rsidP="00654767">
            <w:r w:rsidRPr="008D22FB">
              <w:t>KRAFT Sp. z o. o.</w:t>
            </w:r>
          </w:p>
          <w:p w14:paraId="51C6CDDA" w14:textId="77777777" w:rsidR="00654767" w:rsidRPr="00CB5EDB" w:rsidRDefault="00654767" w:rsidP="00654767">
            <w:r w:rsidRPr="008D22FB">
              <w:t>ul. Leśna 18</w:t>
            </w:r>
            <w:r w:rsidRPr="00CB5EDB">
              <w:t xml:space="preserve"> </w:t>
            </w:r>
          </w:p>
          <w:p w14:paraId="5B33D156" w14:textId="77777777" w:rsidR="008D22FB" w:rsidRPr="00CB5EDB" w:rsidRDefault="008D22FB" w:rsidP="00E25E0F">
            <w:pPr>
              <w:jc w:val="both"/>
            </w:pPr>
            <w:r w:rsidRPr="008D22FB">
              <w:t>64-710</w:t>
            </w:r>
            <w:r w:rsidRPr="00CB5EDB">
              <w:t xml:space="preserve"> </w:t>
            </w:r>
            <w:r w:rsidRPr="008D22FB">
              <w:t>Połajewo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F2C67A" w14:textId="77777777" w:rsidR="008D22FB" w:rsidRPr="00CB5EDB" w:rsidRDefault="008D22FB" w:rsidP="00E25E0F">
            <w:pPr>
              <w:jc w:val="center"/>
            </w:pPr>
            <w:r w:rsidRPr="008D22FB">
              <w:t>128 047.50 zł</w:t>
            </w:r>
          </w:p>
        </w:tc>
      </w:tr>
      <w:tr w:rsidR="008D22FB" w:rsidRPr="00075CD0" w14:paraId="0C164909" w14:textId="77777777" w:rsidTr="00C00429">
        <w:tc>
          <w:tcPr>
            <w:tcW w:w="993" w:type="dxa"/>
            <w:shd w:val="clear" w:color="auto" w:fill="auto"/>
            <w:vAlign w:val="center"/>
          </w:tcPr>
          <w:p w14:paraId="61D75CFF" w14:textId="77777777" w:rsidR="008D22FB" w:rsidRPr="00CB5EDB" w:rsidRDefault="008D22FB" w:rsidP="00E25E0F">
            <w:pPr>
              <w:jc w:val="center"/>
            </w:pPr>
            <w:r w:rsidRPr="008D22FB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E1792BB" w14:textId="77777777" w:rsidR="008D22FB" w:rsidRPr="00CB5EDB" w:rsidRDefault="008D22FB" w:rsidP="00E25E0F">
            <w:pPr>
              <w:jc w:val="center"/>
            </w:pPr>
            <w:r w:rsidRPr="008D22FB">
              <w:t>2</w:t>
            </w:r>
          </w:p>
        </w:tc>
        <w:tc>
          <w:tcPr>
            <w:tcW w:w="4252" w:type="dxa"/>
            <w:shd w:val="clear" w:color="auto" w:fill="auto"/>
          </w:tcPr>
          <w:p w14:paraId="2C7769CF" w14:textId="77777777" w:rsidR="00654767" w:rsidRDefault="00654767" w:rsidP="00E25E0F">
            <w:r>
              <w:t xml:space="preserve">ZHP </w:t>
            </w:r>
            <w:r w:rsidR="008D22FB" w:rsidRPr="008D22FB">
              <w:t xml:space="preserve">Masarstwo Wędliniarstwo </w:t>
            </w:r>
          </w:p>
          <w:p w14:paraId="0964DF96" w14:textId="22A4EF27" w:rsidR="008D22FB" w:rsidRPr="00C82837" w:rsidRDefault="008D22FB" w:rsidP="00E25E0F">
            <w:r w:rsidRPr="008D22FB">
              <w:t>KRAFT Sp. z o. o.</w:t>
            </w:r>
          </w:p>
          <w:p w14:paraId="7DE23430" w14:textId="4C334B7A" w:rsidR="008D22FB" w:rsidRPr="00CB5EDB" w:rsidRDefault="008D22FB" w:rsidP="00E25E0F">
            <w:r w:rsidRPr="008D22FB">
              <w:t>ul. Leśna 18</w:t>
            </w:r>
            <w:r w:rsidRPr="00CB5EDB">
              <w:t xml:space="preserve"> </w:t>
            </w:r>
          </w:p>
          <w:p w14:paraId="69F90634" w14:textId="77777777" w:rsidR="008D22FB" w:rsidRPr="00CB5EDB" w:rsidRDefault="008D22FB" w:rsidP="00E25E0F">
            <w:pPr>
              <w:jc w:val="both"/>
            </w:pPr>
            <w:r w:rsidRPr="008D22FB">
              <w:t>64-710</w:t>
            </w:r>
            <w:r w:rsidRPr="00CB5EDB">
              <w:t xml:space="preserve"> </w:t>
            </w:r>
            <w:r w:rsidRPr="008D22FB">
              <w:t>Połajewo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6FE0F8" w14:textId="77777777" w:rsidR="008D22FB" w:rsidRPr="00CB5EDB" w:rsidRDefault="008D22FB" w:rsidP="00E25E0F">
            <w:pPr>
              <w:jc w:val="center"/>
            </w:pPr>
            <w:r w:rsidRPr="008D22FB">
              <w:t>26 066.25 zł</w:t>
            </w:r>
          </w:p>
        </w:tc>
      </w:tr>
      <w:tr w:rsidR="008D22FB" w:rsidRPr="00075CD0" w14:paraId="42E06A1E" w14:textId="77777777" w:rsidTr="00C00429">
        <w:tc>
          <w:tcPr>
            <w:tcW w:w="993" w:type="dxa"/>
            <w:shd w:val="clear" w:color="auto" w:fill="auto"/>
            <w:vAlign w:val="center"/>
          </w:tcPr>
          <w:p w14:paraId="4DFCA7EC" w14:textId="77777777" w:rsidR="008D22FB" w:rsidRPr="00CB5EDB" w:rsidRDefault="008D22FB" w:rsidP="00E25E0F">
            <w:pPr>
              <w:jc w:val="center"/>
            </w:pPr>
            <w:r w:rsidRPr="008D22FB"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C2F7C7" w14:textId="77777777" w:rsidR="008D22FB" w:rsidRPr="00CB5EDB" w:rsidRDefault="008D22FB" w:rsidP="00E25E0F">
            <w:pPr>
              <w:jc w:val="center"/>
            </w:pPr>
            <w:r w:rsidRPr="008D22FB">
              <w:t>4</w:t>
            </w:r>
          </w:p>
        </w:tc>
        <w:tc>
          <w:tcPr>
            <w:tcW w:w="4252" w:type="dxa"/>
            <w:shd w:val="clear" w:color="auto" w:fill="auto"/>
          </w:tcPr>
          <w:p w14:paraId="02A86E7B" w14:textId="3009D0E6" w:rsidR="008D22FB" w:rsidRPr="00C82837" w:rsidRDefault="001B0872" w:rsidP="00E25E0F">
            <w:r>
              <w:t xml:space="preserve">PHU </w:t>
            </w:r>
            <w:r w:rsidR="008D22FB" w:rsidRPr="008D22FB">
              <w:t>Walkowiak</w:t>
            </w:r>
          </w:p>
          <w:p w14:paraId="12A3086D" w14:textId="77777777" w:rsidR="008D22FB" w:rsidRPr="00CB5EDB" w:rsidRDefault="008D22FB" w:rsidP="00E25E0F">
            <w:r w:rsidRPr="008D22FB">
              <w:t>Szkolna</w:t>
            </w:r>
            <w:r w:rsidRPr="00CB5EDB">
              <w:t xml:space="preserve"> </w:t>
            </w:r>
            <w:r w:rsidRPr="008D22FB">
              <w:t>3</w:t>
            </w:r>
            <w:r w:rsidRPr="00CB5EDB">
              <w:t xml:space="preserve"> </w:t>
            </w:r>
          </w:p>
          <w:p w14:paraId="138709BB" w14:textId="77777777" w:rsidR="008D22FB" w:rsidRPr="00CB5EDB" w:rsidRDefault="008D22FB" w:rsidP="00E25E0F">
            <w:pPr>
              <w:jc w:val="both"/>
            </w:pPr>
            <w:r w:rsidRPr="008D22FB">
              <w:t>64-553</w:t>
            </w:r>
            <w:r w:rsidRPr="00CB5EDB">
              <w:t xml:space="preserve"> </w:t>
            </w:r>
            <w:r w:rsidRPr="008D22FB"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8D0408" w14:textId="77777777" w:rsidR="008D22FB" w:rsidRPr="00CB5EDB" w:rsidRDefault="008D22FB" w:rsidP="00E25E0F">
            <w:pPr>
              <w:jc w:val="center"/>
            </w:pPr>
            <w:r w:rsidRPr="008D22FB">
              <w:t>77 490.00 zł</w:t>
            </w:r>
          </w:p>
        </w:tc>
      </w:tr>
      <w:tr w:rsidR="008D22FB" w:rsidRPr="00075CD0" w14:paraId="0817AF4D" w14:textId="77777777" w:rsidTr="00C00429">
        <w:tc>
          <w:tcPr>
            <w:tcW w:w="993" w:type="dxa"/>
            <w:shd w:val="clear" w:color="auto" w:fill="auto"/>
            <w:vAlign w:val="center"/>
          </w:tcPr>
          <w:p w14:paraId="3653D81E" w14:textId="77777777" w:rsidR="008D22FB" w:rsidRPr="00CB5EDB" w:rsidRDefault="008D22FB" w:rsidP="00E25E0F">
            <w:pPr>
              <w:jc w:val="center"/>
            </w:pPr>
            <w:r w:rsidRPr="008D22FB">
              <w:lastRenderedPageBreak/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96BADC" w14:textId="77777777" w:rsidR="008D22FB" w:rsidRPr="00CB5EDB" w:rsidRDefault="008D22FB" w:rsidP="00E25E0F">
            <w:pPr>
              <w:jc w:val="center"/>
            </w:pPr>
            <w:r w:rsidRPr="008D22FB">
              <w:t>6</w:t>
            </w:r>
          </w:p>
        </w:tc>
        <w:tc>
          <w:tcPr>
            <w:tcW w:w="4252" w:type="dxa"/>
            <w:shd w:val="clear" w:color="auto" w:fill="auto"/>
          </w:tcPr>
          <w:p w14:paraId="368B5A19" w14:textId="38E415AF" w:rsidR="008D22FB" w:rsidRPr="00C82837" w:rsidRDefault="001B0872" w:rsidP="00E25E0F">
            <w:r>
              <w:t xml:space="preserve">PHU </w:t>
            </w:r>
            <w:r w:rsidR="008D22FB" w:rsidRPr="008D22FB">
              <w:t>Walkowiak</w:t>
            </w:r>
          </w:p>
          <w:p w14:paraId="1B0C3233" w14:textId="77777777" w:rsidR="008D22FB" w:rsidRPr="00CB5EDB" w:rsidRDefault="008D22FB" w:rsidP="00E25E0F">
            <w:r w:rsidRPr="008D22FB">
              <w:t>Szkolna</w:t>
            </w:r>
            <w:r w:rsidRPr="00CB5EDB">
              <w:t xml:space="preserve"> </w:t>
            </w:r>
            <w:r w:rsidRPr="008D22FB">
              <w:t>3</w:t>
            </w:r>
            <w:r w:rsidRPr="00CB5EDB">
              <w:t xml:space="preserve"> </w:t>
            </w:r>
          </w:p>
          <w:p w14:paraId="3DEE7C16" w14:textId="77777777" w:rsidR="008D22FB" w:rsidRPr="00CB5EDB" w:rsidRDefault="008D22FB" w:rsidP="00E25E0F">
            <w:pPr>
              <w:jc w:val="both"/>
            </w:pPr>
            <w:r w:rsidRPr="008D22FB">
              <w:t>64-553</w:t>
            </w:r>
            <w:r w:rsidRPr="00CB5EDB">
              <w:t xml:space="preserve"> </w:t>
            </w:r>
            <w:r w:rsidRPr="008D22FB"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1B1C42" w14:textId="77777777" w:rsidR="008D22FB" w:rsidRPr="00CB5EDB" w:rsidRDefault="008D22FB" w:rsidP="00E25E0F">
            <w:pPr>
              <w:jc w:val="center"/>
            </w:pPr>
            <w:r w:rsidRPr="008D22FB">
              <w:t>51 320.40 zł</w:t>
            </w:r>
          </w:p>
        </w:tc>
      </w:tr>
      <w:tr w:rsidR="008D22FB" w:rsidRPr="00075CD0" w14:paraId="75FEE40C" w14:textId="77777777" w:rsidTr="00C00429">
        <w:tc>
          <w:tcPr>
            <w:tcW w:w="993" w:type="dxa"/>
            <w:shd w:val="clear" w:color="auto" w:fill="auto"/>
            <w:vAlign w:val="center"/>
          </w:tcPr>
          <w:p w14:paraId="0FACCD9B" w14:textId="77777777" w:rsidR="008D22FB" w:rsidRPr="00CB5EDB" w:rsidRDefault="008D22FB" w:rsidP="00E25E0F">
            <w:pPr>
              <w:jc w:val="center"/>
            </w:pPr>
            <w:r w:rsidRPr="008D22FB"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3586DDD" w14:textId="77777777" w:rsidR="008D22FB" w:rsidRPr="00CB5EDB" w:rsidRDefault="008D22FB" w:rsidP="00E25E0F">
            <w:pPr>
              <w:jc w:val="center"/>
            </w:pPr>
            <w:r w:rsidRPr="008D22FB">
              <w:t>8</w:t>
            </w:r>
          </w:p>
        </w:tc>
        <w:tc>
          <w:tcPr>
            <w:tcW w:w="4252" w:type="dxa"/>
            <w:shd w:val="clear" w:color="auto" w:fill="auto"/>
          </w:tcPr>
          <w:p w14:paraId="227BA279" w14:textId="7DC620F6" w:rsidR="008D22FB" w:rsidRPr="00C82837" w:rsidRDefault="001B0872" w:rsidP="00E25E0F">
            <w:r>
              <w:t xml:space="preserve">PHU </w:t>
            </w:r>
            <w:r w:rsidR="008D22FB" w:rsidRPr="008D22FB">
              <w:t>Walkowiak</w:t>
            </w:r>
          </w:p>
          <w:p w14:paraId="7C14BC78" w14:textId="77777777" w:rsidR="008D22FB" w:rsidRPr="00CB5EDB" w:rsidRDefault="008D22FB" w:rsidP="00E25E0F">
            <w:r w:rsidRPr="008D22FB">
              <w:t>Szkolna</w:t>
            </w:r>
            <w:r w:rsidRPr="00CB5EDB">
              <w:t xml:space="preserve"> </w:t>
            </w:r>
            <w:r w:rsidRPr="008D22FB">
              <w:t>3</w:t>
            </w:r>
            <w:r w:rsidRPr="00CB5EDB">
              <w:t xml:space="preserve"> </w:t>
            </w:r>
          </w:p>
          <w:p w14:paraId="428F307E" w14:textId="77777777" w:rsidR="008D22FB" w:rsidRPr="00CB5EDB" w:rsidRDefault="008D22FB" w:rsidP="00E25E0F">
            <w:pPr>
              <w:jc w:val="both"/>
            </w:pPr>
            <w:r w:rsidRPr="008D22FB">
              <w:t>64-553</w:t>
            </w:r>
            <w:r w:rsidRPr="00CB5EDB">
              <w:t xml:space="preserve"> </w:t>
            </w:r>
            <w:r w:rsidRPr="008D22FB"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443701" w14:textId="77777777" w:rsidR="008D22FB" w:rsidRPr="00CB5EDB" w:rsidRDefault="008D22FB" w:rsidP="00E25E0F">
            <w:pPr>
              <w:jc w:val="center"/>
            </w:pPr>
            <w:r w:rsidRPr="008D22FB">
              <w:t>35 440.20 zł</w:t>
            </w:r>
          </w:p>
        </w:tc>
      </w:tr>
      <w:tr w:rsidR="008D22FB" w:rsidRPr="00075CD0" w14:paraId="53DA5E6A" w14:textId="77777777" w:rsidTr="00C00429">
        <w:tc>
          <w:tcPr>
            <w:tcW w:w="993" w:type="dxa"/>
            <w:shd w:val="clear" w:color="auto" w:fill="auto"/>
            <w:vAlign w:val="center"/>
          </w:tcPr>
          <w:p w14:paraId="4E7F9386" w14:textId="77777777" w:rsidR="008D22FB" w:rsidRPr="00CB5EDB" w:rsidRDefault="008D22FB" w:rsidP="00E25E0F">
            <w:pPr>
              <w:jc w:val="center"/>
            </w:pPr>
            <w:r w:rsidRPr="008D22FB"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F4B5C91" w14:textId="77777777" w:rsidR="008D22FB" w:rsidRPr="00CB5EDB" w:rsidRDefault="008D22FB" w:rsidP="00E25E0F">
            <w:pPr>
              <w:jc w:val="center"/>
            </w:pPr>
            <w:r w:rsidRPr="008D22FB">
              <w:t>3</w:t>
            </w:r>
          </w:p>
        </w:tc>
        <w:tc>
          <w:tcPr>
            <w:tcW w:w="4252" w:type="dxa"/>
            <w:shd w:val="clear" w:color="auto" w:fill="auto"/>
          </w:tcPr>
          <w:p w14:paraId="592AD4D5" w14:textId="77777777" w:rsidR="008D22FB" w:rsidRPr="00C82837" w:rsidRDefault="008D22FB" w:rsidP="00E25E0F">
            <w:r w:rsidRPr="008D22FB">
              <w:t>Spółdzielnia Mleczarska MLEKOVITA</w:t>
            </w:r>
          </w:p>
          <w:p w14:paraId="5B33C505" w14:textId="5B0265D0" w:rsidR="008D22FB" w:rsidRPr="00CB5EDB" w:rsidRDefault="008D22FB" w:rsidP="00E25E0F">
            <w:r w:rsidRPr="008D22FB">
              <w:t>ul. Ludowa 122</w:t>
            </w:r>
            <w:r w:rsidRPr="00CB5EDB">
              <w:t xml:space="preserve"> </w:t>
            </w:r>
          </w:p>
          <w:p w14:paraId="6C1A4241" w14:textId="77777777" w:rsidR="008D22FB" w:rsidRPr="00CB5EDB" w:rsidRDefault="008D22FB" w:rsidP="00E25E0F">
            <w:pPr>
              <w:jc w:val="both"/>
            </w:pPr>
            <w:r w:rsidRPr="008D22FB">
              <w:t>18-200</w:t>
            </w:r>
            <w:r w:rsidRPr="00CB5EDB">
              <w:t xml:space="preserve"> </w:t>
            </w:r>
            <w:r w:rsidRPr="008D22FB">
              <w:t>Wysokie Mazowieckie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6CB7F7" w14:textId="77777777" w:rsidR="008D22FB" w:rsidRPr="00CB5EDB" w:rsidRDefault="008D22FB" w:rsidP="00E25E0F">
            <w:pPr>
              <w:jc w:val="center"/>
            </w:pPr>
            <w:r w:rsidRPr="008D22FB">
              <w:t>189 000.00 zł</w:t>
            </w:r>
          </w:p>
        </w:tc>
      </w:tr>
      <w:tr w:rsidR="008D22FB" w:rsidRPr="00075CD0" w14:paraId="2C98E6A0" w14:textId="77777777" w:rsidTr="00C00429">
        <w:tc>
          <w:tcPr>
            <w:tcW w:w="993" w:type="dxa"/>
            <w:shd w:val="clear" w:color="auto" w:fill="auto"/>
            <w:vAlign w:val="center"/>
          </w:tcPr>
          <w:p w14:paraId="7B64E09F" w14:textId="77777777" w:rsidR="008D22FB" w:rsidRPr="00CB5EDB" w:rsidRDefault="008D22FB" w:rsidP="00E25E0F">
            <w:pPr>
              <w:jc w:val="center"/>
            </w:pPr>
            <w:r w:rsidRPr="008D22FB"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0A24FA" w14:textId="77777777" w:rsidR="008D22FB" w:rsidRPr="00CB5EDB" w:rsidRDefault="008D22FB" w:rsidP="00E25E0F">
            <w:pPr>
              <w:jc w:val="center"/>
            </w:pPr>
            <w:r w:rsidRPr="008D22FB">
              <w:t>4</w:t>
            </w:r>
          </w:p>
        </w:tc>
        <w:tc>
          <w:tcPr>
            <w:tcW w:w="4252" w:type="dxa"/>
            <w:shd w:val="clear" w:color="auto" w:fill="auto"/>
          </w:tcPr>
          <w:p w14:paraId="68397657" w14:textId="77777777" w:rsidR="008D22FB" w:rsidRPr="00C82837" w:rsidRDefault="008D22FB" w:rsidP="00E25E0F">
            <w:r w:rsidRPr="008D22FB">
              <w:t>Spółdzielnia Mleczarska MLEKOVITA</w:t>
            </w:r>
          </w:p>
          <w:p w14:paraId="7F7DDA8B" w14:textId="4E41D1C8" w:rsidR="008D22FB" w:rsidRPr="00CB5EDB" w:rsidRDefault="008D22FB" w:rsidP="00E25E0F">
            <w:r w:rsidRPr="008D22FB">
              <w:t>ul. Ludowa 122</w:t>
            </w:r>
            <w:r w:rsidRPr="00CB5EDB">
              <w:t xml:space="preserve"> </w:t>
            </w:r>
          </w:p>
          <w:p w14:paraId="1A35F8C4" w14:textId="77777777" w:rsidR="008D22FB" w:rsidRPr="00CB5EDB" w:rsidRDefault="008D22FB" w:rsidP="00E25E0F">
            <w:pPr>
              <w:jc w:val="both"/>
            </w:pPr>
            <w:r w:rsidRPr="008D22FB">
              <w:t>18-200</w:t>
            </w:r>
            <w:r w:rsidRPr="00CB5EDB">
              <w:t xml:space="preserve"> </w:t>
            </w:r>
            <w:r w:rsidRPr="008D22FB">
              <w:t>Wysokie Mazowieckie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952AD5" w14:textId="77777777" w:rsidR="008D22FB" w:rsidRPr="00CB5EDB" w:rsidRDefault="008D22FB" w:rsidP="00E25E0F">
            <w:pPr>
              <w:jc w:val="center"/>
            </w:pPr>
            <w:r w:rsidRPr="008D22FB">
              <w:t>56 700.00 zł</w:t>
            </w:r>
          </w:p>
        </w:tc>
      </w:tr>
      <w:tr w:rsidR="008D22FB" w:rsidRPr="00075CD0" w14:paraId="4349C6E1" w14:textId="77777777" w:rsidTr="00C00429">
        <w:tc>
          <w:tcPr>
            <w:tcW w:w="993" w:type="dxa"/>
            <w:shd w:val="clear" w:color="auto" w:fill="auto"/>
            <w:vAlign w:val="center"/>
          </w:tcPr>
          <w:p w14:paraId="00D45947" w14:textId="77777777" w:rsidR="008D22FB" w:rsidRPr="00CB5EDB" w:rsidRDefault="008D22FB" w:rsidP="00E25E0F">
            <w:pPr>
              <w:jc w:val="center"/>
            </w:pPr>
            <w:r w:rsidRPr="008D22FB"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D71A167" w14:textId="77777777" w:rsidR="008D22FB" w:rsidRPr="00CB5EDB" w:rsidRDefault="008D22FB" w:rsidP="00E25E0F">
            <w:pPr>
              <w:jc w:val="center"/>
            </w:pPr>
            <w:r w:rsidRPr="008D22FB">
              <w:t>5</w:t>
            </w:r>
          </w:p>
        </w:tc>
        <w:tc>
          <w:tcPr>
            <w:tcW w:w="4252" w:type="dxa"/>
            <w:shd w:val="clear" w:color="auto" w:fill="auto"/>
          </w:tcPr>
          <w:p w14:paraId="3B49D77E" w14:textId="77777777" w:rsidR="008D22FB" w:rsidRPr="00C82837" w:rsidRDefault="008D22FB" w:rsidP="00E25E0F">
            <w:r w:rsidRPr="008D22FB">
              <w:t>Spółdzielnia Mleczarska MLEKOVITA</w:t>
            </w:r>
          </w:p>
          <w:p w14:paraId="1ADCD185" w14:textId="19A446EE" w:rsidR="008D22FB" w:rsidRPr="00CB5EDB" w:rsidRDefault="008D22FB" w:rsidP="00E25E0F">
            <w:r w:rsidRPr="008D22FB">
              <w:t>ul. Ludowa 122</w:t>
            </w:r>
            <w:r w:rsidRPr="00CB5EDB">
              <w:t xml:space="preserve"> </w:t>
            </w:r>
          </w:p>
          <w:p w14:paraId="245E9F81" w14:textId="77777777" w:rsidR="008D22FB" w:rsidRPr="00CB5EDB" w:rsidRDefault="008D22FB" w:rsidP="00E25E0F">
            <w:pPr>
              <w:jc w:val="both"/>
            </w:pPr>
            <w:r w:rsidRPr="008D22FB">
              <w:t>18-200</w:t>
            </w:r>
            <w:r w:rsidRPr="00CB5EDB">
              <w:t xml:space="preserve"> </w:t>
            </w:r>
            <w:r w:rsidRPr="008D22FB">
              <w:t>Wysokie Mazowieckie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19D694" w14:textId="77777777" w:rsidR="008D22FB" w:rsidRPr="00CB5EDB" w:rsidRDefault="008D22FB" w:rsidP="00E25E0F">
            <w:pPr>
              <w:jc w:val="center"/>
            </w:pPr>
            <w:r w:rsidRPr="008D22FB">
              <w:t>139 597.50 zł</w:t>
            </w:r>
          </w:p>
        </w:tc>
      </w:tr>
      <w:tr w:rsidR="008D22FB" w:rsidRPr="00075CD0" w14:paraId="38BEDABF" w14:textId="77777777" w:rsidTr="00C00429">
        <w:tc>
          <w:tcPr>
            <w:tcW w:w="993" w:type="dxa"/>
            <w:shd w:val="clear" w:color="auto" w:fill="auto"/>
            <w:vAlign w:val="center"/>
          </w:tcPr>
          <w:p w14:paraId="005F7AC9" w14:textId="77777777" w:rsidR="008D22FB" w:rsidRPr="00CB5EDB" w:rsidRDefault="008D22FB" w:rsidP="00E25E0F">
            <w:pPr>
              <w:jc w:val="center"/>
            </w:pPr>
            <w:r w:rsidRPr="008D22FB"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9F62AB6" w14:textId="77777777" w:rsidR="008D22FB" w:rsidRPr="00CB5EDB" w:rsidRDefault="008D22FB" w:rsidP="00E25E0F">
            <w:pPr>
              <w:jc w:val="center"/>
            </w:pPr>
            <w:r w:rsidRPr="008D22FB">
              <w:t>6</w:t>
            </w:r>
          </w:p>
        </w:tc>
        <w:tc>
          <w:tcPr>
            <w:tcW w:w="4252" w:type="dxa"/>
            <w:shd w:val="clear" w:color="auto" w:fill="auto"/>
          </w:tcPr>
          <w:p w14:paraId="23D18314" w14:textId="77777777" w:rsidR="008D22FB" w:rsidRPr="00C82837" w:rsidRDefault="008D22FB" w:rsidP="00E25E0F">
            <w:r w:rsidRPr="008D22FB">
              <w:t>Spółdzielnia Mleczarska MLEKOVITA</w:t>
            </w:r>
          </w:p>
          <w:p w14:paraId="379E5AE7" w14:textId="6EE671AF" w:rsidR="008D22FB" w:rsidRPr="00CB5EDB" w:rsidRDefault="008D22FB" w:rsidP="00E25E0F">
            <w:r w:rsidRPr="008D22FB">
              <w:t>ul. Ludowa 122</w:t>
            </w:r>
            <w:r w:rsidRPr="00CB5EDB">
              <w:t xml:space="preserve"> </w:t>
            </w:r>
          </w:p>
          <w:p w14:paraId="51121214" w14:textId="77777777" w:rsidR="008D22FB" w:rsidRPr="00CB5EDB" w:rsidRDefault="008D22FB" w:rsidP="00E25E0F">
            <w:pPr>
              <w:jc w:val="both"/>
            </w:pPr>
            <w:r w:rsidRPr="008D22FB">
              <w:t>18-200</w:t>
            </w:r>
            <w:r w:rsidRPr="00CB5EDB">
              <w:t xml:space="preserve"> </w:t>
            </w:r>
            <w:r w:rsidRPr="008D22FB">
              <w:t>Wysokie Mazowieckie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4C7204" w14:textId="77777777" w:rsidR="008D22FB" w:rsidRPr="00CB5EDB" w:rsidRDefault="008D22FB" w:rsidP="00E25E0F">
            <w:pPr>
              <w:jc w:val="center"/>
            </w:pPr>
            <w:r w:rsidRPr="008D22FB">
              <w:t>23 714.78 zł</w:t>
            </w:r>
          </w:p>
        </w:tc>
      </w:tr>
    </w:tbl>
    <w:p w14:paraId="1BA88CC9" w14:textId="77777777" w:rsidR="001B0872" w:rsidRDefault="001B0872" w:rsidP="00E25E0F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0CDA9C52" w14:textId="1E878AB7" w:rsidR="00A80738" w:rsidRDefault="00A80738" w:rsidP="00E25E0F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50E13E82" w14:textId="4A00E79D" w:rsidR="00C056D9" w:rsidRDefault="00C056D9" w:rsidP="00E25E0F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5C3DEFC9" w14:textId="77777777" w:rsidR="00C056D9" w:rsidRDefault="00C056D9" w:rsidP="00C056D9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F24E376" w14:textId="77777777" w:rsidR="00C056D9" w:rsidRDefault="00C056D9" w:rsidP="00C056D9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5536FFDB" w14:textId="77777777" w:rsidR="00C056D9" w:rsidRPr="006B27ED" w:rsidRDefault="00C056D9" w:rsidP="00C056D9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1FC25505" w14:textId="77777777" w:rsidR="00C056D9" w:rsidRPr="006B27ED" w:rsidRDefault="00C056D9" w:rsidP="00E25E0F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bookmarkEnd w:id="0"/>
    <w:sectPr w:rsidR="00C056D9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4BC1E2" w14:textId="77777777" w:rsidR="00982E10" w:rsidRDefault="00982E10">
      <w:r>
        <w:separator/>
      </w:r>
    </w:p>
  </w:endnote>
  <w:endnote w:type="continuationSeparator" w:id="0">
    <w:p w14:paraId="1BB68A83" w14:textId="77777777" w:rsidR="00982E10" w:rsidRDefault="00982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145A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B991D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FEF91" w14:textId="35974EB4" w:rsidR="009F189D" w:rsidRDefault="00C056D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53EA76F" wp14:editId="206AA06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F8FA1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1F6703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9642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D3753F" w14:textId="77777777" w:rsidR="009F189D" w:rsidRDefault="009F189D">
    <w:pPr>
      <w:pStyle w:val="Stopka"/>
      <w:tabs>
        <w:tab w:val="clear" w:pos="4536"/>
      </w:tabs>
      <w:jc w:val="center"/>
    </w:pPr>
  </w:p>
  <w:p w14:paraId="2145C64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96293" w14:textId="77777777" w:rsidR="00982E10" w:rsidRDefault="00982E10">
      <w:r>
        <w:separator/>
      </w:r>
    </w:p>
  </w:footnote>
  <w:footnote w:type="continuationSeparator" w:id="0">
    <w:p w14:paraId="67CEBBE1" w14:textId="77777777" w:rsidR="00982E10" w:rsidRDefault="00982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523C5" w14:textId="77777777" w:rsidR="008D22FB" w:rsidRDefault="008D22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AE7FB" w14:textId="77777777" w:rsidR="008D22FB" w:rsidRDefault="008D22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C42D4" w14:textId="77777777" w:rsidR="008D22FB" w:rsidRDefault="008D22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E10"/>
    <w:rsid w:val="00007727"/>
    <w:rsid w:val="00017720"/>
    <w:rsid w:val="00035488"/>
    <w:rsid w:val="000D7F25"/>
    <w:rsid w:val="000E00E5"/>
    <w:rsid w:val="00173B20"/>
    <w:rsid w:val="001B0872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54767"/>
    <w:rsid w:val="00670F47"/>
    <w:rsid w:val="0069085C"/>
    <w:rsid w:val="006B27ED"/>
    <w:rsid w:val="00843263"/>
    <w:rsid w:val="00861E75"/>
    <w:rsid w:val="008D22FB"/>
    <w:rsid w:val="00982E10"/>
    <w:rsid w:val="009D19BD"/>
    <w:rsid w:val="009F189D"/>
    <w:rsid w:val="00A80738"/>
    <w:rsid w:val="00C00429"/>
    <w:rsid w:val="00C056D9"/>
    <w:rsid w:val="00C236D3"/>
    <w:rsid w:val="00C659E2"/>
    <w:rsid w:val="00C82837"/>
    <w:rsid w:val="00CB0802"/>
    <w:rsid w:val="00D665F5"/>
    <w:rsid w:val="00D7128F"/>
    <w:rsid w:val="00E25E0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D91407"/>
  <w15:chartTrackingRefBased/>
  <w15:docId w15:val="{BF7459F1-5B0B-4E97-A330-98CB220EB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056D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3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80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36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17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0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446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12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33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11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30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86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66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30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07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989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022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04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99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871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30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02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50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06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478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48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88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60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483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352</Words>
  <Characters>2145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2021-12-28T10:14:00Z</cp:lastPrinted>
  <dcterms:created xsi:type="dcterms:W3CDTF">2021-12-28T10:15:00Z</dcterms:created>
  <dcterms:modified xsi:type="dcterms:W3CDTF">2021-12-28T10:15:00Z</dcterms:modified>
</cp:coreProperties>
</file>