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BCD14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F137B" w:rsidRPr="00FF137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C77479D" w14:textId="77777777" w:rsidR="005103B9" w:rsidRDefault="005103B9" w:rsidP="005103B9">
      <w:pPr>
        <w:spacing w:after="0" w:line="480" w:lineRule="auto"/>
        <w:rPr>
          <w:b/>
        </w:rPr>
      </w:pPr>
    </w:p>
    <w:p w14:paraId="4703399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137B" w:rsidRPr="00FF137B">
        <w:rPr>
          <w:rFonts w:ascii="Times New Roman" w:hAnsi="Times New Roman"/>
          <w:b/>
        </w:rPr>
        <w:t>SZW/DZP/85/2021</w:t>
      </w:r>
    </w:p>
    <w:p w14:paraId="61C50A61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F2C11BD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137B" w:rsidRPr="00FF137B">
        <w:rPr>
          <w:sz w:val="22"/>
          <w:szCs w:val="22"/>
        </w:rPr>
        <w:t>SZPITAL WOJEWÓDZKI W POZNANIU</w:t>
      </w:r>
    </w:p>
    <w:p w14:paraId="38B16C15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137B" w:rsidRPr="00FF137B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FF137B" w:rsidRPr="00FF137B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98C351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137B" w:rsidRPr="00FF137B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FF137B" w:rsidRPr="00FF137B">
        <w:rPr>
          <w:sz w:val="22"/>
          <w:szCs w:val="22"/>
        </w:rPr>
        <w:t>Poznań</w:t>
      </w:r>
    </w:p>
    <w:p w14:paraId="62DDE742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5FDAD6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FF183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F56A16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979CBE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090F3B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3E2FBF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5E9F57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B79FCD7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1E5A98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F137B" w:rsidRPr="00110593" w14:paraId="4E82240F" w14:textId="77777777" w:rsidTr="006C572C">
        <w:tc>
          <w:tcPr>
            <w:tcW w:w="9212" w:type="dxa"/>
            <w:shd w:val="clear" w:color="auto" w:fill="D9D9D9"/>
          </w:tcPr>
          <w:p w14:paraId="12A6AA8B" w14:textId="77777777" w:rsidR="00FF137B" w:rsidRPr="00110593" w:rsidRDefault="00FF137B" w:rsidP="006C572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EE95703" w14:textId="77777777" w:rsidR="00FF137B" w:rsidRPr="00110593" w:rsidRDefault="00FF137B" w:rsidP="006C572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F137B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8BBD09F" w14:textId="77777777" w:rsidR="00FF137B" w:rsidRPr="00110593" w:rsidRDefault="00FF137B" w:rsidP="006C572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83F6F5A" w14:textId="77777777" w:rsidR="00FF137B" w:rsidRPr="00110593" w:rsidRDefault="00FF137B" w:rsidP="006C572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49FB8D3" w14:textId="77777777" w:rsidR="00FF137B" w:rsidRPr="00110593" w:rsidRDefault="00FF137B" w:rsidP="006C572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1AE3022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2797CA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9AF75D2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F137B" w:rsidRPr="00FF137B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B47D5C0" w14:textId="77777777" w:rsidR="005434B3" w:rsidRDefault="00FF137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F137B">
        <w:rPr>
          <w:rFonts w:ascii="Times New Roman" w:hAnsi="Times New Roman"/>
          <w:b/>
        </w:rPr>
        <w:t>Sukcesywna dostawa artykułów sypkich, tłuszczy i pierogów do Szpitala Wojewódzkiego w Poznaniu</w:t>
      </w:r>
    </w:p>
    <w:p w14:paraId="3DE00622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658290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F2AFA37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ECDCF71" w14:textId="77777777" w:rsidR="00710937" w:rsidRPr="00292198" w:rsidRDefault="00710937" w:rsidP="005E24AA">
      <w:pPr>
        <w:rPr>
          <w:rFonts w:ascii="Times New Roman" w:hAnsi="Times New Roman"/>
        </w:rPr>
      </w:pPr>
    </w:p>
    <w:p w14:paraId="389C1C7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7FD936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0C551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228630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26C45C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EBCF61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23AEA8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943891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EF0227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D66C52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A77E6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6A8351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E08A13F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92B7F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C015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C96F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F137B" w:rsidRPr="00D2702A" w14:paraId="0E7919A9" w14:textId="77777777" w:rsidTr="006C57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67D8D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63E9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F137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234CBBF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F137B" w:rsidRPr="00D2702A" w14:paraId="3AD34D80" w14:textId="77777777" w:rsidTr="006C57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0F82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C107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F137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0A6D202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F137B" w:rsidRPr="00D2702A" w14:paraId="0DD3D364" w14:textId="77777777" w:rsidTr="006C57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F8DF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66E4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F137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840178A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F137B" w:rsidRPr="00D2702A" w14:paraId="7B93CE3B" w14:textId="77777777" w:rsidTr="006C57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15708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8E1F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F137B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5DD084A" w14:textId="77777777" w:rsidR="00FF137B" w:rsidRPr="00D2702A" w:rsidRDefault="00FF137B" w:rsidP="006C572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F13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05B94FB" w14:textId="1915E0B9"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75AD73F" w14:textId="73007502" w:rsidR="003F6CAB" w:rsidRDefault="003F6CAB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395C7EF" w14:textId="77777777" w:rsidR="003F6CAB" w:rsidRPr="00D2702A" w:rsidRDefault="003F6CAB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46F629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025E2A5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87498B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C13E7A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2AB6BA1" w14:textId="5423FF8E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40FBB70" w14:textId="6A966AC9" w:rsidR="003F6CAB" w:rsidRDefault="003F6CA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8B9C94" w14:textId="77777777" w:rsidR="003F6CAB" w:rsidRPr="006676AE" w:rsidRDefault="003F6CA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4CD78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F5404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EB04673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DF14B" w14:textId="77777777" w:rsidR="001F0C5B" w:rsidRDefault="001F0C5B" w:rsidP="0038231F">
      <w:pPr>
        <w:spacing w:after="0" w:line="240" w:lineRule="auto"/>
      </w:pPr>
      <w:r>
        <w:separator/>
      </w:r>
    </w:p>
  </w:endnote>
  <w:endnote w:type="continuationSeparator" w:id="0">
    <w:p w14:paraId="115D09AA" w14:textId="77777777" w:rsidR="001F0C5B" w:rsidRDefault="001F0C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F182" w14:textId="77777777" w:rsidR="00FF137B" w:rsidRDefault="00FF1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A9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1BEE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16BE" w14:textId="77777777" w:rsidR="00FF137B" w:rsidRDefault="00FF1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49BC5" w14:textId="77777777" w:rsidR="001F0C5B" w:rsidRDefault="001F0C5B" w:rsidP="0038231F">
      <w:pPr>
        <w:spacing w:after="0" w:line="240" w:lineRule="auto"/>
      </w:pPr>
      <w:r>
        <w:separator/>
      </w:r>
    </w:p>
  </w:footnote>
  <w:footnote w:type="continuationSeparator" w:id="0">
    <w:p w14:paraId="62957C2D" w14:textId="77777777" w:rsidR="001F0C5B" w:rsidRDefault="001F0C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F83C" w14:textId="77777777" w:rsidR="00FF137B" w:rsidRDefault="00FF1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DAE2" w14:textId="77777777" w:rsidR="00FF137B" w:rsidRDefault="00FF1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7407" w14:textId="77777777" w:rsidR="00FF137B" w:rsidRDefault="00FF1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5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0C5B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6CA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8EEDD"/>
  <w15:docId w15:val="{498BFBEA-19A1-4C9B-A5EB-1937C347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2021-12-27T08:51:00Z</dcterms:created>
  <dcterms:modified xsi:type="dcterms:W3CDTF">2021-12-27T08:51:00Z</dcterms:modified>
</cp:coreProperties>
</file>