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B2D31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94F11" w:rsidRPr="00994F1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23196D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751251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94F11" w:rsidRPr="00994F11">
        <w:rPr>
          <w:b/>
          <w:sz w:val="22"/>
          <w:szCs w:val="22"/>
        </w:rPr>
        <w:t>SZW/DZP/85/2021</w:t>
      </w:r>
    </w:p>
    <w:p w14:paraId="6D4CA7A2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0C7D59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D5985F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E75A148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1B942D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B46EDEE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B228E8A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7C31E1F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3676ADE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94F11" w:rsidRPr="00110593" w14:paraId="3E0E1613" w14:textId="77777777" w:rsidTr="006C572C">
        <w:tc>
          <w:tcPr>
            <w:tcW w:w="9104" w:type="dxa"/>
            <w:shd w:val="clear" w:color="auto" w:fill="D9D9D9"/>
          </w:tcPr>
          <w:p w14:paraId="617BBE28" w14:textId="77777777" w:rsidR="00994F11" w:rsidRPr="00110593" w:rsidRDefault="00994F11" w:rsidP="006C572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33AF9F1" w14:textId="77777777" w:rsidR="00994F11" w:rsidRPr="00110593" w:rsidRDefault="00994F11" w:rsidP="006C572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94F11">
              <w:t>(t.j. Dz.U. z 2021r. poz. 1129)</w:t>
            </w:r>
            <w:r w:rsidRPr="00110593">
              <w:t xml:space="preserve"> (dalej jako: ustawa Pzp), dotyczące:</w:t>
            </w:r>
          </w:p>
          <w:p w14:paraId="68938497" w14:textId="77777777" w:rsidR="00994F11" w:rsidRPr="0043102D" w:rsidRDefault="00994F11" w:rsidP="006C572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E528039" w14:textId="77777777" w:rsidR="00994F11" w:rsidRPr="00110593" w:rsidRDefault="00994F11" w:rsidP="006C572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D71AB0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CBBC486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6F285D" w14:textId="77777777" w:rsidR="006E0FAA" w:rsidRPr="005E622E" w:rsidRDefault="00994F1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94F11">
        <w:rPr>
          <w:b/>
          <w:sz w:val="22"/>
          <w:szCs w:val="22"/>
        </w:rPr>
        <w:t>Sukcesywna dostawa artykułów sypkich, tłuszczy i pierogów do Szpitala Wojewódzkiego w Poznaniu</w:t>
      </w:r>
    </w:p>
    <w:p w14:paraId="756C4F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7421BC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E30401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C177EE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C6D62B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76534DB" w14:textId="77777777" w:rsidTr="00C37CD2">
        <w:trPr>
          <w:trHeight w:val="321"/>
        </w:trPr>
        <w:tc>
          <w:tcPr>
            <w:tcW w:w="516" w:type="dxa"/>
          </w:tcPr>
          <w:p w14:paraId="3B71537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59C9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00F93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8918F2" w14:textId="77777777" w:rsidTr="009A4CD3">
        <w:tc>
          <w:tcPr>
            <w:tcW w:w="516" w:type="dxa"/>
          </w:tcPr>
          <w:p w14:paraId="40A97DC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14B8C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A4B3DA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CB5ADD9" w14:textId="77777777" w:rsidTr="009A4CD3">
        <w:tc>
          <w:tcPr>
            <w:tcW w:w="516" w:type="dxa"/>
          </w:tcPr>
          <w:p w14:paraId="3D8EB74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719336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D684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DB111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F2B35C2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7BA393A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E32651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5C5F2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8BBE9B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C02A777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CDF55B9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FCCB3" w14:textId="77777777" w:rsidR="009B681B" w:rsidRDefault="009B681B">
      <w:r>
        <w:separator/>
      </w:r>
    </w:p>
  </w:endnote>
  <w:endnote w:type="continuationSeparator" w:id="0">
    <w:p w14:paraId="52008030" w14:textId="77777777" w:rsidR="009B681B" w:rsidRDefault="009B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DCE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4C664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D2A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3A3654A" w14:textId="2E8E5D1D" w:rsidR="009A4CD3" w:rsidRDefault="005B203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01D12D" wp14:editId="34795A6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F6E4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7168A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9B68E" w14:textId="77777777" w:rsidR="00994F11" w:rsidRDefault="00994F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0F16A" w14:textId="77777777" w:rsidR="009B681B" w:rsidRDefault="009B681B">
      <w:r>
        <w:separator/>
      </w:r>
    </w:p>
  </w:footnote>
  <w:footnote w:type="continuationSeparator" w:id="0">
    <w:p w14:paraId="116815EF" w14:textId="77777777" w:rsidR="009B681B" w:rsidRDefault="009B681B">
      <w:r>
        <w:continuationSeparator/>
      </w:r>
    </w:p>
  </w:footnote>
  <w:footnote w:id="1">
    <w:p w14:paraId="1FC28FD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972F" w14:textId="77777777" w:rsidR="00994F11" w:rsidRDefault="00994F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EB79A" w14:textId="77777777" w:rsidR="00994F11" w:rsidRDefault="00994F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EB71" w14:textId="77777777" w:rsidR="00994F11" w:rsidRDefault="00994F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81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B203B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4F11"/>
    <w:rsid w:val="009A21D7"/>
    <w:rsid w:val="009A4A2C"/>
    <w:rsid w:val="009A4CD3"/>
    <w:rsid w:val="009B681B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BD255"/>
  <w15:chartTrackingRefBased/>
  <w15:docId w15:val="{ED6B2AA3-FDDB-49AA-8B97-F249F26C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2021-12-27T08:51:00Z</dcterms:created>
  <dcterms:modified xsi:type="dcterms:W3CDTF">2021-12-27T08:51:00Z</dcterms:modified>
</cp:coreProperties>
</file>