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04DA9" w14:textId="77777777" w:rsidR="00D665F5" w:rsidRDefault="00A33C7C" w:rsidP="00513814">
      <w:pPr>
        <w:jc w:val="right"/>
        <w:rPr>
          <w:sz w:val="22"/>
          <w:szCs w:val="22"/>
        </w:rPr>
      </w:pPr>
      <w:bookmarkStart w:id="0" w:name="_Hlk52197885"/>
      <w:r w:rsidRPr="00A33C7C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A33C7C">
        <w:rPr>
          <w:sz w:val="22"/>
          <w:szCs w:val="22"/>
        </w:rPr>
        <w:t>2022-01-10</w:t>
      </w:r>
    </w:p>
    <w:p w14:paraId="74E19D69" w14:textId="77777777" w:rsidR="00A33C7C" w:rsidRPr="00A33C7C" w:rsidRDefault="00A33C7C" w:rsidP="00513814">
      <w:pPr>
        <w:rPr>
          <w:b/>
          <w:bCs/>
          <w:sz w:val="22"/>
          <w:szCs w:val="22"/>
        </w:rPr>
      </w:pPr>
      <w:r w:rsidRPr="00A33C7C">
        <w:rPr>
          <w:b/>
          <w:bCs/>
          <w:sz w:val="22"/>
          <w:szCs w:val="22"/>
        </w:rPr>
        <w:t>Szpital Wojewódzki w Poznaniu</w:t>
      </w:r>
    </w:p>
    <w:p w14:paraId="0E60B2FE" w14:textId="77777777" w:rsidR="00D665F5" w:rsidRPr="00D91931" w:rsidRDefault="00A33C7C" w:rsidP="00513814">
      <w:pPr>
        <w:rPr>
          <w:b/>
          <w:bCs/>
          <w:sz w:val="22"/>
          <w:szCs w:val="22"/>
        </w:rPr>
      </w:pPr>
      <w:r w:rsidRPr="00A33C7C">
        <w:rPr>
          <w:b/>
          <w:bCs/>
          <w:sz w:val="22"/>
          <w:szCs w:val="22"/>
        </w:rPr>
        <w:t>Dział Zamówień Publicznych</w:t>
      </w:r>
    </w:p>
    <w:p w14:paraId="2EBF78D7" w14:textId="77777777" w:rsidR="00D665F5" w:rsidRPr="00BD5546" w:rsidRDefault="00A33C7C" w:rsidP="00513814">
      <w:pPr>
        <w:rPr>
          <w:sz w:val="22"/>
          <w:szCs w:val="22"/>
        </w:rPr>
      </w:pPr>
      <w:r w:rsidRPr="00A33C7C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A33C7C">
        <w:rPr>
          <w:sz w:val="22"/>
          <w:szCs w:val="22"/>
        </w:rPr>
        <w:t>7/19</w:t>
      </w:r>
    </w:p>
    <w:p w14:paraId="028B9D49" w14:textId="77777777" w:rsidR="00D665F5" w:rsidRPr="00BD5546" w:rsidRDefault="00A33C7C" w:rsidP="00513814">
      <w:pPr>
        <w:rPr>
          <w:sz w:val="22"/>
          <w:szCs w:val="22"/>
        </w:rPr>
      </w:pPr>
      <w:r w:rsidRPr="00A33C7C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A33C7C">
        <w:rPr>
          <w:sz w:val="22"/>
          <w:szCs w:val="22"/>
        </w:rPr>
        <w:t>Poznań</w:t>
      </w:r>
    </w:p>
    <w:p w14:paraId="703EB634" w14:textId="77777777" w:rsidR="00D665F5" w:rsidRDefault="00D665F5" w:rsidP="00513814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E0D34A" w14:textId="77777777" w:rsidR="00A80738" w:rsidRDefault="00D665F5" w:rsidP="00513814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3C7C" w:rsidRPr="00A33C7C">
        <w:rPr>
          <w:b/>
          <w:sz w:val="22"/>
          <w:szCs w:val="22"/>
        </w:rPr>
        <w:t>SZW/DZP/85/2021</w:t>
      </w:r>
      <w:r w:rsidR="00A80738">
        <w:rPr>
          <w:sz w:val="24"/>
        </w:rPr>
        <w:tab/>
        <w:t xml:space="preserve"> </w:t>
      </w:r>
    </w:p>
    <w:p w14:paraId="3C169506" w14:textId="77777777" w:rsidR="00A80738" w:rsidRDefault="00A80738" w:rsidP="0051381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B55E0F" w14:textId="77777777" w:rsidR="00A80738" w:rsidRDefault="00A80738" w:rsidP="0051381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E672E9" w14:textId="1E4E6CC8" w:rsidR="00A80738" w:rsidRDefault="00A80738" w:rsidP="0051381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2D35274" w14:textId="77777777" w:rsidR="00A80738" w:rsidRDefault="00A80738" w:rsidP="0051381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0EDEB9" w14:textId="29EB068D" w:rsidR="00C659E2" w:rsidRDefault="00C659E2" w:rsidP="00513814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33C7C" w:rsidRPr="00A33C7C">
        <w:rPr>
          <w:sz w:val="22"/>
          <w:szCs w:val="22"/>
        </w:rPr>
        <w:t>podstawowy</w:t>
      </w:r>
      <w:r w:rsidR="00513814">
        <w:rPr>
          <w:sz w:val="22"/>
          <w:szCs w:val="22"/>
        </w:rPr>
        <w:t>m</w:t>
      </w:r>
      <w:r w:rsidR="00A33C7C" w:rsidRPr="00A33C7C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386723F8" w14:textId="77777777" w:rsidR="00513814" w:rsidRPr="00577BC6" w:rsidRDefault="00513814" w:rsidP="00513814">
      <w:pPr>
        <w:jc w:val="both"/>
        <w:rPr>
          <w:b/>
          <w:bCs/>
          <w:sz w:val="22"/>
          <w:szCs w:val="22"/>
        </w:rPr>
      </w:pPr>
    </w:p>
    <w:p w14:paraId="558303A0" w14:textId="075EF6EA" w:rsidR="00A80738" w:rsidRDefault="00A33C7C" w:rsidP="00513814">
      <w:pPr>
        <w:pStyle w:val="Tekstpodstawowywcity"/>
        <w:ind w:firstLine="0"/>
        <w:jc w:val="center"/>
        <w:rPr>
          <w:b/>
          <w:sz w:val="22"/>
          <w:szCs w:val="22"/>
        </w:rPr>
      </w:pPr>
      <w:r w:rsidRPr="00A33C7C">
        <w:rPr>
          <w:b/>
          <w:sz w:val="22"/>
          <w:szCs w:val="22"/>
        </w:rPr>
        <w:t>Sukcesywna dostawa artykułów sypkich, tłuszczy i pierogów do Szpitala Wojewódzkiego w Poznaniu</w:t>
      </w:r>
    </w:p>
    <w:p w14:paraId="6133191E" w14:textId="77777777" w:rsidR="00513814" w:rsidRPr="00577BC6" w:rsidRDefault="00513814" w:rsidP="00513814">
      <w:pPr>
        <w:pStyle w:val="Tekstpodstawowywcity"/>
        <w:ind w:firstLine="0"/>
        <w:jc w:val="center"/>
        <w:rPr>
          <w:sz w:val="22"/>
          <w:szCs w:val="22"/>
        </w:rPr>
      </w:pPr>
    </w:p>
    <w:p w14:paraId="1E2EE63E" w14:textId="764A3EF7" w:rsidR="00D665F5" w:rsidRDefault="00D665F5" w:rsidP="00513814">
      <w:pPr>
        <w:jc w:val="both"/>
        <w:rPr>
          <w:sz w:val="22"/>
          <w:szCs w:val="22"/>
        </w:rPr>
      </w:pPr>
      <w:r w:rsidRPr="00513814">
        <w:rPr>
          <w:sz w:val="22"/>
          <w:szCs w:val="22"/>
        </w:rPr>
        <w:t>Zamawiający, działając na podstawie art. 22</w:t>
      </w:r>
      <w:r w:rsidR="00FC7F5E" w:rsidRPr="00513814">
        <w:rPr>
          <w:sz w:val="22"/>
          <w:szCs w:val="22"/>
        </w:rPr>
        <w:t>2</w:t>
      </w:r>
      <w:r w:rsidRPr="00513814">
        <w:rPr>
          <w:sz w:val="22"/>
          <w:szCs w:val="22"/>
        </w:rPr>
        <w:t xml:space="preserve"> ust. 5 </w:t>
      </w:r>
      <w:r w:rsidRPr="00513814">
        <w:rPr>
          <w:bCs/>
          <w:sz w:val="22"/>
          <w:szCs w:val="22"/>
        </w:rPr>
        <w:t>ustawy z dnia 11 września 2019 r. Prawo zamówień publicznych</w:t>
      </w:r>
      <w:r w:rsidRPr="00513814">
        <w:rPr>
          <w:sz w:val="22"/>
          <w:szCs w:val="22"/>
        </w:rPr>
        <w:t xml:space="preserve"> </w:t>
      </w:r>
      <w:r w:rsidR="00A33C7C" w:rsidRPr="00513814">
        <w:rPr>
          <w:sz w:val="22"/>
          <w:szCs w:val="22"/>
        </w:rPr>
        <w:t>(t.j. Dz.U. z 2021r. poz. 1129)</w:t>
      </w:r>
      <w:r w:rsidR="00490DC0" w:rsidRPr="00513814">
        <w:rPr>
          <w:sz w:val="22"/>
          <w:szCs w:val="22"/>
        </w:rPr>
        <w:t xml:space="preserve"> </w:t>
      </w:r>
      <w:r w:rsidRPr="00513814">
        <w:rPr>
          <w:sz w:val="22"/>
          <w:szCs w:val="22"/>
        </w:rPr>
        <w:t>udostępnia</w:t>
      </w:r>
      <w:r w:rsidR="00F95C33" w:rsidRPr="00513814">
        <w:rPr>
          <w:sz w:val="22"/>
          <w:szCs w:val="22"/>
        </w:rPr>
        <w:t xml:space="preserve"> </w:t>
      </w:r>
      <w:r w:rsidR="004C7E9B" w:rsidRPr="00513814">
        <w:rPr>
          <w:sz w:val="22"/>
          <w:szCs w:val="22"/>
        </w:rPr>
        <w:t>informacj</w:t>
      </w:r>
      <w:r w:rsidR="00577BC6" w:rsidRPr="00513814">
        <w:rPr>
          <w:sz w:val="22"/>
          <w:szCs w:val="22"/>
        </w:rPr>
        <w:t>ę</w:t>
      </w:r>
      <w:r w:rsidR="00035488" w:rsidRPr="00513814">
        <w:rPr>
          <w:sz w:val="22"/>
          <w:szCs w:val="22"/>
        </w:rPr>
        <w:t xml:space="preserve"> z otwarcia ofert</w:t>
      </w:r>
      <w:r w:rsidR="00577BC6" w:rsidRPr="00513814">
        <w:rPr>
          <w:sz w:val="22"/>
          <w:szCs w:val="22"/>
        </w:rPr>
        <w:t>.</w:t>
      </w:r>
    </w:p>
    <w:p w14:paraId="195E9087" w14:textId="77777777" w:rsidR="00513814" w:rsidRPr="00513814" w:rsidRDefault="00513814" w:rsidP="00513814">
      <w:pPr>
        <w:jc w:val="both"/>
        <w:rPr>
          <w:sz w:val="22"/>
          <w:szCs w:val="22"/>
        </w:rPr>
      </w:pPr>
    </w:p>
    <w:p w14:paraId="6185F1C5" w14:textId="77777777" w:rsidR="00513814" w:rsidRPr="00513814" w:rsidRDefault="00513814" w:rsidP="00513814">
      <w:pPr>
        <w:rPr>
          <w:sz w:val="22"/>
          <w:szCs w:val="22"/>
        </w:rPr>
      </w:pPr>
      <w:r w:rsidRPr="00513814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087E3A46" w14:textId="2C782FD8" w:rsidR="00513814" w:rsidRPr="00513814" w:rsidRDefault="00513814" w:rsidP="00513814">
      <w:pPr>
        <w:rPr>
          <w:sz w:val="22"/>
          <w:szCs w:val="22"/>
        </w:rPr>
      </w:pPr>
      <w:r w:rsidRPr="00513814">
        <w:rPr>
          <w:sz w:val="22"/>
          <w:szCs w:val="22"/>
        </w:rPr>
        <w:t>Zadanie 1 -</w:t>
      </w:r>
      <w:r w:rsidRPr="00513814">
        <w:rPr>
          <w:sz w:val="22"/>
          <w:szCs w:val="22"/>
        </w:rPr>
        <w:t xml:space="preserve"> </w:t>
      </w:r>
      <w:r w:rsidRPr="00513814">
        <w:rPr>
          <w:sz w:val="22"/>
          <w:szCs w:val="22"/>
        </w:rPr>
        <w:t>3528,34 zł brutto</w:t>
      </w:r>
    </w:p>
    <w:p w14:paraId="07BD5808" w14:textId="64E91E43" w:rsidR="00513814" w:rsidRPr="00513814" w:rsidRDefault="00513814" w:rsidP="00513814">
      <w:pPr>
        <w:rPr>
          <w:sz w:val="22"/>
          <w:szCs w:val="22"/>
        </w:rPr>
      </w:pPr>
      <w:r w:rsidRPr="00513814">
        <w:rPr>
          <w:sz w:val="22"/>
          <w:szCs w:val="22"/>
        </w:rPr>
        <w:t>Zadanie 2 -</w:t>
      </w:r>
      <w:r w:rsidRPr="00513814">
        <w:rPr>
          <w:sz w:val="22"/>
          <w:szCs w:val="22"/>
        </w:rPr>
        <w:t xml:space="preserve"> </w:t>
      </w:r>
      <w:r w:rsidRPr="00513814">
        <w:rPr>
          <w:sz w:val="22"/>
          <w:szCs w:val="22"/>
        </w:rPr>
        <w:t>20195,00 zł brutto</w:t>
      </w:r>
    </w:p>
    <w:p w14:paraId="059A9F85" w14:textId="106DF842" w:rsidR="00513814" w:rsidRPr="00513814" w:rsidRDefault="00513814" w:rsidP="00513814">
      <w:pPr>
        <w:rPr>
          <w:sz w:val="22"/>
          <w:szCs w:val="22"/>
        </w:rPr>
      </w:pPr>
      <w:r w:rsidRPr="00513814">
        <w:rPr>
          <w:sz w:val="22"/>
          <w:szCs w:val="22"/>
        </w:rPr>
        <w:t>Zadanie 3 -</w:t>
      </w:r>
      <w:r w:rsidRPr="00513814">
        <w:rPr>
          <w:sz w:val="22"/>
          <w:szCs w:val="22"/>
        </w:rPr>
        <w:t xml:space="preserve"> </w:t>
      </w:r>
      <w:r w:rsidRPr="00513814">
        <w:rPr>
          <w:sz w:val="22"/>
          <w:szCs w:val="22"/>
        </w:rPr>
        <w:t>11130,21 zł brutto</w:t>
      </w:r>
    </w:p>
    <w:p w14:paraId="7A14EFAD" w14:textId="6A7D6EB3" w:rsidR="00513814" w:rsidRPr="00513814" w:rsidRDefault="00513814" w:rsidP="00513814">
      <w:pPr>
        <w:rPr>
          <w:sz w:val="22"/>
          <w:szCs w:val="22"/>
        </w:rPr>
      </w:pPr>
      <w:r w:rsidRPr="00513814">
        <w:rPr>
          <w:sz w:val="22"/>
          <w:szCs w:val="22"/>
        </w:rPr>
        <w:t>Zadanie 4 -</w:t>
      </w:r>
      <w:r w:rsidRPr="00513814">
        <w:rPr>
          <w:sz w:val="22"/>
          <w:szCs w:val="22"/>
        </w:rPr>
        <w:t xml:space="preserve"> </w:t>
      </w:r>
      <w:r w:rsidRPr="00513814">
        <w:rPr>
          <w:sz w:val="22"/>
          <w:szCs w:val="22"/>
        </w:rPr>
        <w:t>15730,34 zł brutto</w:t>
      </w:r>
    </w:p>
    <w:p w14:paraId="5FFB7C31" w14:textId="27ED2C80" w:rsidR="00513814" w:rsidRPr="00513814" w:rsidRDefault="00513814" w:rsidP="00513814">
      <w:pPr>
        <w:rPr>
          <w:sz w:val="22"/>
          <w:szCs w:val="22"/>
        </w:rPr>
      </w:pPr>
      <w:r w:rsidRPr="00513814">
        <w:rPr>
          <w:sz w:val="22"/>
          <w:szCs w:val="22"/>
        </w:rPr>
        <w:t>Zadanie 5 -</w:t>
      </w:r>
      <w:r w:rsidRPr="00513814">
        <w:rPr>
          <w:sz w:val="22"/>
          <w:szCs w:val="22"/>
        </w:rPr>
        <w:t xml:space="preserve"> </w:t>
      </w:r>
      <w:r w:rsidRPr="00513814">
        <w:rPr>
          <w:sz w:val="22"/>
          <w:szCs w:val="22"/>
        </w:rPr>
        <w:t>4932,40 zł brutto</w:t>
      </w:r>
    </w:p>
    <w:p w14:paraId="4162BD60" w14:textId="77777777" w:rsidR="00513814" w:rsidRPr="00513814" w:rsidRDefault="00513814" w:rsidP="00513814">
      <w:pPr>
        <w:jc w:val="both"/>
        <w:rPr>
          <w:sz w:val="22"/>
          <w:szCs w:val="22"/>
        </w:rPr>
      </w:pPr>
    </w:p>
    <w:p w14:paraId="08438842" w14:textId="77777777" w:rsidR="00A80738" w:rsidRPr="00513814" w:rsidRDefault="00D665F5" w:rsidP="00513814">
      <w:pPr>
        <w:jc w:val="both"/>
        <w:rPr>
          <w:sz w:val="22"/>
          <w:szCs w:val="22"/>
        </w:rPr>
      </w:pPr>
      <w:r w:rsidRPr="00513814">
        <w:rPr>
          <w:sz w:val="22"/>
          <w:szCs w:val="22"/>
        </w:rPr>
        <w:t>Podczas otwarcia ofert, mającego miejsce</w:t>
      </w:r>
      <w:r w:rsidR="00FF4AB1" w:rsidRPr="00513814">
        <w:rPr>
          <w:sz w:val="22"/>
          <w:szCs w:val="22"/>
        </w:rPr>
        <w:t xml:space="preserve"> w dniu </w:t>
      </w:r>
      <w:r w:rsidR="00A33C7C" w:rsidRPr="00513814">
        <w:rPr>
          <w:sz w:val="22"/>
          <w:szCs w:val="22"/>
        </w:rPr>
        <w:t>10/01/2022</w:t>
      </w:r>
      <w:r w:rsidR="00FF4AB1" w:rsidRPr="00513814">
        <w:rPr>
          <w:sz w:val="22"/>
          <w:szCs w:val="22"/>
        </w:rPr>
        <w:t xml:space="preserve"> o godz. </w:t>
      </w:r>
      <w:r w:rsidR="00A33C7C" w:rsidRPr="00513814">
        <w:rPr>
          <w:sz w:val="22"/>
          <w:szCs w:val="22"/>
        </w:rPr>
        <w:t>10:00</w:t>
      </w:r>
      <w:r w:rsidRPr="00513814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2BB7FAF" w14:textId="77777777" w:rsidTr="00C82837">
        <w:tc>
          <w:tcPr>
            <w:tcW w:w="993" w:type="dxa"/>
            <w:shd w:val="clear" w:color="auto" w:fill="auto"/>
            <w:vAlign w:val="center"/>
          </w:tcPr>
          <w:p w14:paraId="21CEF424" w14:textId="77777777" w:rsidR="006B27ED" w:rsidRPr="00CB5EDB" w:rsidRDefault="006B27ED" w:rsidP="00513814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78CA58" w14:textId="77777777" w:rsidR="006B27ED" w:rsidRPr="00CB5EDB" w:rsidRDefault="006B27ED" w:rsidP="00513814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3F74D77" w14:textId="77777777" w:rsidR="006B27ED" w:rsidRPr="00CB5EDB" w:rsidRDefault="006B27ED" w:rsidP="00513814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638A40" w14:textId="77777777" w:rsidR="006B27ED" w:rsidRPr="00CB5EDB" w:rsidRDefault="006B27ED" w:rsidP="00513814">
            <w:pPr>
              <w:jc w:val="center"/>
            </w:pPr>
            <w:r w:rsidRPr="00CB5EDB">
              <w:t>Cena oferty</w:t>
            </w:r>
          </w:p>
        </w:tc>
      </w:tr>
      <w:tr w:rsidR="00A33C7C" w:rsidRPr="00075CD0" w14:paraId="5F5B6435" w14:textId="77777777" w:rsidTr="00E07C47">
        <w:tc>
          <w:tcPr>
            <w:tcW w:w="993" w:type="dxa"/>
            <w:shd w:val="clear" w:color="auto" w:fill="auto"/>
            <w:vAlign w:val="center"/>
          </w:tcPr>
          <w:p w14:paraId="0E1E2C87" w14:textId="77777777" w:rsidR="00A33C7C" w:rsidRPr="00CB5EDB" w:rsidRDefault="00A33C7C" w:rsidP="00513814">
            <w:pPr>
              <w:jc w:val="center"/>
            </w:pPr>
            <w:r w:rsidRPr="00A33C7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9EE340" w14:textId="77777777" w:rsidR="00A33C7C" w:rsidRPr="00CB5EDB" w:rsidRDefault="00A33C7C" w:rsidP="00513814">
            <w:pPr>
              <w:jc w:val="center"/>
            </w:pPr>
            <w:r w:rsidRPr="00A33C7C">
              <w:t>2</w:t>
            </w:r>
          </w:p>
        </w:tc>
        <w:tc>
          <w:tcPr>
            <w:tcW w:w="4110" w:type="dxa"/>
            <w:shd w:val="clear" w:color="auto" w:fill="auto"/>
          </w:tcPr>
          <w:p w14:paraId="0880EE89" w14:textId="77777777" w:rsidR="00A33C7C" w:rsidRPr="00C82837" w:rsidRDefault="00A33C7C" w:rsidP="00513814">
            <w:r w:rsidRPr="00A33C7C">
              <w:t xml:space="preserve">P.P.H. </w:t>
            </w:r>
            <w:proofErr w:type="spellStart"/>
            <w:r w:rsidRPr="00A33C7C">
              <w:t>Polaris</w:t>
            </w:r>
            <w:proofErr w:type="spellEnd"/>
            <w:r w:rsidRPr="00A33C7C">
              <w:t xml:space="preserve"> Małgorzata Gruszczyńska</w:t>
            </w:r>
          </w:p>
          <w:p w14:paraId="554BC0E8" w14:textId="77777777" w:rsidR="00A33C7C" w:rsidRPr="00CB5EDB" w:rsidRDefault="00A33C7C" w:rsidP="00513814">
            <w:r w:rsidRPr="00A33C7C">
              <w:t>ul. Żołnierska</w:t>
            </w:r>
            <w:r w:rsidRPr="00CB5EDB">
              <w:t xml:space="preserve"> </w:t>
            </w:r>
            <w:r w:rsidRPr="00A33C7C">
              <w:t>20a</w:t>
            </w:r>
            <w:r w:rsidRPr="00CB5EDB">
              <w:t xml:space="preserve"> </w:t>
            </w:r>
          </w:p>
          <w:p w14:paraId="56345487" w14:textId="77777777" w:rsidR="00A33C7C" w:rsidRPr="00CB5EDB" w:rsidRDefault="00A33C7C" w:rsidP="00513814">
            <w:pPr>
              <w:jc w:val="both"/>
            </w:pPr>
            <w:r w:rsidRPr="00A33C7C">
              <w:t>62-800</w:t>
            </w:r>
            <w:r w:rsidRPr="00CB5EDB">
              <w:t xml:space="preserve"> </w:t>
            </w:r>
            <w:r w:rsidRPr="00A33C7C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BAD7D" w14:textId="77777777" w:rsidR="00A33C7C" w:rsidRPr="00CB5EDB" w:rsidRDefault="00A33C7C" w:rsidP="00513814">
            <w:pPr>
              <w:jc w:val="center"/>
            </w:pPr>
            <w:r w:rsidRPr="00A33C7C">
              <w:t>45 760.60 zł</w:t>
            </w:r>
          </w:p>
        </w:tc>
      </w:tr>
      <w:tr w:rsidR="00A33C7C" w:rsidRPr="00075CD0" w14:paraId="7FDA155D" w14:textId="77777777" w:rsidTr="00E07C47">
        <w:tc>
          <w:tcPr>
            <w:tcW w:w="993" w:type="dxa"/>
            <w:shd w:val="clear" w:color="auto" w:fill="auto"/>
            <w:vAlign w:val="center"/>
          </w:tcPr>
          <w:p w14:paraId="50203040" w14:textId="77777777" w:rsidR="00A33C7C" w:rsidRPr="00CB5EDB" w:rsidRDefault="00A33C7C" w:rsidP="00513814">
            <w:pPr>
              <w:jc w:val="center"/>
            </w:pPr>
            <w:r w:rsidRPr="00A33C7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E7EFC6" w14:textId="77777777" w:rsidR="00A33C7C" w:rsidRPr="00CB5EDB" w:rsidRDefault="00A33C7C" w:rsidP="00513814">
            <w:pPr>
              <w:jc w:val="center"/>
            </w:pPr>
            <w:r w:rsidRPr="00A33C7C">
              <w:t>3</w:t>
            </w:r>
          </w:p>
        </w:tc>
        <w:tc>
          <w:tcPr>
            <w:tcW w:w="4110" w:type="dxa"/>
            <w:shd w:val="clear" w:color="auto" w:fill="auto"/>
          </w:tcPr>
          <w:p w14:paraId="45E667AE" w14:textId="77777777" w:rsidR="00A33C7C" w:rsidRPr="00C82837" w:rsidRDefault="00A33C7C" w:rsidP="00513814">
            <w:r w:rsidRPr="00A33C7C">
              <w:t xml:space="preserve">P.P.H. </w:t>
            </w:r>
            <w:proofErr w:type="spellStart"/>
            <w:r w:rsidRPr="00A33C7C">
              <w:t>Polaris</w:t>
            </w:r>
            <w:proofErr w:type="spellEnd"/>
            <w:r w:rsidRPr="00A33C7C">
              <w:t xml:space="preserve"> Małgorzata Gruszczyńska</w:t>
            </w:r>
          </w:p>
          <w:p w14:paraId="332455A7" w14:textId="77777777" w:rsidR="00A33C7C" w:rsidRPr="00CB5EDB" w:rsidRDefault="00A33C7C" w:rsidP="00513814">
            <w:r w:rsidRPr="00A33C7C">
              <w:t>ul. Żołnierska</w:t>
            </w:r>
            <w:r w:rsidRPr="00CB5EDB">
              <w:t xml:space="preserve"> </w:t>
            </w:r>
            <w:r w:rsidRPr="00A33C7C">
              <w:t>20a</w:t>
            </w:r>
            <w:r w:rsidRPr="00CB5EDB">
              <w:t xml:space="preserve"> </w:t>
            </w:r>
          </w:p>
          <w:p w14:paraId="13F6C089" w14:textId="77777777" w:rsidR="00A33C7C" w:rsidRPr="00CB5EDB" w:rsidRDefault="00A33C7C" w:rsidP="00513814">
            <w:pPr>
              <w:jc w:val="both"/>
            </w:pPr>
            <w:r w:rsidRPr="00A33C7C">
              <w:t>62-800</w:t>
            </w:r>
            <w:r w:rsidRPr="00CB5EDB">
              <w:t xml:space="preserve"> </w:t>
            </w:r>
            <w:r w:rsidRPr="00A33C7C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50B94" w14:textId="77777777" w:rsidR="00A33C7C" w:rsidRPr="00CB5EDB" w:rsidRDefault="00A33C7C" w:rsidP="00513814">
            <w:pPr>
              <w:jc w:val="center"/>
            </w:pPr>
            <w:r w:rsidRPr="00A33C7C">
              <w:t>19 452.80 zł</w:t>
            </w:r>
          </w:p>
        </w:tc>
      </w:tr>
      <w:tr w:rsidR="00A33C7C" w:rsidRPr="00075CD0" w14:paraId="54C5C931" w14:textId="77777777" w:rsidTr="00E07C47">
        <w:tc>
          <w:tcPr>
            <w:tcW w:w="993" w:type="dxa"/>
            <w:shd w:val="clear" w:color="auto" w:fill="auto"/>
            <w:vAlign w:val="center"/>
          </w:tcPr>
          <w:p w14:paraId="6C728080" w14:textId="77777777" w:rsidR="00A33C7C" w:rsidRPr="00CB5EDB" w:rsidRDefault="00A33C7C" w:rsidP="00513814">
            <w:pPr>
              <w:jc w:val="center"/>
            </w:pPr>
            <w:r w:rsidRPr="00A33C7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B8A81B" w14:textId="77777777" w:rsidR="00A33C7C" w:rsidRPr="00CB5EDB" w:rsidRDefault="00A33C7C" w:rsidP="00513814">
            <w:pPr>
              <w:jc w:val="center"/>
            </w:pPr>
            <w:r w:rsidRPr="00A33C7C">
              <w:t>1</w:t>
            </w:r>
          </w:p>
        </w:tc>
        <w:tc>
          <w:tcPr>
            <w:tcW w:w="4110" w:type="dxa"/>
            <w:shd w:val="clear" w:color="auto" w:fill="auto"/>
          </w:tcPr>
          <w:p w14:paraId="6A160C84" w14:textId="4A9FE04C" w:rsidR="00A33C7C" w:rsidRPr="00C82837" w:rsidRDefault="00054757" w:rsidP="00513814">
            <w:r>
              <w:t xml:space="preserve">PHU </w:t>
            </w:r>
            <w:r w:rsidR="00A33C7C" w:rsidRPr="00A33C7C">
              <w:t>Walkowiak</w:t>
            </w:r>
          </w:p>
          <w:p w14:paraId="6AEB15C4" w14:textId="77777777" w:rsidR="00A33C7C" w:rsidRPr="00CB5EDB" w:rsidRDefault="00A33C7C" w:rsidP="00513814">
            <w:r w:rsidRPr="00A33C7C">
              <w:t>Szkolna</w:t>
            </w:r>
            <w:r w:rsidRPr="00CB5EDB">
              <w:t xml:space="preserve"> </w:t>
            </w:r>
            <w:r w:rsidRPr="00A33C7C">
              <w:t>3</w:t>
            </w:r>
            <w:r w:rsidRPr="00CB5EDB">
              <w:t xml:space="preserve"> </w:t>
            </w:r>
          </w:p>
          <w:p w14:paraId="57AEFD08" w14:textId="77777777" w:rsidR="00A33C7C" w:rsidRPr="00CB5EDB" w:rsidRDefault="00A33C7C" w:rsidP="00513814">
            <w:pPr>
              <w:jc w:val="both"/>
            </w:pPr>
            <w:r w:rsidRPr="00A33C7C">
              <w:t>64-553</w:t>
            </w:r>
            <w:r w:rsidRPr="00CB5EDB">
              <w:t xml:space="preserve"> </w:t>
            </w:r>
            <w:r w:rsidRPr="00A33C7C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2E0D6C" w14:textId="77777777" w:rsidR="00A33C7C" w:rsidRPr="00CB5EDB" w:rsidRDefault="00A33C7C" w:rsidP="00513814">
            <w:pPr>
              <w:jc w:val="center"/>
            </w:pPr>
            <w:r w:rsidRPr="00A33C7C">
              <w:t>2 832.17 zł</w:t>
            </w:r>
          </w:p>
        </w:tc>
      </w:tr>
      <w:tr w:rsidR="00A33C7C" w:rsidRPr="00075CD0" w14:paraId="2C1D3BEF" w14:textId="77777777" w:rsidTr="00E07C47">
        <w:tc>
          <w:tcPr>
            <w:tcW w:w="993" w:type="dxa"/>
            <w:shd w:val="clear" w:color="auto" w:fill="auto"/>
            <w:vAlign w:val="center"/>
          </w:tcPr>
          <w:p w14:paraId="42C43870" w14:textId="77777777" w:rsidR="00A33C7C" w:rsidRPr="00CB5EDB" w:rsidRDefault="00A33C7C" w:rsidP="00513814">
            <w:pPr>
              <w:jc w:val="center"/>
            </w:pPr>
            <w:r w:rsidRPr="00A33C7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B60025" w14:textId="4CC14C5C" w:rsidR="00A33C7C" w:rsidRPr="00CB5EDB" w:rsidRDefault="00A33C7C" w:rsidP="00513814">
            <w:pPr>
              <w:jc w:val="center"/>
            </w:pPr>
            <w:r w:rsidRPr="00A33C7C">
              <w:t>2</w:t>
            </w:r>
          </w:p>
        </w:tc>
        <w:tc>
          <w:tcPr>
            <w:tcW w:w="4110" w:type="dxa"/>
            <w:shd w:val="clear" w:color="auto" w:fill="auto"/>
          </w:tcPr>
          <w:p w14:paraId="6D307503" w14:textId="55DC8F2C" w:rsidR="00A33C7C" w:rsidRPr="00C82837" w:rsidRDefault="00054757" w:rsidP="00513814">
            <w:r>
              <w:t xml:space="preserve">PHU </w:t>
            </w:r>
            <w:r w:rsidR="00A33C7C" w:rsidRPr="00A33C7C">
              <w:t>Walkowiak</w:t>
            </w:r>
          </w:p>
          <w:p w14:paraId="7705F1BE" w14:textId="77777777" w:rsidR="00A33C7C" w:rsidRPr="00CB5EDB" w:rsidRDefault="00A33C7C" w:rsidP="00513814">
            <w:r w:rsidRPr="00A33C7C">
              <w:t>Szkolna</w:t>
            </w:r>
            <w:r w:rsidRPr="00CB5EDB">
              <w:t xml:space="preserve"> </w:t>
            </w:r>
            <w:r w:rsidRPr="00A33C7C">
              <w:t>3</w:t>
            </w:r>
            <w:r w:rsidRPr="00CB5EDB">
              <w:t xml:space="preserve"> </w:t>
            </w:r>
          </w:p>
          <w:p w14:paraId="3A17F764" w14:textId="77777777" w:rsidR="00A33C7C" w:rsidRPr="00CB5EDB" w:rsidRDefault="00A33C7C" w:rsidP="00513814">
            <w:pPr>
              <w:jc w:val="both"/>
            </w:pPr>
            <w:r w:rsidRPr="00A33C7C">
              <w:t>64-553</w:t>
            </w:r>
            <w:r w:rsidRPr="00CB5EDB">
              <w:t xml:space="preserve"> </w:t>
            </w:r>
            <w:r w:rsidRPr="00A33C7C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7A8A6C" w14:textId="77777777" w:rsidR="00A33C7C" w:rsidRPr="00CB5EDB" w:rsidRDefault="00A33C7C" w:rsidP="00513814">
            <w:pPr>
              <w:jc w:val="center"/>
            </w:pPr>
            <w:r w:rsidRPr="00A33C7C">
              <w:t>39 532.82 zł</w:t>
            </w:r>
          </w:p>
        </w:tc>
      </w:tr>
      <w:tr w:rsidR="00A33C7C" w:rsidRPr="00075CD0" w14:paraId="16748D9B" w14:textId="77777777" w:rsidTr="00E07C47">
        <w:tc>
          <w:tcPr>
            <w:tcW w:w="993" w:type="dxa"/>
            <w:shd w:val="clear" w:color="auto" w:fill="auto"/>
            <w:vAlign w:val="center"/>
          </w:tcPr>
          <w:p w14:paraId="78910C79" w14:textId="77777777" w:rsidR="00A33C7C" w:rsidRPr="00CB5EDB" w:rsidRDefault="00A33C7C" w:rsidP="00513814">
            <w:pPr>
              <w:jc w:val="center"/>
            </w:pPr>
            <w:r w:rsidRPr="00A33C7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987730" w14:textId="77777777" w:rsidR="00A33C7C" w:rsidRPr="00CB5EDB" w:rsidRDefault="00A33C7C" w:rsidP="00513814">
            <w:pPr>
              <w:jc w:val="center"/>
            </w:pPr>
            <w:r w:rsidRPr="00A33C7C">
              <w:t>3</w:t>
            </w:r>
          </w:p>
        </w:tc>
        <w:tc>
          <w:tcPr>
            <w:tcW w:w="4110" w:type="dxa"/>
            <w:shd w:val="clear" w:color="auto" w:fill="auto"/>
          </w:tcPr>
          <w:p w14:paraId="472168BE" w14:textId="6CCCCAE8" w:rsidR="00A33C7C" w:rsidRPr="00C82837" w:rsidRDefault="00054757" w:rsidP="00513814">
            <w:r>
              <w:t xml:space="preserve">PHU </w:t>
            </w:r>
            <w:r w:rsidR="00A33C7C" w:rsidRPr="00A33C7C">
              <w:t>Walkowiak</w:t>
            </w:r>
          </w:p>
          <w:p w14:paraId="67BC280C" w14:textId="77777777" w:rsidR="00A33C7C" w:rsidRPr="00CB5EDB" w:rsidRDefault="00A33C7C" w:rsidP="00513814">
            <w:r w:rsidRPr="00A33C7C">
              <w:t>Szkolna</w:t>
            </w:r>
            <w:r w:rsidRPr="00CB5EDB">
              <w:t xml:space="preserve"> </w:t>
            </w:r>
            <w:r w:rsidRPr="00A33C7C">
              <w:t>3</w:t>
            </w:r>
            <w:r w:rsidRPr="00CB5EDB">
              <w:t xml:space="preserve"> </w:t>
            </w:r>
          </w:p>
          <w:p w14:paraId="38594B32" w14:textId="77777777" w:rsidR="00A33C7C" w:rsidRPr="00CB5EDB" w:rsidRDefault="00A33C7C" w:rsidP="00513814">
            <w:pPr>
              <w:jc w:val="both"/>
            </w:pPr>
            <w:r w:rsidRPr="00A33C7C">
              <w:t>64-553</w:t>
            </w:r>
            <w:r w:rsidRPr="00CB5EDB">
              <w:t xml:space="preserve"> </w:t>
            </w:r>
            <w:r w:rsidRPr="00A33C7C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A69A26" w14:textId="77777777" w:rsidR="00A33C7C" w:rsidRPr="00CB5EDB" w:rsidRDefault="00A33C7C" w:rsidP="00513814">
            <w:pPr>
              <w:jc w:val="center"/>
            </w:pPr>
            <w:r w:rsidRPr="00A33C7C">
              <w:t>24 070.94 zł</w:t>
            </w:r>
          </w:p>
        </w:tc>
      </w:tr>
      <w:tr w:rsidR="00A33C7C" w:rsidRPr="00075CD0" w14:paraId="57CF4790" w14:textId="77777777" w:rsidTr="00E07C47">
        <w:tc>
          <w:tcPr>
            <w:tcW w:w="993" w:type="dxa"/>
            <w:shd w:val="clear" w:color="auto" w:fill="auto"/>
            <w:vAlign w:val="center"/>
          </w:tcPr>
          <w:p w14:paraId="10693912" w14:textId="77777777" w:rsidR="00A33C7C" w:rsidRPr="00CB5EDB" w:rsidRDefault="00A33C7C" w:rsidP="00513814">
            <w:pPr>
              <w:jc w:val="center"/>
            </w:pPr>
            <w:r w:rsidRPr="00A33C7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BF1F23" w14:textId="77777777" w:rsidR="00A33C7C" w:rsidRPr="00CB5EDB" w:rsidRDefault="00A33C7C" w:rsidP="00513814">
            <w:pPr>
              <w:jc w:val="center"/>
            </w:pPr>
            <w:r w:rsidRPr="00A33C7C">
              <w:t>4</w:t>
            </w:r>
          </w:p>
        </w:tc>
        <w:tc>
          <w:tcPr>
            <w:tcW w:w="4110" w:type="dxa"/>
            <w:shd w:val="clear" w:color="auto" w:fill="auto"/>
          </w:tcPr>
          <w:p w14:paraId="521A5303" w14:textId="588E45E9" w:rsidR="00A33C7C" w:rsidRPr="00C82837" w:rsidRDefault="00054757" w:rsidP="00513814">
            <w:r>
              <w:t xml:space="preserve">PHU </w:t>
            </w:r>
            <w:r w:rsidR="00A33C7C" w:rsidRPr="00A33C7C">
              <w:t>Walkowiak</w:t>
            </w:r>
          </w:p>
          <w:p w14:paraId="56EF7700" w14:textId="77777777" w:rsidR="00A33C7C" w:rsidRPr="00CB5EDB" w:rsidRDefault="00A33C7C" w:rsidP="00513814">
            <w:r w:rsidRPr="00A33C7C">
              <w:t>Szkolna</w:t>
            </w:r>
            <w:r w:rsidRPr="00CB5EDB">
              <w:t xml:space="preserve"> </w:t>
            </w:r>
            <w:r w:rsidRPr="00A33C7C">
              <w:t>3</w:t>
            </w:r>
            <w:r w:rsidRPr="00CB5EDB">
              <w:t xml:space="preserve"> </w:t>
            </w:r>
          </w:p>
          <w:p w14:paraId="3BB51DD5" w14:textId="77777777" w:rsidR="00A33C7C" w:rsidRPr="00CB5EDB" w:rsidRDefault="00A33C7C" w:rsidP="00513814">
            <w:pPr>
              <w:jc w:val="both"/>
            </w:pPr>
            <w:r w:rsidRPr="00A33C7C">
              <w:t>64-553</w:t>
            </w:r>
            <w:r w:rsidRPr="00CB5EDB">
              <w:t xml:space="preserve"> </w:t>
            </w:r>
            <w:r w:rsidRPr="00A33C7C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463E42" w14:textId="77777777" w:rsidR="00A33C7C" w:rsidRPr="00CB5EDB" w:rsidRDefault="00A33C7C" w:rsidP="00513814">
            <w:pPr>
              <w:jc w:val="center"/>
            </w:pPr>
            <w:r w:rsidRPr="00A33C7C">
              <w:t>28 266.00 zł</w:t>
            </w:r>
          </w:p>
        </w:tc>
      </w:tr>
      <w:tr w:rsidR="00A33C7C" w:rsidRPr="00075CD0" w14:paraId="0E6E02B5" w14:textId="77777777" w:rsidTr="00E07C47">
        <w:tc>
          <w:tcPr>
            <w:tcW w:w="993" w:type="dxa"/>
            <w:shd w:val="clear" w:color="auto" w:fill="auto"/>
            <w:vAlign w:val="center"/>
          </w:tcPr>
          <w:p w14:paraId="45F93422" w14:textId="77777777" w:rsidR="00A33C7C" w:rsidRPr="00CB5EDB" w:rsidRDefault="00A33C7C" w:rsidP="00513814">
            <w:pPr>
              <w:jc w:val="center"/>
            </w:pPr>
            <w:r w:rsidRPr="00A33C7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1C782" w14:textId="77777777" w:rsidR="00A33C7C" w:rsidRPr="00CB5EDB" w:rsidRDefault="00A33C7C" w:rsidP="00513814">
            <w:pPr>
              <w:jc w:val="center"/>
            </w:pPr>
            <w:r w:rsidRPr="00A33C7C">
              <w:t>5</w:t>
            </w:r>
          </w:p>
        </w:tc>
        <w:tc>
          <w:tcPr>
            <w:tcW w:w="4110" w:type="dxa"/>
            <w:shd w:val="clear" w:color="auto" w:fill="auto"/>
          </w:tcPr>
          <w:p w14:paraId="505F80D2" w14:textId="58CD59BB" w:rsidR="00A33C7C" w:rsidRPr="00C82837" w:rsidRDefault="00054757" w:rsidP="00513814">
            <w:r>
              <w:t xml:space="preserve">PHU </w:t>
            </w:r>
            <w:r w:rsidR="00A33C7C" w:rsidRPr="00A33C7C">
              <w:t>Walkowiak</w:t>
            </w:r>
          </w:p>
          <w:p w14:paraId="7ADDD3C6" w14:textId="77777777" w:rsidR="00A33C7C" w:rsidRPr="00CB5EDB" w:rsidRDefault="00A33C7C" w:rsidP="00513814">
            <w:r w:rsidRPr="00A33C7C">
              <w:t>Szkolna</w:t>
            </w:r>
            <w:r w:rsidRPr="00CB5EDB">
              <w:t xml:space="preserve"> </w:t>
            </w:r>
            <w:r w:rsidRPr="00A33C7C">
              <w:t>3</w:t>
            </w:r>
            <w:r w:rsidRPr="00CB5EDB">
              <w:t xml:space="preserve"> </w:t>
            </w:r>
          </w:p>
          <w:p w14:paraId="2B124AD1" w14:textId="77777777" w:rsidR="00A33C7C" w:rsidRPr="00CB5EDB" w:rsidRDefault="00A33C7C" w:rsidP="00513814">
            <w:pPr>
              <w:jc w:val="both"/>
            </w:pPr>
            <w:r w:rsidRPr="00A33C7C">
              <w:t>64-553</w:t>
            </w:r>
            <w:r w:rsidRPr="00CB5EDB">
              <w:t xml:space="preserve"> </w:t>
            </w:r>
            <w:r w:rsidRPr="00A33C7C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CCFF60" w14:textId="77777777" w:rsidR="00A33C7C" w:rsidRPr="00CB5EDB" w:rsidRDefault="00A33C7C" w:rsidP="00513814">
            <w:pPr>
              <w:jc w:val="center"/>
            </w:pPr>
            <w:r w:rsidRPr="00A33C7C">
              <w:t>10 745.70 zł</w:t>
            </w:r>
          </w:p>
        </w:tc>
      </w:tr>
    </w:tbl>
    <w:p w14:paraId="2D6AA4E9" w14:textId="77777777" w:rsidR="00A80738" w:rsidRPr="006B27ED" w:rsidRDefault="00A80738" w:rsidP="0051381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06C32BDE" w14:textId="77777777" w:rsidR="005A13D9" w:rsidRPr="005A13D9" w:rsidRDefault="00A33C7C" w:rsidP="005A13D9">
      <w:pPr>
        <w:pStyle w:val="Tekstpodstawowy"/>
        <w:spacing w:line="240" w:lineRule="auto"/>
        <w:ind w:firstLine="425"/>
        <w:jc w:val="right"/>
        <w:rPr>
          <w:sz w:val="20"/>
        </w:rPr>
      </w:pPr>
      <w:r w:rsidRPr="005A13D9">
        <w:rPr>
          <w:sz w:val="20"/>
        </w:rPr>
        <w:t xml:space="preserve">  </w:t>
      </w:r>
      <w:bookmarkEnd w:id="0"/>
      <w:r w:rsidR="005A13D9" w:rsidRPr="005A13D9">
        <w:rPr>
          <w:sz w:val="20"/>
        </w:rPr>
        <w:t xml:space="preserve">/-/ Dyrektor Szpitala Wojewódzkiego </w:t>
      </w:r>
    </w:p>
    <w:p w14:paraId="0876A238" w14:textId="42541410" w:rsidR="005A13D9" w:rsidRPr="005A13D9" w:rsidRDefault="005A13D9" w:rsidP="005A13D9">
      <w:pPr>
        <w:pStyle w:val="Tekstpodstawowy"/>
        <w:spacing w:line="240" w:lineRule="auto"/>
        <w:ind w:firstLine="425"/>
        <w:jc w:val="center"/>
        <w:rPr>
          <w:sz w:val="20"/>
        </w:rPr>
      </w:pPr>
      <w:r w:rsidRPr="005A13D9">
        <w:rPr>
          <w:sz w:val="20"/>
        </w:rPr>
        <w:t xml:space="preserve">                                                                                                   </w:t>
      </w:r>
      <w:r>
        <w:rPr>
          <w:sz w:val="20"/>
        </w:rPr>
        <w:t xml:space="preserve">      </w:t>
      </w:r>
      <w:r w:rsidRPr="005A13D9">
        <w:rPr>
          <w:sz w:val="20"/>
        </w:rPr>
        <w:t xml:space="preserve">    w Poznaniu</w:t>
      </w:r>
    </w:p>
    <w:p w14:paraId="6F45393C" w14:textId="40CF15E3" w:rsidR="00C236D3" w:rsidRPr="006B27ED" w:rsidRDefault="005A13D9" w:rsidP="005A13D9">
      <w:pPr>
        <w:pStyle w:val="Tekstpodstawowy"/>
        <w:spacing w:line="240" w:lineRule="auto"/>
        <w:ind w:firstLine="425"/>
        <w:rPr>
          <w:sz w:val="22"/>
          <w:szCs w:val="22"/>
        </w:rPr>
      </w:pPr>
      <w:r w:rsidRPr="005A13D9">
        <w:rPr>
          <w:sz w:val="20"/>
        </w:rPr>
        <w:t xml:space="preserve">                                                                                                                   </w:t>
      </w:r>
      <w:r>
        <w:rPr>
          <w:sz w:val="20"/>
        </w:rPr>
        <w:t xml:space="preserve">            </w:t>
      </w:r>
      <w:r w:rsidRPr="005A13D9">
        <w:rPr>
          <w:sz w:val="20"/>
        </w:rPr>
        <w:t xml:space="preserve">  Piotr Nowicki</w:t>
      </w: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FDC6C" w14:textId="77777777" w:rsidR="0058110D" w:rsidRDefault="0058110D">
      <w:r>
        <w:separator/>
      </w:r>
    </w:p>
  </w:endnote>
  <w:endnote w:type="continuationSeparator" w:id="0">
    <w:p w14:paraId="53DA46EF" w14:textId="77777777" w:rsidR="0058110D" w:rsidRDefault="00581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FD3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3C0F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0059D" w14:textId="7AD6D3C3" w:rsidR="009F189D" w:rsidRDefault="005A13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DA46D2" wp14:editId="4E24F4F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63A4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7542C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547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4ADA6A" w14:textId="77777777" w:rsidR="009F189D" w:rsidRDefault="009F189D">
    <w:pPr>
      <w:pStyle w:val="Stopka"/>
      <w:tabs>
        <w:tab w:val="clear" w:pos="4536"/>
      </w:tabs>
      <w:jc w:val="center"/>
    </w:pPr>
  </w:p>
  <w:p w14:paraId="17A9DA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A0117" w14:textId="77777777" w:rsidR="0058110D" w:rsidRDefault="0058110D">
      <w:r>
        <w:separator/>
      </w:r>
    </w:p>
  </w:footnote>
  <w:footnote w:type="continuationSeparator" w:id="0">
    <w:p w14:paraId="4D8DACC4" w14:textId="77777777" w:rsidR="0058110D" w:rsidRDefault="00581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10FE6" w14:textId="77777777" w:rsidR="00A33C7C" w:rsidRDefault="00A33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6B57B" w14:textId="77777777" w:rsidR="00A33C7C" w:rsidRDefault="00A33C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44DC5" w14:textId="77777777" w:rsidR="00A33C7C" w:rsidRDefault="00A33C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10D"/>
    <w:rsid w:val="00007727"/>
    <w:rsid w:val="00017720"/>
    <w:rsid w:val="00035488"/>
    <w:rsid w:val="00054757"/>
    <w:rsid w:val="000D7F25"/>
    <w:rsid w:val="000E00E5"/>
    <w:rsid w:val="00173B20"/>
    <w:rsid w:val="001C69FF"/>
    <w:rsid w:val="0023318D"/>
    <w:rsid w:val="00325809"/>
    <w:rsid w:val="003D72FD"/>
    <w:rsid w:val="00423179"/>
    <w:rsid w:val="00490DC0"/>
    <w:rsid w:val="00493F8C"/>
    <w:rsid w:val="004C7E9B"/>
    <w:rsid w:val="00513814"/>
    <w:rsid w:val="005614F2"/>
    <w:rsid w:val="00577BC6"/>
    <w:rsid w:val="0058110D"/>
    <w:rsid w:val="005A13D9"/>
    <w:rsid w:val="0069085C"/>
    <w:rsid w:val="006B27ED"/>
    <w:rsid w:val="00843263"/>
    <w:rsid w:val="00861E75"/>
    <w:rsid w:val="009D19BD"/>
    <w:rsid w:val="009F189D"/>
    <w:rsid w:val="00A33C7C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F48A1"/>
  <w15:chartTrackingRefBased/>
  <w15:docId w15:val="{CD94ED44-1DB5-42EE-91C3-474694CB1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A13D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2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36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53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98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09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90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9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12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8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46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71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5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4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55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51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2022-01-10T09:31:00Z</cp:lastPrinted>
  <dcterms:created xsi:type="dcterms:W3CDTF">2022-01-10T09:32:00Z</dcterms:created>
  <dcterms:modified xsi:type="dcterms:W3CDTF">2022-01-10T09:32:00Z</dcterms:modified>
</cp:coreProperties>
</file>